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2B77A0" w:rsidRPr="00FD72FA" w14:paraId="7E83D09D" w14:textId="77777777" w:rsidTr="002F2431">
        <w:trPr>
          <w:trHeight w:val="4098"/>
        </w:trPr>
        <w:tc>
          <w:tcPr>
            <w:tcW w:w="9781" w:type="dxa"/>
          </w:tcPr>
          <w:p w14:paraId="5491F57E" w14:textId="6F5A7747" w:rsidR="002B77A0" w:rsidRPr="000B7137" w:rsidRDefault="002B77A0" w:rsidP="0091257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77A0" w:rsidRPr="00FD72FA" w14:paraId="3B16FE07" w14:textId="77777777" w:rsidTr="002F2431">
        <w:trPr>
          <w:trHeight w:val="1405"/>
        </w:trPr>
        <w:tc>
          <w:tcPr>
            <w:tcW w:w="9781" w:type="dxa"/>
            <w:vAlign w:val="center"/>
          </w:tcPr>
          <w:p w14:paraId="21E7222E" w14:textId="3C467CFC" w:rsidR="002B77A0" w:rsidRPr="00FD72FA" w:rsidRDefault="000B7137" w:rsidP="0091257D">
            <w:pPr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bookmarkStart w:id="0" w:name="_Hlk63865903"/>
            <w:bookmarkEnd w:id="0"/>
            <w:r>
              <w:rPr>
                <w:rFonts w:ascii="Times New Roman" w:eastAsia="Calibri" w:hAnsi="Times New Roman" w:cs="Times New Roman"/>
                <w:bCs/>
                <w:sz w:val="96"/>
                <w:szCs w:val="96"/>
              </w:rPr>
              <w:t>U-SIEM</w:t>
            </w:r>
          </w:p>
        </w:tc>
      </w:tr>
      <w:tr w:rsidR="002B77A0" w:rsidRPr="00FD72FA" w14:paraId="517EF6A6" w14:textId="77777777" w:rsidTr="002F2431">
        <w:trPr>
          <w:trHeight w:val="4778"/>
        </w:trPr>
        <w:tc>
          <w:tcPr>
            <w:tcW w:w="9781" w:type="dxa"/>
          </w:tcPr>
          <w:p w14:paraId="7C1C18AC" w14:textId="006F42EC" w:rsidR="002B77A0" w:rsidRPr="00FD72FA" w:rsidRDefault="002B77A0" w:rsidP="0091257D">
            <w:pPr>
              <w:spacing w:before="600"/>
              <w:jc w:val="center"/>
              <w:rPr>
                <w:rFonts w:ascii="Times New Roman" w:hAnsi="Times New Roman" w:cs="Times New Roman"/>
                <w:bCs/>
                <w:sz w:val="72"/>
                <w:szCs w:val="72"/>
              </w:rPr>
            </w:pPr>
            <w:r w:rsidRPr="00FD72FA">
              <w:rPr>
                <w:rFonts w:ascii="Times New Roman" w:eastAsia="Calibri" w:hAnsi="Times New Roman" w:cs="Times New Roman"/>
                <w:bCs/>
                <w:sz w:val="72"/>
                <w:szCs w:val="72"/>
              </w:rPr>
              <w:t xml:space="preserve">Руководство Администратора </w:t>
            </w:r>
          </w:p>
          <w:p w14:paraId="3C647DF4" w14:textId="77777777" w:rsidR="002B77A0" w:rsidRPr="00FD72FA" w:rsidRDefault="002B77A0" w:rsidP="002B77A0">
            <w:pPr>
              <w:pageBreakBefore/>
              <w:spacing w:after="36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CEB7F49" w14:textId="30227F17" w:rsidR="002B77A0" w:rsidRPr="00FD72FA" w:rsidRDefault="002B77A0" w:rsidP="00D42B2E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664BFEC2" w14:textId="77777777" w:rsidR="00D42B2E" w:rsidRPr="00FD72FA" w:rsidRDefault="00D42B2E" w:rsidP="00D42B2E">
      <w:pPr>
        <w:keepNext/>
        <w:pageBreakBefore/>
        <w:spacing w:before="240" w:after="2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72FA">
        <w:rPr>
          <w:rFonts w:ascii="Times New Roman" w:hAnsi="Times New Roman" w:cs="Times New Roman"/>
          <w:b/>
          <w:bCs/>
          <w:sz w:val="32"/>
          <w:szCs w:val="32"/>
        </w:rPr>
        <w:lastRenderedPageBreak/>
        <w:t>АННОТАЦИЯ</w:t>
      </w:r>
    </w:p>
    <w:p w14:paraId="0C793312" w14:textId="57D9456D" w:rsidR="00D42B2E" w:rsidRPr="00FD72FA" w:rsidRDefault="00D42B2E" w:rsidP="00D42B2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Настоящий документ представляет собой </w:t>
      </w:r>
      <w:r w:rsidR="00DA0152">
        <w:rPr>
          <w:rFonts w:ascii="Times New Roman" w:hAnsi="Times New Roman" w:cs="Times New Roman"/>
          <w:sz w:val="24"/>
          <w:szCs w:val="24"/>
        </w:rPr>
        <w:t xml:space="preserve">руководство администратора системы сбора, анализа и управления событиями в компьютерных сетях и информационных системах </w:t>
      </w:r>
      <w:r w:rsidRPr="00FD72FA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0A8F4CF" w14:textId="77777777" w:rsidR="00D42B2E" w:rsidRPr="00FD72FA" w:rsidRDefault="00D42B2E" w:rsidP="00D42B2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Руководство описывает порядок действий при работе с системой по созданию, просмотру и редактированию основных средств анализа, визуализации и отчётности, предоставляемых системой. </w:t>
      </w:r>
    </w:p>
    <w:p w14:paraId="0CC476AE" w14:textId="17401C20" w:rsidR="00D42B2E" w:rsidRPr="00FD72FA" w:rsidRDefault="00D42B2E" w:rsidP="00D42B2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Перед работой пользователя с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рекомендуется внимательно ознакомиться с настоящим руководством</w:t>
      </w:r>
      <w:r w:rsidRPr="00FD72FA">
        <w:rPr>
          <w:rFonts w:ascii="Times New Roman" w:hAnsi="Times New Roman" w:cs="Times New Roman"/>
          <w:b/>
          <w:sz w:val="24"/>
          <w:szCs w:val="24"/>
        </w:rPr>
        <w:t>.</w:t>
      </w:r>
    </w:p>
    <w:p w14:paraId="53F191C4" w14:textId="56CD681E" w:rsidR="00D42B2E" w:rsidRPr="00FD72FA" w:rsidRDefault="00D42B2E" w:rsidP="00D42B2E">
      <w:pPr>
        <w:keepNext/>
        <w:pageBreakBefore/>
        <w:spacing w:before="240" w:after="2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72FA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525027260"/>
        <w:docPartObj>
          <w:docPartGallery w:val="Table of Contents"/>
          <w:docPartUnique/>
        </w:docPartObj>
      </w:sdtPr>
      <w:sdtEndPr/>
      <w:sdtContent>
        <w:p w14:paraId="7344FFF1" w14:textId="1DC0B192" w:rsidR="00D42B2E" w:rsidRPr="00787983" w:rsidRDefault="00D42B2E">
          <w:pPr>
            <w:pStyle w:val="af0"/>
            <w:rPr>
              <w:rFonts w:ascii="Times New Roman" w:hAnsi="Times New Roman" w:cs="Times New Roman"/>
            </w:rPr>
          </w:pPr>
        </w:p>
        <w:p w14:paraId="16FA751A" w14:textId="5CBD5DE9" w:rsidR="003A5FEF" w:rsidRPr="003A5FEF" w:rsidRDefault="00D42B2E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 w:rsidRPr="00787983">
            <w:rPr>
              <w:rFonts w:ascii="Times New Roman" w:hAnsi="Times New Roman" w:cs="Times New Roman"/>
            </w:rPr>
            <w:fldChar w:fldCharType="begin"/>
          </w:r>
          <w:r w:rsidRPr="00787983">
            <w:rPr>
              <w:rFonts w:ascii="Times New Roman" w:hAnsi="Times New Roman" w:cs="Times New Roman"/>
            </w:rPr>
            <w:instrText xml:space="preserve"> TOC \o "1-3" \h \z \u </w:instrText>
          </w:r>
          <w:r w:rsidRPr="00787983">
            <w:rPr>
              <w:rFonts w:ascii="Times New Roman" w:hAnsi="Times New Roman" w:cs="Times New Roman"/>
            </w:rPr>
            <w:fldChar w:fldCharType="separate"/>
          </w:r>
          <w:hyperlink w:anchor="_Toc15321210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СОКРАЩЕНИЯ И ТЕРМИНЫ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6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16B3486" w14:textId="33049B05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АРХИТЕКТУРА СИСТЕМЫ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8CAB67F" w14:textId="0B414495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Описание компонентов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3C7FA5C" w14:textId="6A37A80A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ИНСТАЛЛЯЦИЯ КОНСОЛИ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9DC5531" w14:textId="1CC3DD0D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ИНСТАЛЛЯЦИЯ АГЕНТОВ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4BD145E" w14:textId="33317D17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6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Установка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_Toc153212106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4C30C46" w14:textId="3F4F00F2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7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 xml:space="preserve">Деинсталляция агента </w:t>
            </w:r>
            <w:r w:rsidR="000B7137">
              <w:rPr>
                <w:rStyle w:val="af1"/>
                <w:rFonts w:ascii="Times New Roman" w:hAnsi="Times New Roman" w:cs="Times New Roman"/>
                <w:noProof/>
                <w:color w:val="auto"/>
              </w:rPr>
              <w:t>U-SIEM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_Toc153212107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9BAC720" w14:textId="2DC5A66D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8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Дополнительные параметры и возможности агента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_Toc153212108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D75ED77" w14:textId="7A9AFAF7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09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КОНФИГУРИРОВАНИЕ СИСТЕМЫ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_Toc153212109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15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023DC14" w14:textId="1E1677AD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0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Конфигурирование компонентов системы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_Toc153212110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15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ABEA9D4" w14:textId="34065DD0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Агент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15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F861D8E" w14:textId="72A26A06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Модуль сбора и обработки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16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4728ADDF" w14:textId="7FE24009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Модуль корреляции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19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EA32351" w14:textId="3F30CE01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Модуль анализа и управления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21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538EDC6D" w14:textId="3466385D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  <w:lang w:val="en-US"/>
              </w:rPr>
              <w:t>1.5.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 xml:space="preserve">СУБД 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  <w:lang w:val="en-US"/>
              </w:rPr>
              <w:t>ClickHouse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AAB2122" w14:textId="523E5E10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6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1.6.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 xml:space="preserve">СУБД 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  <w:lang w:val="en-US"/>
              </w:rPr>
              <w:t>MariaDB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_Toc153212116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222DF89" w14:textId="73D1E48D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7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Описание баз данных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_Toc153212117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EE63781" w14:textId="089D475E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8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2.1.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БД MariaDB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_Toc153212118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0EC1434" w14:textId="48F96026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19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2.2.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БД ClickHouse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_Toc153212119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BCFCC2E" w14:textId="39220B43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0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Запуск/остановка компонентов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_Toc153212120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1DD8F0E2" w14:textId="085BACD0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Логирование в системе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69DBE6F" w14:textId="0F957A3B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4.1.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Логирование агентов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C9F61DF" w14:textId="41948C53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4.2.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Логирование Модуля сбора и обработки событий (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  <w:lang w:val="en-US"/>
              </w:rPr>
              <w:t>I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nforter)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29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597A6EAB" w14:textId="530DBDBC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4.3.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Логирование Модуля корреляции событий (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  <w:lang w:val="en-US"/>
              </w:rPr>
              <w:t>I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nforterCE)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30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48F47AF9" w14:textId="0D191B43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4.4.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Логирование Модуля управления и анализа (</w:t>
            </w:r>
            <w:r w:rsidR="00F40096">
              <w:rPr>
                <w:rStyle w:val="af1"/>
                <w:rFonts w:ascii="Times New Roman" w:hAnsi="Times New Roman" w:cs="Times New Roman"/>
                <w:noProof/>
                <w:color w:val="auto"/>
                <w:lang w:val="en-US"/>
              </w:rPr>
              <w:t>U-SIEM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Core)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31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61E8F07" w14:textId="48111740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6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4.5.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 xml:space="preserve">Просмотр лог-файлов в консоли </w:t>
            </w:r>
            <w:r w:rsidR="000B7137">
              <w:rPr>
                <w:rStyle w:val="af1"/>
                <w:rFonts w:ascii="Times New Roman" w:hAnsi="Times New Roman" w:cs="Times New Roman"/>
                <w:noProof/>
                <w:color w:val="auto"/>
              </w:rPr>
              <w:t>U-SIEM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_Toc153212126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D61E0F3" w14:textId="26268037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7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5.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Требования к АРМ администратора/оператора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_Toc153212127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EFFA935" w14:textId="717641ED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8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5.1.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Запуск консоли управления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_Toc153212128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36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10B5BC6" w14:textId="1271155C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29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color w:val="auto"/>
              </w:rPr>
              <w:t>ОБНОВЛЕНИЕ КОМПОНЕНТОВ СИСТЕМЫ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_Toc153212129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BCCAF26" w14:textId="06AB9945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0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Обновление модуля сбора и обработки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_Toc153212130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4667EDB7" w14:textId="7324F839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Обновление модуля корреляции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1C176611" w14:textId="5F220A43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Обновление модуля анализа и управления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48B352D2" w14:textId="24214450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 xml:space="preserve">Обновление консоли </w:t>
            </w:r>
            <w:r w:rsidR="000B7137">
              <w:rPr>
                <w:rStyle w:val="af1"/>
                <w:rFonts w:ascii="Times New Roman" w:hAnsi="Times New Roman" w:cs="Times New Roman"/>
                <w:noProof/>
              </w:rPr>
              <w:t>U-SIEM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27D286B" w14:textId="488B7CC9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Проверка работоспособности компонентов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6845A74" w14:textId="4DE6C663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Модуль сбора и обработки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E8ED5DB" w14:textId="5642E61C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6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БД Событий безопасности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_Toc153212136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39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18AEF180" w14:textId="2FA33F0A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7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БД Служебных настроек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_Toc153212137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40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A738528" w14:textId="7D7188AE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8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Модуля управления и анализа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_Toc153212138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40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CC81837" w14:textId="09D803D9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39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5.5.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Модуля корреляции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_Toc153212139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41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355B0CC" w14:textId="2408EB77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0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5.6.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Модуль ретрокорреляции событий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_Toc153212140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41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96C7281" w14:textId="37640916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УПРАВЛЕНИЕ РОЛЯМИ И ПРАВАМИ ДОСТУПА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43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10718406" w14:textId="60EF8AA2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Создание роли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43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DE2A6C1" w14:textId="6670256D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Редактирование роли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B242C61" w14:textId="215434BA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Фильтры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5C75F3B" w14:textId="2451E8AA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Расширенные привилегии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46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C9D13AD" w14:textId="3BE51AAB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6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УПРАВЛЕНИЕ ПОЛЬЗОВАТЕЛЯМИ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_Toc153212146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46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108CB5B" w14:textId="40EFBA20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7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Создание УЗ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_Toc153212147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96E5779" w14:textId="4A6046A1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8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Внесение изменений в УЗ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_Toc153212148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91E88A3" w14:textId="2AC34F57" w:rsidR="003A5FEF" w:rsidRPr="003A5FEF" w:rsidRDefault="00D95EE7">
          <w:pPr>
            <w:pStyle w:val="22"/>
            <w:tabs>
              <w:tab w:val="left" w:pos="660"/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49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Мониторинг пользователей в системе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_Toc153212149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36C9A39" w14:textId="7F2E78BD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0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НАСТРОЙКА ПАРОЛЬНОЙ ПОЛИТИКИ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_Toc153212150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49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286561B6" w14:textId="4F429D15" w:rsidR="003A5FEF" w:rsidRPr="003A5FEF" w:rsidRDefault="00D95EE7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 xml:space="preserve">Приложение 1. Описание таблиц </w:t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MariaDB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53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54625743" w14:textId="5AA8A4A7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1.1.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SAV_ALC_CustomZones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53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5BBA7E81" w14:textId="270EDDD1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1.2.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SAV_ALC_NetModel_Asset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53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1C93FA8D" w14:textId="0CDFD23C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1.3.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SAV_ALC_NetModel_Network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3FFA4F9" w14:textId="342993C7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1.4.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SAV_ALC_NetModel_Zone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54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168D5AD" w14:textId="21F953FB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6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1.5.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SAV_ALC_RVision_Incidents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_Toc153212156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55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1DDA1302" w14:textId="21CC0F42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7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1.6.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actualresources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_Toc153212157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57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5218004D" w14:textId="2E2A5443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8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1.7.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config_properties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_Toc153212158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58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DD07C3C" w14:textId="01C1D24E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59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1.8.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core_properties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_Toc153212159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423B0A13" w14:textId="363FF547" w:rsidR="003A5FEF" w:rsidRPr="003A5FEF" w:rsidRDefault="00D95EE7">
          <w:pPr>
            <w:pStyle w:val="31"/>
            <w:tabs>
              <w:tab w:val="left" w:pos="88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60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1.9.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roles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_Toc153212160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59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6DFE538A" w14:textId="06B33A4B" w:rsidR="003A5FEF" w:rsidRPr="003A5FEF" w:rsidRDefault="00D95EE7">
          <w:pPr>
            <w:pStyle w:val="31"/>
            <w:tabs>
              <w:tab w:val="left" w:pos="110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61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1.10.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roles_access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_Toc153212161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60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50D7D0C4" w14:textId="5BEE1A67" w:rsidR="003A5FEF" w:rsidRPr="003A5FEF" w:rsidRDefault="00D95EE7">
          <w:pPr>
            <w:pStyle w:val="31"/>
            <w:tabs>
              <w:tab w:val="left" w:pos="110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62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1.11.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roles_resources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_Toc153212162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60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0270BDF5" w14:textId="05FE31A4" w:rsidR="003A5FEF" w:rsidRPr="003A5FEF" w:rsidRDefault="00D95EE7">
          <w:pPr>
            <w:pStyle w:val="31"/>
            <w:tabs>
              <w:tab w:val="left" w:pos="110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63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1.12.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user_auth_attempts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_Toc153212163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61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A340FCF" w14:textId="6F0781B1" w:rsidR="003A5FEF" w:rsidRPr="003A5FEF" w:rsidRDefault="00D95EE7">
          <w:pPr>
            <w:pStyle w:val="31"/>
            <w:tabs>
              <w:tab w:val="left" w:pos="110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64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1.13.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users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_Toc153212164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61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7A4F4DB1" w14:textId="4D4D345A" w:rsidR="003A5FEF" w:rsidRDefault="00D95EE7">
          <w:pPr>
            <w:pStyle w:val="31"/>
            <w:tabs>
              <w:tab w:val="left" w:pos="1100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3212165" w:history="1"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1.14.</w:t>
            </w:r>
            <w:r w:rsidR="003A5FEF" w:rsidRPr="003A5FEF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3A5FEF" w:rsidRPr="003A5FEF">
              <w:rPr>
                <w:rStyle w:val="af1"/>
                <w:rFonts w:ascii="Times New Roman" w:hAnsi="Times New Roman" w:cs="Times New Roman"/>
                <w:noProof/>
              </w:rPr>
              <w:t>usersPasswords</w:t>
            </w:r>
            <w:r w:rsidR="003A5FEF" w:rsidRPr="003A5FEF">
              <w:rPr>
                <w:noProof/>
                <w:webHidden/>
              </w:rPr>
              <w:tab/>
            </w:r>
            <w:r w:rsidR="003A5FEF" w:rsidRPr="003A5FEF">
              <w:rPr>
                <w:noProof/>
                <w:webHidden/>
              </w:rPr>
              <w:fldChar w:fldCharType="begin"/>
            </w:r>
            <w:r w:rsidR="003A5FEF" w:rsidRPr="003A5FEF">
              <w:rPr>
                <w:noProof/>
                <w:webHidden/>
              </w:rPr>
              <w:instrText xml:space="preserve"> PAGEREF _Toc153212165 \h </w:instrText>
            </w:r>
            <w:r w:rsidR="003A5FEF" w:rsidRPr="003A5FEF">
              <w:rPr>
                <w:noProof/>
                <w:webHidden/>
              </w:rPr>
            </w:r>
            <w:r w:rsidR="003A5FEF" w:rsidRPr="003A5FEF">
              <w:rPr>
                <w:noProof/>
                <w:webHidden/>
              </w:rPr>
              <w:fldChar w:fldCharType="separate"/>
            </w:r>
            <w:r w:rsidR="00DA09FB">
              <w:rPr>
                <w:noProof/>
                <w:webHidden/>
              </w:rPr>
              <w:t>62</w:t>
            </w:r>
            <w:r w:rsidR="003A5FEF" w:rsidRPr="003A5FEF">
              <w:rPr>
                <w:noProof/>
                <w:webHidden/>
              </w:rPr>
              <w:fldChar w:fldCharType="end"/>
            </w:r>
          </w:hyperlink>
        </w:p>
        <w:p w14:paraId="391BA734" w14:textId="4F6479CF" w:rsidR="00D42B2E" w:rsidRPr="00787983" w:rsidRDefault="00D42B2E">
          <w:pPr>
            <w:rPr>
              <w:rFonts w:ascii="Times New Roman" w:hAnsi="Times New Roman" w:cs="Times New Roman"/>
            </w:rPr>
          </w:pPr>
          <w:r w:rsidRPr="00787983">
            <w:rPr>
              <w:rFonts w:ascii="Times New Roman" w:hAnsi="Times New Roman" w:cs="Times New Roman"/>
            </w:rPr>
            <w:fldChar w:fldCharType="end"/>
          </w:r>
        </w:p>
      </w:sdtContent>
    </w:sdt>
    <w:p w14:paraId="21203E09" w14:textId="77777777" w:rsidR="00D42B2E" w:rsidRPr="00FD72FA" w:rsidRDefault="00D42B2E" w:rsidP="00D42B2E">
      <w:pPr>
        <w:keepNext/>
        <w:spacing w:before="240" w:after="240"/>
        <w:jc w:val="center"/>
        <w:rPr>
          <w:rFonts w:ascii="Times New Roman" w:hAnsi="Times New Roman" w:cs="Times New Roman"/>
        </w:rPr>
      </w:pPr>
    </w:p>
    <w:p w14:paraId="09BF8ED4" w14:textId="23C5D3B9" w:rsidR="00D42B2E" w:rsidRPr="00FD72FA" w:rsidRDefault="004E5229" w:rsidP="00D42B2E">
      <w:pPr>
        <w:pStyle w:val="1"/>
        <w:pageBreakBefore/>
        <w:spacing w:before="24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111720179"/>
      <w:bookmarkStart w:id="2" w:name="_Toc125556859"/>
      <w:bookmarkStart w:id="3" w:name="_Toc153212101"/>
      <w:r w:rsidRPr="00FD72FA">
        <w:rPr>
          <w:rFonts w:ascii="Times New Roman" w:hAnsi="Times New Roman" w:cs="Times New Roman"/>
          <w:color w:val="auto"/>
          <w:sz w:val="32"/>
          <w:szCs w:val="32"/>
        </w:rPr>
        <w:lastRenderedPageBreak/>
        <w:t>СОКРАЩЕНИЯ</w:t>
      </w:r>
      <w:bookmarkEnd w:id="1"/>
      <w:bookmarkEnd w:id="2"/>
      <w:r>
        <w:rPr>
          <w:rFonts w:ascii="Times New Roman" w:hAnsi="Times New Roman" w:cs="Times New Roman"/>
          <w:color w:val="auto"/>
          <w:sz w:val="32"/>
          <w:szCs w:val="32"/>
        </w:rPr>
        <w:t xml:space="preserve"> И ТЕРМИНЫ</w:t>
      </w:r>
      <w:bookmarkEnd w:id="3"/>
    </w:p>
    <w:tbl>
      <w:tblPr>
        <w:tblStyle w:val="-21"/>
        <w:tblW w:w="9634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6237"/>
      </w:tblGrid>
      <w:tr w:rsidR="00B311A6" w:rsidRPr="00DA7C6C" w14:paraId="0939975E" w14:textId="77777777" w:rsidTr="00B31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55D86F9" w14:textId="631BBA28" w:rsidR="00B311A6" w:rsidRPr="00DA7C6C" w:rsidRDefault="00B311A6" w:rsidP="00880F48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Calibri" w:hAnsi="Times New Roman" w:cs="Times New Roman"/>
              </w:rPr>
              <w:t>Сокращение</w:t>
            </w:r>
            <w:r w:rsidR="004E5229">
              <w:rPr>
                <w:rFonts w:ascii="Times New Roman" w:eastAsia="Calibri" w:hAnsi="Times New Roman" w:cs="Times New Roman"/>
              </w:rPr>
              <w:t>/ термин</w:t>
            </w:r>
          </w:p>
        </w:tc>
        <w:tc>
          <w:tcPr>
            <w:tcW w:w="6237" w:type="dxa"/>
          </w:tcPr>
          <w:p w14:paraId="600FC749" w14:textId="368719A0" w:rsidR="00B311A6" w:rsidRPr="00DA7C6C" w:rsidRDefault="00B311A6" w:rsidP="00880F48">
            <w:pPr>
              <w:keepNext/>
              <w:spacing w:line="276" w:lineRule="auto"/>
              <w:ind w:left="-23"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Calibri" w:hAnsi="Times New Roman" w:cs="Times New Roman"/>
              </w:rPr>
              <w:t>Расшифровка</w:t>
            </w:r>
            <w:r w:rsidR="004E5229">
              <w:rPr>
                <w:rFonts w:ascii="Times New Roman" w:eastAsia="Calibri" w:hAnsi="Times New Roman" w:cs="Times New Roman"/>
              </w:rPr>
              <w:t>/ описание</w:t>
            </w:r>
          </w:p>
        </w:tc>
      </w:tr>
      <w:tr w:rsidR="00B311A6" w:rsidRPr="00DA7C6C" w14:paraId="1B41B0E5" w14:textId="77777777" w:rsidTr="00B3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C2B7FFB" w14:textId="37B2FE83" w:rsidR="00B311A6" w:rsidRPr="00DA7C6C" w:rsidRDefault="00B311A6" w:rsidP="00B311A6">
            <w:pPr>
              <w:keepNext/>
              <w:spacing w:before="120" w:line="276" w:lineRule="auto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АК</w:t>
            </w:r>
          </w:p>
        </w:tc>
        <w:tc>
          <w:tcPr>
            <w:tcW w:w="6237" w:type="dxa"/>
          </w:tcPr>
          <w:p w14:paraId="0BD9AF9B" w14:textId="0BC4B2CC" w:rsidR="00B311A6" w:rsidRPr="00DA7C6C" w:rsidRDefault="00B311A6" w:rsidP="00B311A6">
            <w:pPr>
              <w:keepNext/>
              <w:ind w:left="-23" w:firstLin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Активный канал</w:t>
            </w:r>
          </w:p>
        </w:tc>
      </w:tr>
      <w:tr w:rsidR="004E5229" w:rsidRPr="00DA7C6C" w14:paraId="3EAC27CD" w14:textId="77777777" w:rsidTr="00B31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4682483" w14:textId="362542C6" w:rsidR="004E5229" w:rsidRPr="00FD72FA" w:rsidRDefault="004E5229" w:rsidP="004E5229">
            <w:pPr>
              <w:keepNext/>
              <w:spacing w:before="120" w:line="276" w:lineRule="auto"/>
              <w:rPr>
                <w:rFonts w:ascii="Times New Roman" w:eastAsia="Calibri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АЛ</w:t>
            </w:r>
          </w:p>
        </w:tc>
        <w:tc>
          <w:tcPr>
            <w:tcW w:w="6237" w:type="dxa"/>
          </w:tcPr>
          <w:p w14:paraId="6A4D9DD0" w14:textId="4E7F86D0" w:rsidR="004E5229" w:rsidRPr="00FD72FA" w:rsidRDefault="004E5229" w:rsidP="004E5229">
            <w:pPr>
              <w:keepNext/>
              <w:ind w:left="-23" w:firstLin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Активный лист</w:t>
            </w:r>
          </w:p>
        </w:tc>
      </w:tr>
      <w:tr w:rsidR="004E5229" w:rsidRPr="00DA7C6C" w14:paraId="1DAC7B97" w14:textId="77777777" w:rsidTr="00B3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BE11582" w14:textId="25511509" w:rsidR="004E5229" w:rsidRPr="00FD72FA" w:rsidRDefault="004E5229" w:rsidP="004E5229">
            <w:pPr>
              <w:keepNext/>
              <w:spacing w:before="120" w:line="276" w:lineRule="auto"/>
              <w:rPr>
                <w:rFonts w:ascii="Times New Roman" w:eastAsia="Calibri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ИБ</w:t>
            </w:r>
          </w:p>
        </w:tc>
        <w:tc>
          <w:tcPr>
            <w:tcW w:w="6237" w:type="dxa"/>
          </w:tcPr>
          <w:p w14:paraId="4502F637" w14:textId="32A0C9B2" w:rsidR="004E5229" w:rsidRPr="00FD72FA" w:rsidRDefault="004E5229" w:rsidP="004E5229">
            <w:pPr>
              <w:keepNext/>
              <w:ind w:left="-23" w:firstLin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 xml:space="preserve">Информационная безопасность </w:t>
            </w:r>
          </w:p>
        </w:tc>
      </w:tr>
      <w:tr w:rsidR="004E5229" w:rsidRPr="00DA7C6C" w14:paraId="14558F6C" w14:textId="77777777" w:rsidTr="00B31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ACC1C01" w14:textId="678C1F30" w:rsidR="004E5229" w:rsidRPr="00DA7C6C" w:rsidRDefault="004E5229" w:rsidP="004E5229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ЛКМ</w:t>
            </w:r>
          </w:p>
        </w:tc>
        <w:tc>
          <w:tcPr>
            <w:tcW w:w="6237" w:type="dxa"/>
          </w:tcPr>
          <w:p w14:paraId="7D9B981F" w14:textId="05956AC1" w:rsidR="004E5229" w:rsidRPr="00B311A6" w:rsidRDefault="004E5229" w:rsidP="004E5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2FA">
              <w:rPr>
                <w:rFonts w:ascii="Times New Roman" w:eastAsia="Calibri" w:hAnsi="Times New Roman" w:cs="Times New Roman"/>
              </w:rPr>
              <w:t>Левая кнопка мыши</w:t>
            </w:r>
          </w:p>
        </w:tc>
      </w:tr>
      <w:tr w:rsidR="004E5229" w:rsidRPr="00DA7C6C" w14:paraId="609B1C3E" w14:textId="77777777" w:rsidTr="00B3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0C2C1E" w14:textId="33C0E5F0" w:rsidR="004E5229" w:rsidRPr="00DA7C6C" w:rsidRDefault="004E5229" w:rsidP="004E5229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</w:t>
            </w:r>
          </w:p>
        </w:tc>
        <w:tc>
          <w:tcPr>
            <w:tcW w:w="6237" w:type="dxa"/>
          </w:tcPr>
          <w:p w14:paraId="7805400E" w14:textId="0A41F8AA" w:rsidR="004E5229" w:rsidRPr="00FD4A4E" w:rsidRDefault="004E5229" w:rsidP="004E5229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Операционная система</w:t>
            </w:r>
          </w:p>
        </w:tc>
      </w:tr>
      <w:tr w:rsidR="004E5229" w:rsidRPr="00DA7C6C" w14:paraId="05DBF4A9" w14:textId="77777777" w:rsidTr="00B31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21A361A" w14:textId="40FC06B1" w:rsidR="004E5229" w:rsidRPr="00DA7C6C" w:rsidRDefault="004E5229" w:rsidP="004E5229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ПКМ</w:t>
            </w:r>
          </w:p>
        </w:tc>
        <w:tc>
          <w:tcPr>
            <w:tcW w:w="6237" w:type="dxa"/>
          </w:tcPr>
          <w:p w14:paraId="5AB492FF" w14:textId="1F999C3B" w:rsidR="004E5229" w:rsidRPr="00B311A6" w:rsidRDefault="004E5229" w:rsidP="004E5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2FA">
              <w:rPr>
                <w:rFonts w:ascii="Times New Roman" w:eastAsia="Calibri" w:hAnsi="Times New Roman" w:cs="Times New Roman"/>
              </w:rPr>
              <w:t>Правая кнопка мыши</w:t>
            </w:r>
          </w:p>
        </w:tc>
      </w:tr>
      <w:tr w:rsidR="004E5229" w:rsidRPr="00DA7C6C" w14:paraId="0C0473D1" w14:textId="77777777" w:rsidTr="00B3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6CA1266" w14:textId="7D5E5167" w:rsidR="004E5229" w:rsidRPr="00DA7C6C" w:rsidRDefault="004E5229" w:rsidP="004E5229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 xml:space="preserve">ПМ </w:t>
            </w:r>
          </w:p>
        </w:tc>
        <w:tc>
          <w:tcPr>
            <w:tcW w:w="6237" w:type="dxa"/>
          </w:tcPr>
          <w:p w14:paraId="3130A494" w14:textId="2665D44E" w:rsidR="004E5229" w:rsidRPr="00DA7C6C" w:rsidRDefault="004E5229" w:rsidP="004E5229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Пункт меню</w:t>
            </w:r>
          </w:p>
        </w:tc>
      </w:tr>
      <w:tr w:rsidR="004E5229" w:rsidRPr="00DA7C6C" w14:paraId="7BFD0CB9" w14:textId="77777777" w:rsidTr="00B31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60436B3" w14:textId="3638B098" w:rsidR="004E5229" w:rsidRPr="00DA7C6C" w:rsidRDefault="004E5229" w:rsidP="004E5229">
            <w:pPr>
              <w:spacing w:before="120" w:line="276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УЗ</w:t>
            </w:r>
          </w:p>
        </w:tc>
        <w:tc>
          <w:tcPr>
            <w:tcW w:w="6237" w:type="dxa"/>
          </w:tcPr>
          <w:p w14:paraId="6AB32E64" w14:textId="2BEC5B15" w:rsidR="004E5229" w:rsidRPr="00DA7C6C" w:rsidRDefault="004E5229" w:rsidP="004E5229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Учётная запись</w:t>
            </w:r>
          </w:p>
        </w:tc>
      </w:tr>
      <w:tr w:rsidR="004E5229" w:rsidRPr="006B3E18" w14:paraId="5E482924" w14:textId="77777777" w:rsidTr="00B3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3D6EFAB" w14:textId="6D4477AE" w:rsidR="004E5229" w:rsidRPr="00DA7C6C" w:rsidRDefault="004E5229" w:rsidP="004E5229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Правила</w:t>
            </w:r>
          </w:p>
        </w:tc>
        <w:tc>
          <w:tcPr>
            <w:tcW w:w="6237" w:type="dxa"/>
          </w:tcPr>
          <w:p w14:paraId="50453753" w14:textId="76B04BB6" w:rsidR="004E5229" w:rsidRPr="00DA7C6C" w:rsidRDefault="004E5229" w:rsidP="004E5229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72FA">
              <w:rPr>
                <w:rFonts w:ascii="Times New Roman" w:eastAsia="Calibri" w:hAnsi="Times New Roman" w:cs="Times New Roman"/>
              </w:rPr>
              <w:t>Правила корреляции событий</w:t>
            </w:r>
          </w:p>
        </w:tc>
      </w:tr>
    </w:tbl>
    <w:p w14:paraId="7024B4CD" w14:textId="77777777" w:rsidR="00B311A6" w:rsidRPr="00B311A6" w:rsidRDefault="00B311A6" w:rsidP="00D42B2E">
      <w:pPr>
        <w:rPr>
          <w:rFonts w:ascii="Times New Roman" w:hAnsi="Times New Roman" w:cs="Times New Roman"/>
          <w:lang w:val="en-US"/>
        </w:rPr>
      </w:pPr>
    </w:p>
    <w:p w14:paraId="3E636A78" w14:textId="77777777" w:rsidR="00CF36D6" w:rsidRDefault="00CF36D6" w:rsidP="009C4A61">
      <w:pPr>
        <w:pStyle w:val="1"/>
        <w:pageBreakBefore/>
        <w:spacing w:before="24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153212102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АРХИТЕКТУРА СИСТЕМЫ</w:t>
      </w:r>
      <w:bookmarkEnd w:id="4"/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14:paraId="3BF15C34" w14:textId="77777777" w:rsidR="00CF36D6" w:rsidRPr="002A19DA" w:rsidRDefault="00CF36D6" w:rsidP="009B6B16">
      <w:pPr>
        <w:pStyle w:val="20"/>
        <w:numPr>
          <w:ilvl w:val="0"/>
          <w:numId w:val="1"/>
        </w:numPr>
        <w:spacing w:before="240" w:after="240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09314435"/>
      <w:bookmarkStart w:id="6" w:name="_Toc129711319"/>
      <w:bookmarkStart w:id="7" w:name="_Toc153212103"/>
      <w:r w:rsidRPr="002A19DA">
        <w:rPr>
          <w:rFonts w:ascii="Times New Roman" w:hAnsi="Times New Roman" w:cs="Times New Roman"/>
          <w:color w:val="auto"/>
          <w:sz w:val="28"/>
          <w:szCs w:val="28"/>
        </w:rPr>
        <w:t>Описание компонентов</w:t>
      </w:r>
      <w:bookmarkEnd w:id="5"/>
      <w:bookmarkEnd w:id="6"/>
      <w:bookmarkEnd w:id="7"/>
    </w:p>
    <w:p w14:paraId="356B0EA2" w14:textId="6198E79E" w:rsidR="00CF36D6" w:rsidRPr="00FD72FA" w:rsidRDefault="00F42B78" w:rsidP="00CF36D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Архитектура с</w:t>
      </w:r>
      <w:r w:rsidR="00CF36D6" w:rsidRPr="00FD72FA">
        <w:rPr>
          <w:rFonts w:ascii="Times New Roman" w:hAnsi="Times New Roman" w:cs="Times New Roman"/>
          <w:sz w:val="24"/>
          <w:szCs w:val="24"/>
        </w:rPr>
        <w:t xml:space="preserve">истема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="00C93154">
        <w:rPr>
          <w:rFonts w:ascii="Times New Roman" w:hAnsi="Times New Roman" w:cs="Times New Roman"/>
          <w:sz w:val="24"/>
          <w:szCs w:val="24"/>
        </w:rPr>
        <w:t xml:space="preserve"> представл</w:t>
      </w:r>
      <w:r>
        <w:rPr>
          <w:rFonts w:ascii="Times New Roman" w:hAnsi="Times New Roman" w:cs="Times New Roman"/>
          <w:sz w:val="24"/>
          <w:szCs w:val="24"/>
        </w:rPr>
        <w:t xml:space="preserve">ена на рисунке ниже. </w:t>
      </w:r>
    </w:p>
    <w:p w14:paraId="57AEB3F1" w14:textId="162E9816" w:rsidR="0093323A" w:rsidRDefault="004E41AB" w:rsidP="0093323A">
      <w:pPr>
        <w:pStyle w:val="aa"/>
        <w:keepNext/>
        <w:spacing w:before="1"/>
      </w:pPr>
      <w:r>
        <w:rPr>
          <w:noProof/>
          <w:lang w:eastAsia="ru-RU"/>
        </w:rPr>
        <w:drawing>
          <wp:inline distT="0" distB="0" distL="0" distR="0" wp14:anchorId="148D428F" wp14:editId="59792E1B">
            <wp:extent cx="6087400" cy="3062605"/>
            <wp:effectExtent l="0" t="0" r="8890" b="4445"/>
            <wp:docPr id="1553370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70064" name="Рисунок 1" descr="Изображение выглядит как текст, диаграмма, снимок экрана, Шриф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4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8B6D" w14:textId="2BC18ACD" w:rsidR="00CF36D6" w:rsidRDefault="0093323A" w:rsidP="0093323A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9332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9332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9332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9332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9332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9332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Архитектура </w:t>
      </w:r>
      <w:r w:rsidR="000B713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U-SIEM</w:t>
      </w:r>
    </w:p>
    <w:p w14:paraId="571804F9" w14:textId="1586CB59" w:rsidR="00F42B78" w:rsidRPr="00FD72FA" w:rsidRDefault="00F42B78" w:rsidP="00F42B7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компонентов системы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в таблице ниже.</w:t>
      </w:r>
    </w:p>
    <w:p w14:paraId="67E59043" w14:textId="2B222323" w:rsidR="00F42B78" w:rsidRPr="00F42B78" w:rsidRDefault="00F42B78" w:rsidP="00F42B78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F42B7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Таблица </w:t>
      </w:r>
      <w:r w:rsidRPr="00F42B7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42B7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Таблица \* ARABIC </w:instrText>
      </w:r>
      <w:r w:rsidRPr="00F42B7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F42B7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42B7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Компоненты </w:t>
      </w:r>
      <w:r w:rsidR="000B713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U-SIEM</w:t>
      </w:r>
    </w:p>
    <w:tbl>
      <w:tblPr>
        <w:tblStyle w:val="-21"/>
        <w:tblW w:w="9627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298"/>
        <w:gridCol w:w="3686"/>
        <w:gridCol w:w="2969"/>
      </w:tblGrid>
      <w:tr w:rsidR="001C31DC" w:rsidRPr="00DA7C6C" w14:paraId="587BD3E9" w14:textId="60E2FAAC" w:rsidTr="00DA7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296BB704" w14:textId="49CD5DD6" w:rsidR="001C31DC" w:rsidRPr="00DA7C6C" w:rsidRDefault="001C31DC" w:rsidP="00880F48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DA7C6C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298" w:type="dxa"/>
          </w:tcPr>
          <w:p w14:paraId="2458E6A7" w14:textId="60CB079C" w:rsidR="001C31DC" w:rsidRPr="00DA7C6C" w:rsidRDefault="001C31DC" w:rsidP="00880F48">
            <w:pPr>
              <w:keepNext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DA7C6C">
              <w:rPr>
                <w:rFonts w:ascii="Times New Roman" w:eastAsia="Calibri" w:hAnsi="Times New Roman" w:cs="Times New Roman"/>
              </w:rPr>
              <w:t>Компонент</w:t>
            </w:r>
          </w:p>
        </w:tc>
        <w:tc>
          <w:tcPr>
            <w:tcW w:w="3686" w:type="dxa"/>
          </w:tcPr>
          <w:p w14:paraId="0195521D" w14:textId="77777777" w:rsidR="001C31DC" w:rsidRPr="00DA7C6C" w:rsidRDefault="001C31DC" w:rsidP="00880F48">
            <w:pPr>
              <w:keepNext/>
              <w:spacing w:line="276" w:lineRule="auto"/>
              <w:ind w:left="-23"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DA7C6C">
              <w:rPr>
                <w:rFonts w:ascii="Times New Roman" w:eastAsia="Calibri" w:hAnsi="Times New Roman" w:cs="Times New Roman"/>
              </w:rPr>
              <w:t>Описание</w:t>
            </w:r>
          </w:p>
        </w:tc>
        <w:tc>
          <w:tcPr>
            <w:tcW w:w="2969" w:type="dxa"/>
          </w:tcPr>
          <w:p w14:paraId="7EB780A2" w14:textId="130DBD0E" w:rsidR="001C31DC" w:rsidRPr="00DA7C6C" w:rsidRDefault="001C31DC" w:rsidP="00880F48">
            <w:pPr>
              <w:keepNext/>
              <w:spacing w:line="276" w:lineRule="auto"/>
              <w:ind w:left="-23"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Поддерживаемые ОС</w:t>
            </w:r>
            <w:r w:rsidR="00DA7C6C" w:rsidRPr="00DA7C6C">
              <w:rPr>
                <w:rFonts w:ascii="Times New Roman" w:eastAsia="Calibri" w:hAnsi="Times New Roman" w:cs="Times New Roman"/>
              </w:rPr>
              <w:t>/СУБД</w:t>
            </w:r>
          </w:p>
        </w:tc>
      </w:tr>
      <w:tr w:rsidR="001C31DC" w:rsidRPr="00DA7C6C" w14:paraId="68E6F716" w14:textId="60CEB31F" w:rsidTr="00DA7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217D8663" w14:textId="6695B22E" w:rsidR="001C31DC" w:rsidRPr="00DF7E4D" w:rsidRDefault="001C31DC" w:rsidP="009B6B16">
            <w:pPr>
              <w:pStyle w:val="a9"/>
              <w:keepNext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298" w:type="dxa"/>
          </w:tcPr>
          <w:p w14:paraId="679942C1" w14:textId="15F754B3" w:rsidR="001C31DC" w:rsidRPr="00DA7C6C" w:rsidRDefault="001C31DC" w:rsidP="00880F48">
            <w:pPr>
              <w:keepNext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 xml:space="preserve">Агент </w:t>
            </w:r>
          </w:p>
        </w:tc>
        <w:tc>
          <w:tcPr>
            <w:tcW w:w="3686" w:type="dxa"/>
          </w:tcPr>
          <w:p w14:paraId="7DA2C831" w14:textId="57741926" w:rsidR="001C31DC" w:rsidRPr="00DA7C6C" w:rsidRDefault="001C31DC" w:rsidP="00880F48">
            <w:pPr>
              <w:keepNext/>
              <w:ind w:left="-23" w:firstLin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Предназначены сбора</w:t>
            </w:r>
            <w:r w:rsidR="00A821F5">
              <w:rPr>
                <w:rFonts w:ascii="Times New Roman" w:eastAsia="Calibri" w:hAnsi="Times New Roman" w:cs="Times New Roman"/>
              </w:rPr>
              <w:t xml:space="preserve"> (активный/па</w:t>
            </w:r>
            <w:r w:rsidR="00DF7E4D">
              <w:rPr>
                <w:rFonts w:ascii="Times New Roman" w:eastAsia="Calibri" w:hAnsi="Times New Roman" w:cs="Times New Roman"/>
              </w:rPr>
              <w:t>с</w:t>
            </w:r>
            <w:r w:rsidR="00A821F5">
              <w:rPr>
                <w:rFonts w:ascii="Times New Roman" w:eastAsia="Calibri" w:hAnsi="Times New Roman" w:cs="Times New Roman"/>
              </w:rPr>
              <w:t>сивный)</w:t>
            </w:r>
            <w:r w:rsidR="00DA7C6C">
              <w:rPr>
                <w:rFonts w:ascii="Times New Roman" w:eastAsia="Calibri" w:hAnsi="Times New Roman" w:cs="Times New Roman"/>
              </w:rPr>
              <w:t>, нормализации и обогащения</w:t>
            </w:r>
            <w:r w:rsidRPr="00DA7C6C">
              <w:rPr>
                <w:rFonts w:ascii="Times New Roman" w:eastAsia="Calibri" w:hAnsi="Times New Roman" w:cs="Times New Roman"/>
              </w:rPr>
              <w:t xml:space="preserve"> событий</w:t>
            </w:r>
            <w:r w:rsidR="00DA7C6C">
              <w:rPr>
                <w:rFonts w:ascii="Times New Roman" w:eastAsia="Calibri" w:hAnsi="Times New Roman" w:cs="Times New Roman"/>
              </w:rPr>
              <w:t xml:space="preserve"> безопасности</w:t>
            </w:r>
            <w:r w:rsidRPr="00DA7C6C">
              <w:rPr>
                <w:rFonts w:ascii="Times New Roman" w:eastAsia="Calibri" w:hAnsi="Times New Roman" w:cs="Times New Roman"/>
              </w:rPr>
              <w:t xml:space="preserve"> с целевых систем</w:t>
            </w:r>
          </w:p>
        </w:tc>
        <w:tc>
          <w:tcPr>
            <w:tcW w:w="2969" w:type="dxa"/>
          </w:tcPr>
          <w:p w14:paraId="632B0399" w14:textId="77777777" w:rsidR="00DD50B2" w:rsidRPr="00DA7C6C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RedHat/CentOS 8.x</w:t>
            </w:r>
          </w:p>
          <w:p w14:paraId="0435EE89" w14:textId="77777777" w:rsidR="00DD50B2" w:rsidRPr="00DA7C6C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Astra Linux Special Edition 1.7.</w:t>
            </w:r>
          </w:p>
          <w:p w14:paraId="74BA983B" w14:textId="240CAB1A" w:rsidR="001C31DC" w:rsidRPr="00DA7C6C" w:rsidRDefault="00DD50B2" w:rsidP="00DD50B2">
            <w:pPr>
              <w:keepNext/>
              <w:ind w:left="-23" w:firstLin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Microsoft Windows Server 2019.</w:t>
            </w:r>
          </w:p>
        </w:tc>
      </w:tr>
      <w:tr w:rsidR="001C31DC" w:rsidRPr="00DA7C6C" w14:paraId="39CD5959" w14:textId="356F05D2" w:rsidTr="00DA7C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7FA1E76C" w14:textId="17E18DF1" w:rsidR="001C31DC" w:rsidRPr="00DF7E4D" w:rsidRDefault="001C31DC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298" w:type="dxa"/>
          </w:tcPr>
          <w:p w14:paraId="013811AD" w14:textId="1D41F498" w:rsidR="001C31DC" w:rsidRPr="00DA7C6C" w:rsidRDefault="001C31DC" w:rsidP="00880F48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Модуль сбора и обработки событий (</w:t>
            </w:r>
            <w:proofErr w:type="spellStart"/>
            <w:r w:rsidRPr="00DA7C6C">
              <w:rPr>
                <w:rFonts w:ascii="Times New Roman" w:eastAsia="Calibri" w:hAnsi="Times New Roman" w:cs="Times New Roman"/>
                <w:lang w:val="en-US"/>
              </w:rPr>
              <w:t>Inforter</w:t>
            </w:r>
            <w:proofErr w:type="spellEnd"/>
            <w:r w:rsidRPr="00DA7C6C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686" w:type="dxa"/>
          </w:tcPr>
          <w:p w14:paraId="0808B2F4" w14:textId="03860ADB" w:rsidR="004C3156" w:rsidRDefault="001C31DC" w:rsidP="004C3156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Предназначен для</w:t>
            </w:r>
            <w:r w:rsidR="004C3156">
              <w:rPr>
                <w:rFonts w:ascii="Times New Roman" w:eastAsia="Calibri" w:hAnsi="Times New Roman" w:cs="Times New Roman"/>
              </w:rPr>
              <w:t>:</w:t>
            </w:r>
          </w:p>
          <w:p w14:paraId="15BF8468" w14:textId="268A6A58" w:rsidR="004C3156" w:rsidRPr="004C3156" w:rsidRDefault="004C3156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C3156">
              <w:rPr>
                <w:rFonts w:ascii="Times New Roman" w:eastAsia="Calibri" w:hAnsi="Times New Roman" w:cs="Times New Roman"/>
              </w:rPr>
              <w:t>приём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4C3156">
              <w:rPr>
                <w:rFonts w:ascii="Times New Roman" w:eastAsia="Calibri" w:hAnsi="Times New Roman" w:cs="Times New Roman"/>
              </w:rPr>
              <w:t xml:space="preserve"> и обработк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4C3156">
              <w:rPr>
                <w:rFonts w:ascii="Times New Roman" w:eastAsia="Calibri" w:hAnsi="Times New Roman" w:cs="Times New Roman"/>
              </w:rPr>
              <w:t xml:space="preserve"> входящего потока данных </w:t>
            </w:r>
            <w:r>
              <w:rPr>
                <w:rFonts w:ascii="Times New Roman" w:eastAsia="Calibri" w:hAnsi="Times New Roman" w:cs="Times New Roman"/>
              </w:rPr>
              <w:t>с агентов;</w:t>
            </w:r>
          </w:p>
          <w:p w14:paraId="6F473B15" w14:textId="56B5FA99" w:rsidR="004C3156" w:rsidRPr="004C3156" w:rsidRDefault="004C3156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C3156">
              <w:rPr>
                <w:rFonts w:ascii="Times New Roman" w:eastAsia="Calibri" w:hAnsi="Times New Roman" w:cs="Times New Roman"/>
              </w:rPr>
              <w:t>кэшировани</w:t>
            </w:r>
            <w:r>
              <w:rPr>
                <w:rFonts w:ascii="Times New Roman" w:eastAsia="Calibri" w:hAnsi="Times New Roman" w:cs="Times New Roman"/>
              </w:rPr>
              <w:t>я</w:t>
            </w:r>
            <w:r w:rsidRPr="004C3156">
              <w:rPr>
                <w:rFonts w:ascii="Times New Roman" w:eastAsia="Calibri" w:hAnsi="Times New Roman" w:cs="Times New Roman"/>
              </w:rPr>
              <w:t xml:space="preserve"> событий</w:t>
            </w:r>
            <w:r>
              <w:rPr>
                <w:rFonts w:ascii="Times New Roman" w:eastAsia="Calibri" w:hAnsi="Times New Roman" w:cs="Times New Roman"/>
              </w:rPr>
              <w:t xml:space="preserve"> безопасности</w:t>
            </w:r>
            <w:r w:rsidRPr="004C3156">
              <w:rPr>
                <w:rFonts w:ascii="Times New Roman" w:eastAsia="Calibri" w:hAnsi="Times New Roman" w:cs="Times New Roman"/>
              </w:rPr>
              <w:t>;</w:t>
            </w:r>
          </w:p>
          <w:p w14:paraId="1AB28267" w14:textId="3DF3B50F" w:rsidR="004C3156" w:rsidRPr="004C3156" w:rsidRDefault="004C3156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C3156">
              <w:rPr>
                <w:rFonts w:ascii="Times New Roman" w:eastAsia="Calibri" w:hAnsi="Times New Roman" w:cs="Times New Roman"/>
              </w:rPr>
              <w:t>обработк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4C3156">
              <w:rPr>
                <w:rFonts w:ascii="Times New Roman" w:eastAsia="Calibri" w:hAnsi="Times New Roman" w:cs="Times New Roman"/>
              </w:rPr>
              <w:t xml:space="preserve"> (нормализацию и категоризацию данных) с последующим преобразованием и подготовке к записи в формате </w:t>
            </w:r>
            <w:r w:rsidR="00A821F5">
              <w:rPr>
                <w:rFonts w:ascii="Times New Roman" w:eastAsia="Calibri" w:hAnsi="Times New Roman" w:cs="Times New Roman"/>
              </w:rPr>
              <w:t xml:space="preserve">БД </w:t>
            </w:r>
            <w:r w:rsidR="00A821F5">
              <w:rPr>
                <w:rFonts w:ascii="Times New Roman" w:eastAsia="Calibri" w:hAnsi="Times New Roman" w:cs="Times New Roman"/>
              </w:rPr>
              <w:lastRenderedPageBreak/>
              <w:t>событий безопасности</w:t>
            </w:r>
            <w:r w:rsidRPr="004C3156">
              <w:rPr>
                <w:rFonts w:ascii="Times New Roman" w:eastAsia="Calibri" w:hAnsi="Times New Roman" w:cs="Times New Roman"/>
              </w:rPr>
              <w:t xml:space="preserve"> (в том числе событий с кириллицей);</w:t>
            </w:r>
          </w:p>
          <w:p w14:paraId="4D4160F0" w14:textId="478F2E36" w:rsidR="004C3156" w:rsidRDefault="004C3156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C3156">
              <w:rPr>
                <w:rFonts w:ascii="Times New Roman" w:eastAsia="Calibri" w:hAnsi="Times New Roman" w:cs="Times New Roman"/>
              </w:rPr>
              <w:t>отправк</w:t>
            </w:r>
            <w:r w:rsidR="00A821F5">
              <w:rPr>
                <w:rFonts w:ascii="Times New Roman" w:eastAsia="Calibri" w:hAnsi="Times New Roman" w:cs="Times New Roman"/>
              </w:rPr>
              <w:t>и</w:t>
            </w:r>
            <w:r w:rsidRPr="004C3156">
              <w:rPr>
                <w:rFonts w:ascii="Times New Roman" w:eastAsia="Calibri" w:hAnsi="Times New Roman" w:cs="Times New Roman"/>
              </w:rPr>
              <w:t xml:space="preserve"> событий</w:t>
            </w:r>
            <w:r w:rsidR="00A821F5">
              <w:rPr>
                <w:rFonts w:ascii="Times New Roman" w:eastAsia="Calibri" w:hAnsi="Times New Roman" w:cs="Times New Roman"/>
              </w:rPr>
              <w:t xml:space="preserve"> безопасности</w:t>
            </w:r>
            <w:r w:rsidRPr="004C3156">
              <w:rPr>
                <w:rFonts w:ascii="Times New Roman" w:eastAsia="Calibri" w:hAnsi="Times New Roman" w:cs="Times New Roman"/>
              </w:rPr>
              <w:t xml:space="preserve"> в БД</w:t>
            </w:r>
            <w:r w:rsidR="00A821F5">
              <w:rPr>
                <w:rFonts w:ascii="Times New Roman" w:eastAsia="Calibri" w:hAnsi="Times New Roman" w:cs="Times New Roman"/>
              </w:rPr>
              <w:t xml:space="preserve"> событий безопасности</w:t>
            </w:r>
            <w:r w:rsidRPr="004C3156">
              <w:rPr>
                <w:rFonts w:ascii="Times New Roman" w:eastAsia="Calibri" w:hAnsi="Times New Roman" w:cs="Times New Roman"/>
              </w:rPr>
              <w:t>;</w:t>
            </w:r>
          </w:p>
          <w:p w14:paraId="5F0ABBA4" w14:textId="45B2B03A" w:rsidR="001C31DC" w:rsidRPr="00A821F5" w:rsidRDefault="00A821F5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C3156">
              <w:rPr>
                <w:rFonts w:ascii="Times New Roman" w:eastAsia="Calibri" w:hAnsi="Times New Roman" w:cs="Times New Roman"/>
              </w:rPr>
              <w:t>отправк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4C3156">
              <w:rPr>
                <w:rFonts w:ascii="Times New Roman" w:eastAsia="Calibri" w:hAnsi="Times New Roman" w:cs="Times New Roman"/>
              </w:rPr>
              <w:t xml:space="preserve"> событий</w:t>
            </w:r>
            <w:r>
              <w:rPr>
                <w:rFonts w:ascii="Times New Roman" w:eastAsia="Calibri" w:hAnsi="Times New Roman" w:cs="Times New Roman"/>
              </w:rPr>
              <w:t xml:space="preserve"> безопасности</w:t>
            </w:r>
            <w:r w:rsidRPr="004C3156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на корреляцию.</w:t>
            </w:r>
          </w:p>
        </w:tc>
        <w:tc>
          <w:tcPr>
            <w:tcW w:w="2969" w:type="dxa"/>
          </w:tcPr>
          <w:p w14:paraId="2E320811" w14:textId="77777777" w:rsidR="00DD50B2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34B8B">
              <w:rPr>
                <w:rFonts w:ascii="Times New Roman" w:hAnsi="Times New Roman" w:cs="Times New Roman"/>
                <w:lang w:val="en-US"/>
              </w:rPr>
              <w:lastRenderedPageBreak/>
              <w:t>R</w:t>
            </w:r>
            <w:r>
              <w:rPr>
                <w:rFonts w:ascii="Times New Roman" w:hAnsi="Times New Roman" w:cs="Times New Roman"/>
                <w:lang w:val="en-US"/>
              </w:rPr>
              <w:t>ed</w:t>
            </w:r>
            <w:r w:rsidRPr="00D34B8B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7</w:t>
            </w:r>
          </w:p>
          <w:p w14:paraId="506C465F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RedHat/CentOS 8.x;</w:t>
            </w:r>
          </w:p>
          <w:p w14:paraId="64D48E50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Astra Linux Special Edition 1.7;</w:t>
            </w:r>
          </w:p>
          <w:p w14:paraId="4964912B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AstraLinux</w:t>
            </w:r>
            <w:proofErr w:type="spellEnd"/>
            <w:r w:rsidRPr="00DA7C6C">
              <w:rPr>
                <w:rFonts w:ascii="Times New Roman" w:hAnsi="Times New Roman" w:cs="Times New Roman"/>
                <w:lang w:val="en-US"/>
              </w:rPr>
              <w:t xml:space="preserve"> 2.12.45;</w:t>
            </w:r>
          </w:p>
          <w:p w14:paraId="7F3F22D3" w14:textId="3221ECFF" w:rsidR="001C31DC" w:rsidRPr="00DA7C6C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Debian 10.</w:t>
            </w:r>
          </w:p>
        </w:tc>
      </w:tr>
      <w:tr w:rsidR="00DD50B2" w:rsidRPr="00DA7C6C" w14:paraId="24E53FF3" w14:textId="3427FB2E" w:rsidTr="00DA7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15E97750" w14:textId="11057FBF" w:rsidR="00DD50B2" w:rsidRPr="00DF7E4D" w:rsidRDefault="00DD50B2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298" w:type="dxa"/>
          </w:tcPr>
          <w:p w14:paraId="3892F295" w14:textId="081944C4" w:rsidR="00DD50B2" w:rsidRPr="00DA7C6C" w:rsidRDefault="00DD50B2" w:rsidP="00DD50B2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Модуль корреляции событий (</w:t>
            </w:r>
            <w:proofErr w:type="spellStart"/>
            <w:r w:rsidRPr="00DA7C6C">
              <w:rPr>
                <w:rFonts w:ascii="Times New Roman" w:eastAsia="Calibri" w:hAnsi="Times New Roman" w:cs="Times New Roman"/>
                <w:lang w:val="en-US"/>
              </w:rPr>
              <w:t>InforterCE</w:t>
            </w:r>
            <w:proofErr w:type="spellEnd"/>
            <w:r w:rsidRPr="00DA7C6C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686" w:type="dxa"/>
          </w:tcPr>
          <w:p w14:paraId="787112A5" w14:textId="7B2C875E" w:rsidR="00DD50B2" w:rsidRPr="00FD4A4E" w:rsidRDefault="00DD50B2" w:rsidP="00DD50B2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Предназначен для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D6A05">
              <w:rPr>
                <w:rFonts w:ascii="Times New Roman" w:eastAsia="Calibri" w:hAnsi="Times New Roman" w:cs="Times New Roman"/>
              </w:rPr>
              <w:t>аналитическ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0D6A05">
              <w:rPr>
                <w:rFonts w:ascii="Times New Roman" w:eastAsia="Calibri" w:hAnsi="Times New Roman" w:cs="Times New Roman"/>
              </w:rPr>
              <w:t xml:space="preserve"> обработк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0D6A0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событий безопасности в режиме реального времени.</w:t>
            </w:r>
          </w:p>
        </w:tc>
        <w:tc>
          <w:tcPr>
            <w:tcW w:w="2969" w:type="dxa"/>
          </w:tcPr>
          <w:p w14:paraId="5EC8D835" w14:textId="77777777" w:rsidR="00DD50B2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34B8B"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  <w:lang w:val="en-US"/>
              </w:rPr>
              <w:t>ed</w:t>
            </w:r>
            <w:r w:rsidRPr="00D34B8B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7</w:t>
            </w:r>
          </w:p>
          <w:p w14:paraId="5A1B4BE5" w14:textId="77777777" w:rsidR="00DD50B2" w:rsidRPr="00DA7C6C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RedHat/CentOS 8.x</w:t>
            </w:r>
            <w:r w:rsidRPr="00787983">
              <w:rPr>
                <w:rFonts w:ascii="Times New Roman" w:hAnsi="Times New Roman" w:cs="Times New Roman"/>
                <w:lang w:val="en-US"/>
              </w:rPr>
              <w:t>/9</w:t>
            </w:r>
            <w:r w:rsidRPr="00DA7C6C">
              <w:rPr>
                <w:rFonts w:ascii="Times New Roman" w:hAnsi="Times New Roman" w:cs="Times New Roman"/>
                <w:lang w:val="en-US"/>
              </w:rPr>
              <w:t>.x;</w:t>
            </w:r>
          </w:p>
          <w:p w14:paraId="643B823B" w14:textId="77777777" w:rsidR="00DD50B2" w:rsidRPr="00DA7C6C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Astra Linux Special Edition 1.7;</w:t>
            </w:r>
          </w:p>
          <w:p w14:paraId="59FFFCCE" w14:textId="77777777" w:rsidR="00DD50B2" w:rsidRPr="00DA7C6C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AstraLinux</w:t>
            </w:r>
            <w:proofErr w:type="spellEnd"/>
            <w:r w:rsidRPr="00DA7C6C">
              <w:rPr>
                <w:rFonts w:ascii="Times New Roman" w:hAnsi="Times New Roman" w:cs="Times New Roman"/>
                <w:lang w:val="en-US"/>
              </w:rPr>
              <w:t xml:space="preserve"> 2.12.45;</w:t>
            </w:r>
          </w:p>
          <w:p w14:paraId="7CDBD75E" w14:textId="4C924FD7" w:rsidR="00DD50B2" w:rsidRPr="00DA7C6C" w:rsidRDefault="00DD50B2" w:rsidP="00DD50B2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Debian 10.</w:t>
            </w:r>
          </w:p>
        </w:tc>
      </w:tr>
      <w:tr w:rsidR="00DD50B2" w:rsidRPr="00DA7C6C" w14:paraId="1D290773" w14:textId="18E2322D" w:rsidTr="00DA7C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09D3186F" w14:textId="62F5074B" w:rsidR="00DD50B2" w:rsidRPr="00DF7E4D" w:rsidRDefault="00DD50B2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298" w:type="dxa"/>
          </w:tcPr>
          <w:p w14:paraId="025D14EC" w14:textId="79ABD8B7" w:rsidR="00DD50B2" w:rsidRPr="00DA7C6C" w:rsidRDefault="00DD50B2" w:rsidP="00DD50B2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</w:rPr>
              <w:t>Модуль анализа и управления (</w:t>
            </w:r>
            <w:r w:rsidR="00F40096">
              <w:rPr>
                <w:rFonts w:ascii="Times New Roman" w:hAnsi="Times New Roman" w:cs="Times New Roman"/>
                <w:lang w:val="en-US"/>
              </w:rPr>
              <w:t>U</w:t>
            </w:r>
            <w:r w:rsidR="00F40096" w:rsidRPr="00F40096">
              <w:rPr>
                <w:rFonts w:ascii="Times New Roman" w:hAnsi="Times New Roman" w:cs="Times New Roman"/>
              </w:rPr>
              <w:t>-</w:t>
            </w:r>
            <w:proofErr w:type="spellStart"/>
            <w:r w:rsidR="00F40096">
              <w:rPr>
                <w:rFonts w:ascii="Times New Roman" w:hAnsi="Times New Roman" w:cs="Times New Roman"/>
                <w:lang w:val="en-US"/>
              </w:rPr>
              <w:t>SIEM</w:t>
            </w:r>
            <w:r w:rsidRPr="00DA7C6C">
              <w:rPr>
                <w:rFonts w:ascii="Times New Roman" w:hAnsi="Times New Roman" w:cs="Times New Roman"/>
                <w:lang w:val="en-US"/>
              </w:rPr>
              <w:t>Core</w:t>
            </w:r>
            <w:proofErr w:type="spellEnd"/>
            <w:r w:rsidRPr="00DA7C6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86" w:type="dxa"/>
          </w:tcPr>
          <w:p w14:paraId="4FE47BE4" w14:textId="2161F6BB" w:rsidR="00DD50B2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eastAsia="Calibri" w:hAnsi="Times New Roman" w:cs="Times New Roman"/>
              </w:rPr>
              <w:t>Предназначен для</w:t>
            </w:r>
          </w:p>
          <w:p w14:paraId="2E1806F5" w14:textId="5C2699BB" w:rsidR="00DD50B2" w:rsidRPr="008F05C6" w:rsidRDefault="00DD50B2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F05C6">
              <w:rPr>
                <w:rFonts w:ascii="Times New Roman" w:eastAsia="Calibri" w:hAnsi="Times New Roman" w:cs="Times New Roman"/>
              </w:rPr>
              <w:t>управление запросами пользователей к БД со стороны Консоли управления;</w:t>
            </w:r>
          </w:p>
          <w:p w14:paraId="47F856DC" w14:textId="7434C396" w:rsidR="00DD50B2" w:rsidRPr="008F05C6" w:rsidRDefault="00DD50B2" w:rsidP="009B6B16">
            <w:pPr>
              <w:pStyle w:val="a9"/>
              <w:numPr>
                <w:ilvl w:val="0"/>
                <w:numId w:val="4"/>
              </w:numPr>
              <w:spacing w:before="120"/>
              <w:ind w:left="0" w:firstLine="3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8F05C6">
              <w:rPr>
                <w:rFonts w:ascii="Times New Roman" w:eastAsia="Calibri" w:hAnsi="Times New Roman" w:cs="Times New Roman"/>
              </w:rPr>
              <w:t xml:space="preserve">взаимодействие и мониторинг работы компонентов </w:t>
            </w:r>
            <w:r w:rsidR="000B7137">
              <w:rPr>
                <w:rFonts w:ascii="Times New Roman" w:eastAsia="Calibri" w:hAnsi="Times New Roman" w:cs="Times New Roman"/>
              </w:rPr>
              <w:t>U-SIEM</w:t>
            </w:r>
            <w:r w:rsidRPr="008F05C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69" w:type="dxa"/>
          </w:tcPr>
          <w:p w14:paraId="3E6ED36A" w14:textId="77777777" w:rsidR="00DD50B2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34B8B"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  <w:lang w:val="en-US"/>
              </w:rPr>
              <w:t>ed</w:t>
            </w:r>
            <w:r w:rsidRPr="00D34B8B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7</w:t>
            </w:r>
          </w:p>
          <w:p w14:paraId="3CB16931" w14:textId="77777777" w:rsidR="00DD50B2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  <w:p w14:paraId="7D1D54EA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RedHat/CentOS 8.x</w:t>
            </w:r>
            <w:r w:rsidRPr="00787983">
              <w:rPr>
                <w:rFonts w:ascii="Times New Roman" w:hAnsi="Times New Roman" w:cs="Times New Roman"/>
                <w:lang w:val="en-US"/>
              </w:rPr>
              <w:t>/9</w:t>
            </w:r>
            <w:r w:rsidRPr="00DA7C6C">
              <w:rPr>
                <w:rFonts w:ascii="Times New Roman" w:hAnsi="Times New Roman" w:cs="Times New Roman"/>
                <w:lang w:val="en-US"/>
              </w:rPr>
              <w:t>.x;</w:t>
            </w:r>
          </w:p>
          <w:p w14:paraId="694F8639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Astra Linux Special Edition 1.7;</w:t>
            </w:r>
          </w:p>
          <w:p w14:paraId="2ADD243B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AstraLinux</w:t>
            </w:r>
            <w:proofErr w:type="spellEnd"/>
            <w:r w:rsidRPr="00DA7C6C">
              <w:rPr>
                <w:rFonts w:ascii="Times New Roman" w:hAnsi="Times New Roman" w:cs="Times New Roman"/>
                <w:lang w:val="en-US"/>
              </w:rPr>
              <w:t xml:space="preserve"> 2.12.45;</w:t>
            </w:r>
          </w:p>
          <w:p w14:paraId="38ABBA18" w14:textId="00C3B804" w:rsidR="00DD50B2" w:rsidRPr="00DA7C6C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Debian 10.</w:t>
            </w:r>
          </w:p>
        </w:tc>
      </w:tr>
      <w:tr w:rsidR="00DD50B2" w:rsidRPr="00DA7C6C" w14:paraId="2AD86E30" w14:textId="2F0F0B14" w:rsidTr="00DA7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4A0F82DF" w14:textId="2EA14392" w:rsidR="00DD50B2" w:rsidRPr="00DF7E4D" w:rsidRDefault="00DD50B2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298" w:type="dxa"/>
          </w:tcPr>
          <w:p w14:paraId="501C7269" w14:textId="664F10A8" w:rsidR="00DD50B2" w:rsidRPr="00DA7C6C" w:rsidRDefault="00DD50B2" w:rsidP="00DD50B2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</w:rPr>
              <w:t>Консоль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B7137">
              <w:rPr>
                <w:rFonts w:ascii="Times New Roman" w:hAnsi="Times New Roman" w:cs="Times New Roman"/>
              </w:rPr>
              <w:t>U-SIEM</w:t>
            </w:r>
          </w:p>
        </w:tc>
        <w:tc>
          <w:tcPr>
            <w:tcW w:w="3686" w:type="dxa"/>
          </w:tcPr>
          <w:p w14:paraId="6E5E1855" w14:textId="40641392" w:rsidR="00DD50B2" w:rsidRPr="00DA7C6C" w:rsidRDefault="00DD50B2" w:rsidP="00DD50B2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3618">
              <w:rPr>
                <w:rFonts w:ascii="Times New Roman" w:hAnsi="Times New Roman" w:cs="Times New Roman"/>
                <w:szCs w:val="20"/>
              </w:rPr>
              <w:t xml:space="preserve">Консоль управление </w:t>
            </w:r>
            <w:r w:rsidR="000B7137">
              <w:rPr>
                <w:rFonts w:ascii="Times New Roman" w:hAnsi="Times New Roman" w:cs="Times New Roman"/>
                <w:szCs w:val="20"/>
              </w:rPr>
              <w:t>U-SIEM</w:t>
            </w:r>
            <w:r w:rsidRPr="00043618">
              <w:rPr>
                <w:rFonts w:ascii="Times New Roman" w:hAnsi="Times New Roman" w:cs="Times New Roman"/>
                <w:szCs w:val="20"/>
              </w:rPr>
              <w:t>, обеспечивает управление компонентами и настройками Системы, выполняет функции визуализаций,</w:t>
            </w:r>
            <w:r w:rsidRPr="00043618">
              <w:rPr>
                <w:rFonts w:ascii="Times New Roman" w:hAnsi="Times New Roman" w:cs="Times New Roman"/>
                <w:spacing w:val="-14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анализа</w:t>
            </w:r>
            <w:r w:rsidRPr="00043618">
              <w:rPr>
                <w:rFonts w:ascii="Times New Roman" w:hAnsi="Times New Roman" w:cs="Times New Roman"/>
                <w:spacing w:val="-14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и</w:t>
            </w:r>
            <w:r w:rsidRPr="00043618">
              <w:rPr>
                <w:rFonts w:ascii="Times New Roman" w:hAnsi="Times New Roman" w:cs="Times New Roman"/>
                <w:spacing w:val="-13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отчётности</w:t>
            </w:r>
            <w:r w:rsidRPr="00043618">
              <w:rPr>
                <w:rFonts w:ascii="Times New Roman" w:hAnsi="Times New Roman" w:cs="Times New Roman"/>
                <w:spacing w:val="-14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результатов</w:t>
            </w:r>
            <w:r w:rsidRPr="00043618">
              <w:rPr>
                <w:rFonts w:ascii="Times New Roman" w:hAnsi="Times New Roman" w:cs="Times New Roman"/>
                <w:spacing w:val="-13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пользовательских</w:t>
            </w:r>
            <w:r w:rsidRPr="00043618">
              <w:rPr>
                <w:rFonts w:ascii="Times New Roman" w:hAnsi="Times New Roman" w:cs="Times New Roman"/>
                <w:spacing w:val="-14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запросов</w:t>
            </w:r>
            <w:r w:rsidRPr="00043618">
              <w:rPr>
                <w:rFonts w:ascii="Times New Roman" w:hAnsi="Times New Roman" w:cs="Times New Roman"/>
                <w:spacing w:val="-13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к</w:t>
            </w:r>
            <w:r w:rsidRPr="00043618">
              <w:rPr>
                <w:rFonts w:ascii="Times New Roman" w:hAnsi="Times New Roman" w:cs="Times New Roman"/>
                <w:spacing w:val="-14"/>
                <w:szCs w:val="20"/>
              </w:rPr>
              <w:t xml:space="preserve"> </w:t>
            </w:r>
            <w:r w:rsidRPr="00043618">
              <w:rPr>
                <w:rFonts w:ascii="Times New Roman" w:hAnsi="Times New Roman" w:cs="Times New Roman"/>
                <w:szCs w:val="20"/>
              </w:rPr>
              <w:t>Системе.</w:t>
            </w:r>
          </w:p>
        </w:tc>
        <w:tc>
          <w:tcPr>
            <w:tcW w:w="2969" w:type="dxa"/>
          </w:tcPr>
          <w:p w14:paraId="6F28C85E" w14:textId="46B9E830" w:rsidR="00DD50B2" w:rsidRPr="00DA7C6C" w:rsidRDefault="00DD50B2" w:rsidP="00DD50B2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</w:rPr>
              <w:t>Microsoft Windows 10</w:t>
            </w:r>
          </w:p>
        </w:tc>
      </w:tr>
      <w:tr w:rsidR="00DD50B2" w:rsidRPr="00DA7C6C" w14:paraId="78C64218" w14:textId="0A9BB0A4" w:rsidTr="00DA7C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4C080446" w14:textId="475A8197" w:rsidR="00DD50B2" w:rsidRPr="00DF7E4D" w:rsidRDefault="00DD50B2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298" w:type="dxa"/>
          </w:tcPr>
          <w:p w14:paraId="6A98CD4A" w14:textId="58E41A2E" w:rsidR="00DD50B2" w:rsidRPr="00DA7C6C" w:rsidRDefault="00DD50B2" w:rsidP="00DD50B2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</w:rPr>
              <w:t xml:space="preserve">Клиент </w:t>
            </w: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ClickHouse</w:t>
            </w:r>
            <w:proofErr w:type="spellEnd"/>
          </w:p>
        </w:tc>
        <w:tc>
          <w:tcPr>
            <w:tcW w:w="3686" w:type="dxa"/>
          </w:tcPr>
          <w:p w14:paraId="03088440" w14:textId="53434685" w:rsidR="00DD50B2" w:rsidRPr="00DA7C6C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 для взаимодействия с колоночной БД Событий безопасности.</w:t>
            </w:r>
          </w:p>
        </w:tc>
        <w:tc>
          <w:tcPr>
            <w:tcW w:w="2969" w:type="dxa"/>
          </w:tcPr>
          <w:p w14:paraId="4CCD4A9E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RedHat/CentOS 8.x</w:t>
            </w:r>
            <w:r w:rsidRPr="00787983">
              <w:rPr>
                <w:rFonts w:ascii="Times New Roman" w:hAnsi="Times New Roman" w:cs="Times New Roman"/>
                <w:lang w:val="en-US"/>
              </w:rPr>
              <w:t>/9</w:t>
            </w:r>
            <w:r w:rsidRPr="00DA7C6C">
              <w:rPr>
                <w:rFonts w:ascii="Times New Roman" w:hAnsi="Times New Roman" w:cs="Times New Roman"/>
                <w:lang w:val="en-US"/>
              </w:rPr>
              <w:t>.x;</w:t>
            </w:r>
          </w:p>
          <w:p w14:paraId="7AB46F87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Astra Linux Special Edition 1.7;</w:t>
            </w:r>
          </w:p>
          <w:p w14:paraId="77278FF7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AstraLinux</w:t>
            </w:r>
            <w:proofErr w:type="spellEnd"/>
            <w:r w:rsidRPr="00DA7C6C">
              <w:rPr>
                <w:rFonts w:ascii="Times New Roman" w:hAnsi="Times New Roman" w:cs="Times New Roman"/>
                <w:lang w:val="en-US"/>
              </w:rPr>
              <w:t xml:space="preserve"> 2.12.45;</w:t>
            </w:r>
          </w:p>
          <w:p w14:paraId="11D44C09" w14:textId="43CAF5BC" w:rsidR="00DD50B2" w:rsidRPr="00DA7C6C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Debian 10.</w:t>
            </w:r>
          </w:p>
        </w:tc>
      </w:tr>
      <w:tr w:rsidR="00DD50B2" w:rsidRPr="00F40096" w14:paraId="0A613297" w14:textId="1875C18D" w:rsidTr="00DA7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68E2916C" w14:textId="6500FA69" w:rsidR="00DD50B2" w:rsidRPr="00DF7E4D" w:rsidRDefault="00DD50B2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  <w:lang w:eastAsia="ru-RU"/>
              </w:rPr>
            </w:pPr>
          </w:p>
        </w:tc>
        <w:tc>
          <w:tcPr>
            <w:tcW w:w="2298" w:type="dxa"/>
          </w:tcPr>
          <w:p w14:paraId="56F1D2FF" w14:textId="276FC8D4" w:rsidR="00DD50B2" w:rsidRPr="00DA7C6C" w:rsidRDefault="00DD50B2" w:rsidP="00DD50B2">
            <w:pPr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</w:rPr>
              <w:t>БД Событий безопасности</w:t>
            </w:r>
          </w:p>
        </w:tc>
        <w:tc>
          <w:tcPr>
            <w:tcW w:w="3686" w:type="dxa"/>
          </w:tcPr>
          <w:p w14:paraId="163856A8" w14:textId="4609DE3E" w:rsidR="00DD50B2" w:rsidRPr="00DA7C6C" w:rsidRDefault="00DD50B2" w:rsidP="00DD50B2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Предназначена для хранения данных о событиях безопасности и инцидентах</w:t>
            </w:r>
          </w:p>
        </w:tc>
        <w:tc>
          <w:tcPr>
            <w:tcW w:w="2969" w:type="dxa"/>
          </w:tcPr>
          <w:p w14:paraId="788EEE40" w14:textId="6B6C2325" w:rsidR="00DD50B2" w:rsidRPr="00DA7C6C" w:rsidRDefault="00DD50B2" w:rsidP="00DD50B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ClickHouse</w:t>
            </w:r>
            <w:proofErr w:type="spellEnd"/>
            <w:r w:rsidRPr="00DA7C6C">
              <w:rPr>
                <w:rFonts w:ascii="Times New Roman" w:hAnsi="Times New Roman" w:cs="Times New Roman"/>
                <w:lang w:val="en-US"/>
              </w:rPr>
              <w:t xml:space="preserve"> client version 22.2.2, server version 22.2.2 revision 54455;</w:t>
            </w:r>
          </w:p>
        </w:tc>
      </w:tr>
      <w:tr w:rsidR="00DD50B2" w:rsidRPr="00F40096" w14:paraId="5E85FBB8" w14:textId="1E56F7A7" w:rsidTr="00DA7C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  <w:vAlign w:val="center"/>
          </w:tcPr>
          <w:p w14:paraId="4DDE903D" w14:textId="3532641F" w:rsidR="00DD50B2" w:rsidRPr="00DF7E4D" w:rsidRDefault="00DD50B2" w:rsidP="009B6B16">
            <w:pPr>
              <w:pStyle w:val="a9"/>
              <w:numPr>
                <w:ilvl w:val="0"/>
                <w:numId w:val="3"/>
              </w:numPr>
              <w:spacing w:before="120" w:line="276" w:lineRule="auto"/>
              <w:ind w:left="167" w:hanging="142"/>
              <w:jc w:val="center"/>
              <w:rPr>
                <w:rFonts w:ascii="Times New Roman" w:eastAsia="Calibri" w:hAnsi="Times New Roman" w:cs="Times New Roman"/>
                <w:b w:val="0"/>
                <w:bCs w:val="0"/>
                <w:lang w:val="en-US"/>
              </w:rPr>
            </w:pPr>
          </w:p>
        </w:tc>
        <w:tc>
          <w:tcPr>
            <w:tcW w:w="2298" w:type="dxa"/>
          </w:tcPr>
          <w:p w14:paraId="6E5055A4" w14:textId="5B998059" w:rsidR="00DD50B2" w:rsidRPr="00DA7C6C" w:rsidRDefault="00DD50B2" w:rsidP="00DD50B2">
            <w:pPr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C6C">
              <w:rPr>
                <w:rFonts w:ascii="Times New Roman" w:hAnsi="Times New Roman" w:cs="Times New Roman"/>
              </w:rPr>
              <w:t>БД Служебных настроек</w:t>
            </w:r>
          </w:p>
        </w:tc>
        <w:tc>
          <w:tcPr>
            <w:tcW w:w="3686" w:type="dxa"/>
          </w:tcPr>
          <w:p w14:paraId="1AF25A7C" w14:textId="265F29B9" w:rsidR="00DD50B2" w:rsidRPr="00DA7C6C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Предназначена для хранения данных служебных настроек.</w:t>
            </w:r>
          </w:p>
        </w:tc>
        <w:tc>
          <w:tcPr>
            <w:tcW w:w="2969" w:type="dxa"/>
          </w:tcPr>
          <w:p w14:paraId="7900EB31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C6C">
              <w:rPr>
                <w:rFonts w:ascii="Times New Roman" w:hAnsi="Times New Roman" w:cs="Times New Roman"/>
                <w:lang w:val="en-US"/>
              </w:rPr>
              <w:t>Jatoba</w:t>
            </w:r>
            <w:proofErr w:type="spellEnd"/>
            <w:r w:rsidRPr="00DA7C6C">
              <w:rPr>
                <w:rFonts w:ascii="Times New Roman" w:hAnsi="Times New Roman" w:cs="Times New Roman"/>
                <w:lang w:val="en-US"/>
              </w:rPr>
              <w:t>;</w:t>
            </w:r>
          </w:p>
          <w:p w14:paraId="334B9D01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 xml:space="preserve">PostgreSQL </w:t>
            </w:r>
            <w:r w:rsidRPr="00DA7C6C">
              <w:rPr>
                <w:rFonts w:ascii="Times New Roman" w:hAnsi="Times New Roman" w:cs="Times New Roman"/>
              </w:rPr>
              <w:t>из</w:t>
            </w:r>
            <w:r w:rsidRPr="00DA7C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A7C6C">
              <w:rPr>
                <w:rFonts w:ascii="Times New Roman" w:hAnsi="Times New Roman" w:cs="Times New Roman"/>
              </w:rPr>
              <w:t>состава</w:t>
            </w:r>
            <w:r w:rsidRPr="00DA7C6C">
              <w:rPr>
                <w:rFonts w:ascii="Times New Roman" w:hAnsi="Times New Roman" w:cs="Times New Roman"/>
                <w:lang w:val="en-US"/>
              </w:rPr>
              <w:t xml:space="preserve"> Astra Linux Special Edition 1.7;</w:t>
            </w:r>
          </w:p>
          <w:p w14:paraId="76D2FFE8" w14:textId="77777777" w:rsidR="00DD50B2" w:rsidRPr="00DA7C6C" w:rsidRDefault="00DD50B2" w:rsidP="00DD50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Postgres Pro Enterprise;</w:t>
            </w:r>
          </w:p>
          <w:p w14:paraId="09677273" w14:textId="17B0719A" w:rsidR="00DD50B2" w:rsidRPr="00DA7C6C" w:rsidRDefault="00DD50B2" w:rsidP="00DD50B2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A7C6C">
              <w:rPr>
                <w:rFonts w:ascii="Times New Roman" w:hAnsi="Times New Roman" w:cs="Times New Roman"/>
                <w:lang w:val="en-US"/>
              </w:rPr>
              <w:t>Maria DB 10.3.28-MariaDB MariaDB Serve</w:t>
            </w:r>
          </w:p>
        </w:tc>
      </w:tr>
    </w:tbl>
    <w:p w14:paraId="593445CF" w14:textId="7FCA9A18" w:rsidR="00094A03" w:rsidRDefault="00094A03" w:rsidP="009C4A61">
      <w:pPr>
        <w:pStyle w:val="1"/>
        <w:pageBreakBefore/>
        <w:spacing w:before="24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153212104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ИНСТАЛЛЯЦИЯ КОНСОЛИ</w:t>
      </w:r>
      <w:bookmarkEnd w:id="8"/>
    </w:p>
    <w:p w14:paraId="4B5B3EE1" w14:textId="3C77F81C" w:rsidR="00094A03" w:rsidRPr="00FD72FA" w:rsidRDefault="00094A03" w:rsidP="00094A03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Консоль</w:t>
      </w:r>
      <w:r w:rsidRPr="00FD7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37">
        <w:rPr>
          <w:rFonts w:ascii="Times New Roman" w:eastAsia="Times New Roman" w:hAnsi="Times New Roman" w:cs="Times New Roman"/>
          <w:sz w:val="24"/>
          <w:szCs w:val="24"/>
          <w:lang w:eastAsia="ru-RU"/>
        </w:rPr>
        <w:t>U-SIEM</w:t>
      </w:r>
      <w:r w:rsidRPr="00FD7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</w:t>
      </w:r>
      <w:r w:rsidRPr="00094A0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9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компонентами и настройками Системы, выполняет функции визуализаций, анализа и отчётности результатов пользовательских запросов к Системе.</w:t>
      </w:r>
    </w:p>
    <w:p w14:paraId="376107E9" w14:textId="5DDAF01A" w:rsidR="00094A03" w:rsidRDefault="00094A03" w:rsidP="00094A03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A0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инсталляции консоли на рабочее место пользователя системы необходимо воспользоваться инсталлятором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следует запустить файл «</w:t>
      </w:r>
      <w:r w:rsidRPr="00094A03">
        <w:rPr>
          <w:rFonts w:ascii="Times New Roman" w:eastAsia="Times New Roman" w:hAnsi="Times New Roman" w:cs="Times New Roman"/>
          <w:sz w:val="24"/>
          <w:szCs w:val="24"/>
          <w:lang w:eastAsia="ru-RU"/>
        </w:rPr>
        <w:t>setup.exe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34A5115E" w14:textId="2DE72348" w:rsidR="00635D41" w:rsidRDefault="00635D41" w:rsidP="00094A03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D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следующее окно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6944B5"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944B5"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_Ref145951830 \h  \* MERGEFORMAT </w:instrText>
      </w:r>
      <w:r w:rsidR="006944B5"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6944B5"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A09FB" w:rsidRPr="006944B5">
        <w:rPr>
          <w:rFonts w:ascii="Times New Roman" w:hAnsi="Times New Roman" w:cs="Times New Roman"/>
        </w:rPr>
        <w:t>Рисунок</w:t>
      </w:r>
      <w:proofErr w:type="spellEnd"/>
      <w:r w:rsidR="00DA09FB" w:rsidRPr="006944B5">
        <w:rPr>
          <w:rFonts w:ascii="Times New Roman" w:hAnsi="Times New Roman" w:cs="Times New Roman"/>
        </w:rPr>
        <w:t xml:space="preserve"> </w:t>
      </w:r>
      <w:r w:rsidR="00DA09FB" w:rsidRPr="00DA09FB">
        <w:rPr>
          <w:rFonts w:ascii="Times New Roman" w:hAnsi="Times New Roman" w:cs="Times New Roman"/>
        </w:rPr>
        <w:t>2</w:t>
      </w:r>
      <w:r w:rsidR="006944B5"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35D41">
        <w:rPr>
          <w:rFonts w:ascii="Times New Roman" w:eastAsia="Times New Roman" w:hAnsi="Times New Roman" w:cs="Times New Roman"/>
          <w:sz w:val="24"/>
          <w:szCs w:val="24"/>
          <w:lang w:eastAsia="ru-RU"/>
        </w:rPr>
        <w:t>) с установкой компонентов необходимых для функционирования консоли</w:t>
      </w:r>
      <w:r w:rsid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568DF3C" w14:textId="77777777" w:rsidR="006944B5" w:rsidRDefault="00635D41" w:rsidP="006944B5">
      <w:pPr>
        <w:keepNext/>
        <w:spacing w:line="312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5F573F3" wp14:editId="477195E5">
            <wp:extent cx="4612208" cy="1627084"/>
            <wp:effectExtent l="0" t="0" r="0" b="0"/>
            <wp:docPr id="1623327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27596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08" cy="162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B1AEF" w14:textId="3AEB526D" w:rsidR="00094A03" w:rsidRDefault="006944B5" w:rsidP="006944B5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9" w:name="_Ref145951830"/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</w:t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9"/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Установка компонентов .</w:t>
      </w:r>
      <w:proofErr w:type="spellStart"/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net</w:t>
      </w:r>
      <w:proofErr w:type="spellEnd"/>
    </w:p>
    <w:p w14:paraId="713B2C03" w14:textId="60DEF5C8" w:rsidR="006944B5" w:rsidRDefault="006944B5" w:rsidP="006944B5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чего откроется диалоговое окно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мастером установки консоли </w:t>
      </w:r>
      <w:r w:rsidR="000B7137">
        <w:rPr>
          <w:rFonts w:ascii="Times New Roman" w:eastAsia="Times New Roman" w:hAnsi="Times New Roman" w:cs="Times New Roman"/>
          <w:sz w:val="24"/>
          <w:szCs w:val="24"/>
          <w:lang w:eastAsia="ru-RU"/>
        </w:rPr>
        <w:t>U-SIEM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необходимо нажать кнопку «Далее» (см. </w:t>
      </w: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_Ref145952007 \h  \* MERGEFORMAT </w:instrText>
      </w: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  <w:sz w:val="24"/>
          <w:szCs w:val="24"/>
        </w:rPr>
        <w:t>3</w:t>
      </w: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C9B8B99" w14:textId="77777777" w:rsidR="006944B5" w:rsidRDefault="006944B5" w:rsidP="006944B5">
      <w:pPr>
        <w:keepNext/>
        <w:spacing w:line="312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AEBA2F" wp14:editId="00C261E9">
            <wp:extent cx="4419188" cy="3601766"/>
            <wp:effectExtent l="0" t="0" r="635" b="0"/>
            <wp:docPr id="1623524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24217" name="Рисунок 1" descr="Изображение выглядит как текст, электроника, снимок экрана, дисплей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188" cy="36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6527" w14:textId="0CEE964F" w:rsidR="006944B5" w:rsidRDefault="006944B5" w:rsidP="006944B5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0" w:name="_Ref145952007"/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</w:t>
      </w:r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0"/>
      <w:r w:rsidRPr="006944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Мастер установки</w:t>
      </w:r>
    </w:p>
    <w:p w14:paraId="1545EB02" w14:textId="7A68997B" w:rsidR="006944B5" w:rsidRDefault="006944B5" w:rsidP="006944B5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4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чего необходимо выбрать каталог, в котором будет располагаться консоль.</w:t>
      </w:r>
      <w:r w:rsid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необходимости можно выбрать пользователей рабочей станции, которым необходимо установить консоль (см. </w:t>
      </w:r>
      <w:r w:rsidR="00A53BD4"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53BD4"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_Ref145952196 \h  \* MERGEFORMAT </w:instrText>
      </w:r>
      <w:r w:rsidR="00A53BD4"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A53BD4"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A09FB" w:rsidRPr="00A53BD4">
        <w:rPr>
          <w:rFonts w:ascii="Times New Roman" w:hAnsi="Times New Roman" w:cs="Times New Roman"/>
        </w:rPr>
        <w:t xml:space="preserve">Рисунок </w:t>
      </w:r>
      <w:r w:rsidR="00DA09FB" w:rsidRPr="00DA09FB">
        <w:rPr>
          <w:rFonts w:ascii="Times New Roman" w:hAnsi="Times New Roman" w:cs="Times New Roman"/>
        </w:rPr>
        <w:t>4</w:t>
      </w:r>
      <w:r w:rsidR="00A53BD4"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59C45E11" w14:textId="77777777" w:rsidR="00A53BD4" w:rsidRDefault="006944B5" w:rsidP="00A53BD4">
      <w:pPr>
        <w:keepNext/>
        <w:spacing w:line="312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811C04E" wp14:editId="4A5D2AE5">
            <wp:extent cx="4776278" cy="3914775"/>
            <wp:effectExtent l="0" t="0" r="5715" b="0"/>
            <wp:docPr id="823842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42274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78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11DA" w14:textId="19AC4653" w:rsidR="006944B5" w:rsidRDefault="00A53BD4" w:rsidP="00A53BD4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1" w:name="_Ref145952196"/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4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1"/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Указание каталога</w:t>
      </w:r>
    </w:p>
    <w:p w14:paraId="28B32AE1" w14:textId="312F39E5" w:rsidR="00A53BD4" w:rsidRPr="00A53BD4" w:rsidRDefault="00A53BD4" w:rsidP="00A53BD4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необходимо подтвердить установку консоли, для этого следует нажать на кнопку «Далее»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</w: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_Ref145952268 \h  \* MERGEFORMAT </w:instrTex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  <w:sz w:val="24"/>
          <w:szCs w:val="24"/>
        </w:rPr>
        <w:t>5</w: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3CAAE2" w14:textId="77777777" w:rsidR="00A53BD4" w:rsidRDefault="00A53BD4" w:rsidP="00A53BD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EB6F1B" wp14:editId="69602624">
            <wp:extent cx="4780127" cy="3905250"/>
            <wp:effectExtent l="0" t="0" r="1905" b="0"/>
            <wp:docPr id="798492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92084" name="Рисунок 1" descr="Изображение выглядит как текст, электроника, снимок экрана, дисплей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12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F65B" w14:textId="53CE3741" w:rsidR="00A53BD4" w:rsidRDefault="00A53BD4" w:rsidP="00A53BD4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2" w:name="_Ref145952268"/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5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2"/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Подтверждение установки</w:t>
      </w:r>
    </w:p>
    <w:p w14:paraId="6CCDA336" w14:textId="3DFF9E91" w:rsidR="00A53BD4" w:rsidRPr="00A53BD4" w:rsidRDefault="00A53BD4" w:rsidP="00A53BD4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установки может занять некоторое время. При необходимости процесс установки можно прервать, для этого следует нажать на кнопку «Отмена»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_Ref145952469 \h  \* MERGEFORMAT </w:instrTex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A09FB" w:rsidRPr="00A53BD4">
        <w:rPr>
          <w:rFonts w:ascii="Times New Roman" w:hAnsi="Times New Roman" w:cs="Times New Roman"/>
        </w:rPr>
        <w:t>Рисунок</w:t>
      </w:r>
      <w:proofErr w:type="spellEnd"/>
      <w:r w:rsidR="00DA09FB" w:rsidRPr="00A53BD4">
        <w:rPr>
          <w:rFonts w:ascii="Times New Roman" w:hAnsi="Times New Roman" w:cs="Times New Roman"/>
        </w:rPr>
        <w:t xml:space="preserve"> </w:t>
      </w:r>
      <w:r w:rsidR="00DA09FB" w:rsidRPr="00DA09FB">
        <w:rPr>
          <w:rFonts w:ascii="Times New Roman" w:hAnsi="Times New Roman" w:cs="Times New Roman"/>
        </w:rPr>
        <w:t>6</w: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53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CB94A9" w14:textId="77777777" w:rsidR="00A53BD4" w:rsidRDefault="00A53BD4" w:rsidP="00A53BD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667F5F" wp14:editId="19580504">
            <wp:extent cx="4781550" cy="3919095"/>
            <wp:effectExtent l="0" t="0" r="0" b="5715"/>
            <wp:docPr id="47600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0587" name="Рисунок 1" descr="Изображение выглядит как текст, электроника, снимок экрана, дисплей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B10D" w14:textId="562B1F76" w:rsidR="00A53BD4" w:rsidRDefault="00A53BD4" w:rsidP="00A53BD4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3" w:name="_Ref145952469"/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6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3"/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У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становк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а</w:t>
      </w:r>
      <w:r w:rsidRPr="00A53B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консоли</w:t>
      </w:r>
    </w:p>
    <w:p w14:paraId="67E277AF" w14:textId="0168E199" w:rsidR="00A53BD4" w:rsidRPr="00A53BD4" w:rsidRDefault="0039635E" w:rsidP="00A53BD4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 успешной установки консоли </w:t>
      </w:r>
      <w:r w:rsidR="000B7137">
        <w:rPr>
          <w:rFonts w:ascii="Times New Roman" w:eastAsia="Times New Roman" w:hAnsi="Times New Roman" w:cs="Times New Roman"/>
          <w:sz w:val="24"/>
          <w:szCs w:val="24"/>
          <w:lang w:eastAsia="ru-RU"/>
        </w:rPr>
        <w:t>U-SIEM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откроется диалоговое окно </w:t>
      </w:r>
      <w:r w:rsid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 установки (</w:t>
      </w:r>
      <w:proofErr w:type="spellStart"/>
      <w:r w:rsid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D0E98" w:rsidRP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DD0E98" w:rsidRP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_Ref145952577 \h  \* MERGEFORMAT </w:instrText>
      </w:r>
      <w:r w:rsidR="00DD0E98" w:rsidRPr="00DD0E98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DD0E98" w:rsidRP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A09FB" w:rsidRPr="00DD0E98">
        <w:rPr>
          <w:rFonts w:ascii="Times New Roman" w:hAnsi="Times New Roman" w:cs="Times New Roman"/>
        </w:rPr>
        <w:t>Рисунок</w:t>
      </w:r>
      <w:proofErr w:type="spellEnd"/>
      <w:r w:rsidR="00DA09FB" w:rsidRPr="00DD0E98">
        <w:rPr>
          <w:rFonts w:ascii="Times New Roman" w:hAnsi="Times New Roman" w:cs="Times New Roman"/>
        </w:rPr>
        <w:t xml:space="preserve"> </w:t>
      </w:r>
      <w:r w:rsidR="00DA09FB" w:rsidRPr="00DA09FB">
        <w:rPr>
          <w:rFonts w:ascii="Times New Roman" w:hAnsi="Times New Roman" w:cs="Times New Roman"/>
        </w:rPr>
        <w:t>7</w:t>
      </w:r>
      <w:r w:rsidR="00DD0E98" w:rsidRP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Для завершения процесса следует нажать на кнопку «Закрыть». Консоль </w:t>
      </w:r>
      <w:r w:rsidR="000B7137">
        <w:rPr>
          <w:rFonts w:ascii="Times New Roman" w:eastAsia="Times New Roman" w:hAnsi="Times New Roman" w:cs="Times New Roman"/>
          <w:sz w:val="24"/>
          <w:szCs w:val="24"/>
          <w:lang w:eastAsia="ru-RU"/>
        </w:rPr>
        <w:t>U-SIEM</w:t>
      </w:r>
      <w:r w:rsidR="00DD0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установилась на рабочее место и ярлык для работы с системой должен быть автоматически расположен на рабочем столе.</w:t>
      </w:r>
    </w:p>
    <w:p w14:paraId="4301100D" w14:textId="77777777" w:rsidR="00DD0E98" w:rsidRDefault="00DD0E98" w:rsidP="00DD0E98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0F6941" wp14:editId="32E9BA71">
            <wp:extent cx="4767447" cy="3905250"/>
            <wp:effectExtent l="0" t="0" r="0" b="0"/>
            <wp:docPr id="243436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36527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44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5054" w14:textId="5A14992D" w:rsidR="00A53BD4" w:rsidRPr="00DD0E98" w:rsidRDefault="00DD0E98" w:rsidP="00DD0E98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4" w:name="_Ref145952577"/>
      <w:r w:rsidRPr="00DD0E9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DD0E9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D0E9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DD0E9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7</w:t>
      </w:r>
      <w:r w:rsidRPr="00DD0E9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4"/>
      <w:r w:rsidRPr="00DD0E9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Завершение установки</w:t>
      </w:r>
    </w:p>
    <w:p w14:paraId="044547CC" w14:textId="53E988C6" w:rsidR="004E68C7" w:rsidRPr="00FD72FA" w:rsidRDefault="002F2431" w:rsidP="009C4A61">
      <w:pPr>
        <w:pStyle w:val="1"/>
        <w:pageBreakBefore/>
        <w:spacing w:before="24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5" w:name="_Toc109314438"/>
      <w:bookmarkStart w:id="16" w:name="_Toc129711324"/>
      <w:bookmarkStart w:id="17" w:name="_Toc153212109"/>
      <w:r w:rsidRPr="00FD72FA">
        <w:rPr>
          <w:rFonts w:ascii="Times New Roman" w:hAnsi="Times New Roman" w:cs="Times New Roman"/>
          <w:color w:val="auto"/>
          <w:sz w:val="32"/>
          <w:szCs w:val="32"/>
        </w:rPr>
        <w:lastRenderedPageBreak/>
        <w:t>КОНФИГУРИРОВАНИЕ</w:t>
      </w:r>
      <w:bookmarkEnd w:id="15"/>
      <w:bookmarkEnd w:id="16"/>
      <w:r w:rsidRPr="00FD72FA">
        <w:rPr>
          <w:rFonts w:ascii="Times New Roman" w:hAnsi="Times New Roman" w:cs="Times New Roman"/>
          <w:color w:val="auto"/>
          <w:sz w:val="32"/>
          <w:szCs w:val="32"/>
        </w:rPr>
        <w:t xml:space="preserve"> СИСТЕМЫ</w:t>
      </w:r>
      <w:bookmarkEnd w:id="17"/>
    </w:p>
    <w:p w14:paraId="7A764703" w14:textId="77777777" w:rsidR="005E11DA" w:rsidRPr="005E11DA" w:rsidRDefault="005E11DA" w:rsidP="009B6B16">
      <w:pPr>
        <w:pStyle w:val="20"/>
        <w:numPr>
          <w:ilvl w:val="0"/>
          <w:numId w:val="2"/>
        </w:numPr>
        <w:spacing w:before="240" w:after="24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Ref133398706"/>
      <w:bookmarkStart w:id="19" w:name="_Toc153212110"/>
      <w:bookmarkStart w:id="20" w:name="_Toc131775688"/>
      <w:r w:rsidRPr="00CF36D6">
        <w:rPr>
          <w:rFonts w:ascii="Times New Roman" w:hAnsi="Times New Roman" w:cs="Times New Roman"/>
          <w:color w:val="auto"/>
          <w:sz w:val="28"/>
          <w:szCs w:val="28"/>
        </w:rPr>
        <w:t xml:space="preserve">Конфигурирование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компонентов </w:t>
      </w:r>
      <w:r w:rsidRPr="00CF36D6">
        <w:rPr>
          <w:rFonts w:ascii="Times New Roman" w:hAnsi="Times New Roman" w:cs="Times New Roman"/>
          <w:color w:val="auto"/>
          <w:sz w:val="28"/>
          <w:szCs w:val="28"/>
        </w:rPr>
        <w:t>системы</w:t>
      </w:r>
      <w:bookmarkEnd w:id="18"/>
      <w:bookmarkEnd w:id="19"/>
    </w:p>
    <w:p w14:paraId="268F3EE5" w14:textId="7B244B09" w:rsidR="005E11D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компоненте Системы есть собственные файлы конфигурации. Изменение параметров конфигураций должно осуществляться квалифицированным специалистом администрирования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>, т.к. может привести к неработоспособности отдельных компонентов или всей Системы в целом.</w:t>
      </w:r>
    </w:p>
    <w:p w14:paraId="606C93F5" w14:textId="77777777" w:rsidR="005E11D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конфигурационных файлов (приводятся пути расположения компонентов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по-умолчанию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14:paraId="2848FCCD" w14:textId="24D0E8E3" w:rsidR="00D02AD4" w:rsidRPr="006B3E18" w:rsidRDefault="00D02AD4" w:rsidP="009B6B16">
      <w:pPr>
        <w:pStyle w:val="a9"/>
        <w:numPr>
          <w:ilvl w:val="0"/>
          <w:numId w:val="6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6B3E18">
        <w:rPr>
          <w:rFonts w:ascii="Times New Roman" w:hAnsi="Times New Roman" w:cs="Times New Roman"/>
          <w:sz w:val="24"/>
          <w:szCs w:val="24"/>
        </w:rPr>
        <w:t>для компонент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«Агент»</w:t>
      </w:r>
      <w:r w:rsidRPr="006B3E18">
        <w:rPr>
          <w:rFonts w:ascii="Times New Roman" w:hAnsi="Times New Roman" w:cs="Times New Roman"/>
          <w:sz w:val="24"/>
          <w:szCs w:val="24"/>
        </w:rPr>
        <w:t xml:space="preserve"> файл конфигурации расположен в </w:t>
      </w:r>
      <w:r w:rsidRPr="006B3E18">
        <w:rPr>
          <w:rFonts w:ascii="Courier New" w:hAnsi="Courier New" w:cs="Courier New"/>
          <w:sz w:val="20"/>
          <w:szCs w:val="20"/>
        </w:rPr>
        <w:t>/</w:t>
      </w:r>
      <w:proofErr w:type="spellStart"/>
      <w:r w:rsidRPr="006B3E18">
        <w:rPr>
          <w:rFonts w:ascii="Courier New" w:hAnsi="Courier New" w:cs="Courier New"/>
          <w:sz w:val="20"/>
          <w:szCs w:val="20"/>
        </w:rPr>
        <w:t>opt</w:t>
      </w:r>
      <w:proofErr w:type="spellEnd"/>
      <w:r w:rsidRPr="006B3E18">
        <w:rPr>
          <w:rFonts w:ascii="Courier New" w:hAnsi="Courier New" w:cs="Courier New"/>
          <w:sz w:val="20"/>
          <w:szCs w:val="20"/>
        </w:rPr>
        <w:t>/</w:t>
      </w:r>
      <w:r>
        <w:rPr>
          <w:rFonts w:ascii="Courier New" w:hAnsi="Courier New" w:cs="Courier New"/>
          <w:sz w:val="20"/>
          <w:szCs w:val="20"/>
          <w:lang w:val="en-US"/>
        </w:rPr>
        <w:t>agent</w:t>
      </w:r>
      <w:r w:rsidRPr="006B3E18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названием «</w:t>
      </w:r>
      <w:r w:rsidRPr="00067E03">
        <w:rPr>
          <w:rFonts w:ascii="Courier New" w:hAnsi="Courier New" w:cs="Courier New"/>
          <w:sz w:val="20"/>
          <w:szCs w:val="20"/>
        </w:rPr>
        <w:t>config.xml</w:t>
      </w:r>
      <w:r>
        <w:rPr>
          <w:rFonts w:ascii="Times New Roman" w:hAnsi="Times New Roman" w:cs="Times New Roman"/>
          <w:sz w:val="24"/>
          <w:szCs w:val="24"/>
        </w:rPr>
        <w:t>»;</w:t>
      </w:r>
    </w:p>
    <w:p w14:paraId="407503C2" w14:textId="74E74C9E" w:rsidR="005E11DA" w:rsidRPr="006B3E18" w:rsidRDefault="005E11DA" w:rsidP="009B6B16">
      <w:pPr>
        <w:pStyle w:val="a9"/>
        <w:numPr>
          <w:ilvl w:val="0"/>
          <w:numId w:val="6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6B3E18">
        <w:rPr>
          <w:rFonts w:ascii="Times New Roman" w:hAnsi="Times New Roman" w:cs="Times New Roman"/>
          <w:sz w:val="24"/>
          <w:szCs w:val="24"/>
        </w:rPr>
        <w:t>для компонент</w:t>
      </w:r>
      <w:r w:rsidR="006B3E18">
        <w:rPr>
          <w:rFonts w:ascii="Times New Roman" w:hAnsi="Times New Roman" w:cs="Times New Roman"/>
          <w:sz w:val="24"/>
          <w:szCs w:val="24"/>
        </w:rPr>
        <w:t>а</w:t>
      </w:r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B3E18">
        <w:rPr>
          <w:rFonts w:ascii="Times New Roman" w:hAnsi="Times New Roman" w:cs="Times New Roman"/>
          <w:sz w:val="24"/>
          <w:szCs w:val="24"/>
          <w:lang w:val="en-US"/>
        </w:rPr>
        <w:t>Inforter</w:t>
      </w:r>
      <w:proofErr w:type="spellEnd"/>
      <w:r w:rsidR="006B3E18">
        <w:rPr>
          <w:rFonts w:ascii="Times New Roman" w:hAnsi="Times New Roman" w:cs="Times New Roman"/>
          <w:sz w:val="24"/>
          <w:szCs w:val="24"/>
        </w:rPr>
        <w:t>»</w:t>
      </w:r>
      <w:r w:rsidRPr="006B3E18">
        <w:rPr>
          <w:rFonts w:ascii="Times New Roman" w:hAnsi="Times New Roman" w:cs="Times New Roman"/>
          <w:sz w:val="24"/>
          <w:szCs w:val="24"/>
        </w:rPr>
        <w:t xml:space="preserve"> файл конфигурации расположен в </w:t>
      </w:r>
      <w:r w:rsidRPr="006B3E18">
        <w:rPr>
          <w:rFonts w:ascii="Courier New" w:hAnsi="Courier New" w:cs="Courier New"/>
          <w:sz w:val="20"/>
          <w:szCs w:val="20"/>
        </w:rPr>
        <w:t>/</w:t>
      </w:r>
      <w:proofErr w:type="spellStart"/>
      <w:r w:rsidRPr="006B3E18">
        <w:rPr>
          <w:rFonts w:ascii="Courier New" w:hAnsi="Courier New" w:cs="Courier New"/>
          <w:sz w:val="20"/>
          <w:szCs w:val="20"/>
        </w:rPr>
        <w:t>opt</w:t>
      </w:r>
      <w:proofErr w:type="spellEnd"/>
      <w:r w:rsidRPr="006B3E18">
        <w:rPr>
          <w:rFonts w:ascii="Courier New" w:hAnsi="Courier New" w:cs="Courier New"/>
          <w:sz w:val="20"/>
          <w:szCs w:val="20"/>
        </w:rPr>
        <w:t>/</w:t>
      </w:r>
      <w:proofErr w:type="spellStart"/>
      <w:r w:rsidRPr="006B3E18">
        <w:rPr>
          <w:rFonts w:ascii="Courier New" w:hAnsi="Courier New" w:cs="Courier New"/>
          <w:sz w:val="20"/>
          <w:szCs w:val="20"/>
        </w:rPr>
        <w:t>inforter</w:t>
      </w:r>
      <w:proofErr w:type="spellEnd"/>
      <w:r w:rsidRPr="006B3E18">
        <w:rPr>
          <w:rFonts w:ascii="Courier New" w:hAnsi="Courier New" w:cs="Courier New"/>
          <w:sz w:val="20"/>
          <w:szCs w:val="20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с названием «</w:t>
      </w:r>
      <w:r w:rsidRPr="00067E03">
        <w:rPr>
          <w:rFonts w:ascii="Courier New" w:hAnsi="Courier New" w:cs="Courier New"/>
          <w:sz w:val="20"/>
          <w:szCs w:val="20"/>
        </w:rPr>
        <w:t>config.xml</w:t>
      </w:r>
      <w:r w:rsidR="006B3E18">
        <w:rPr>
          <w:rFonts w:ascii="Times New Roman" w:hAnsi="Times New Roman" w:cs="Times New Roman"/>
          <w:sz w:val="24"/>
          <w:szCs w:val="24"/>
        </w:rPr>
        <w:t>»;</w:t>
      </w:r>
    </w:p>
    <w:p w14:paraId="641DF693" w14:textId="019022EA" w:rsidR="005E11DA" w:rsidRPr="006B3E18" w:rsidRDefault="005E11DA" w:rsidP="009B6B16">
      <w:pPr>
        <w:pStyle w:val="a9"/>
        <w:numPr>
          <w:ilvl w:val="0"/>
          <w:numId w:val="6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6B3E18">
        <w:rPr>
          <w:rFonts w:ascii="Times New Roman" w:hAnsi="Times New Roman" w:cs="Times New Roman"/>
          <w:sz w:val="24"/>
          <w:szCs w:val="24"/>
        </w:rPr>
        <w:t>для компонент</w:t>
      </w:r>
      <w:r w:rsidR="006B3E18">
        <w:rPr>
          <w:rFonts w:ascii="Times New Roman" w:hAnsi="Times New Roman" w:cs="Times New Roman"/>
          <w:sz w:val="24"/>
          <w:szCs w:val="24"/>
        </w:rPr>
        <w:t>а</w:t>
      </w:r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B3E18">
        <w:rPr>
          <w:rFonts w:ascii="Times New Roman" w:hAnsi="Times New Roman" w:cs="Times New Roman"/>
          <w:sz w:val="24"/>
          <w:szCs w:val="24"/>
          <w:lang w:val="en-US"/>
        </w:rPr>
        <w:t>Inforter</w:t>
      </w:r>
      <w:proofErr w:type="spellEnd"/>
      <w:r w:rsidRPr="006B3E18">
        <w:rPr>
          <w:rFonts w:ascii="Times New Roman" w:hAnsi="Times New Roman" w:cs="Times New Roman"/>
          <w:sz w:val="24"/>
          <w:szCs w:val="24"/>
        </w:rPr>
        <w:t>_</w:t>
      </w:r>
      <w:r w:rsidRPr="006B3E18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="006B3E18">
        <w:rPr>
          <w:rFonts w:ascii="Times New Roman" w:hAnsi="Times New Roman" w:cs="Times New Roman"/>
          <w:sz w:val="24"/>
          <w:szCs w:val="24"/>
        </w:rPr>
        <w:t>»</w:t>
      </w:r>
      <w:r w:rsidRPr="006B3E18">
        <w:rPr>
          <w:rFonts w:ascii="Times New Roman" w:hAnsi="Times New Roman" w:cs="Times New Roman"/>
          <w:sz w:val="24"/>
          <w:szCs w:val="24"/>
        </w:rPr>
        <w:t xml:space="preserve"> файл конфигурации расположен в </w:t>
      </w:r>
      <w:r w:rsidRPr="00067E03">
        <w:rPr>
          <w:rFonts w:ascii="Courier New" w:hAnsi="Courier New" w:cs="Courier New"/>
          <w:sz w:val="20"/>
          <w:szCs w:val="20"/>
        </w:rPr>
        <w:t>/</w:t>
      </w:r>
      <w:proofErr w:type="spellStart"/>
      <w:r w:rsidRPr="00067E03">
        <w:rPr>
          <w:rFonts w:ascii="Courier New" w:hAnsi="Courier New" w:cs="Courier New"/>
          <w:sz w:val="20"/>
          <w:szCs w:val="20"/>
        </w:rPr>
        <w:t>opt</w:t>
      </w:r>
      <w:proofErr w:type="spellEnd"/>
      <w:r w:rsidRPr="00067E03">
        <w:rPr>
          <w:rFonts w:ascii="Courier New" w:hAnsi="Courier New" w:cs="Courier New"/>
          <w:sz w:val="20"/>
          <w:szCs w:val="20"/>
        </w:rPr>
        <w:t>/</w:t>
      </w:r>
      <w:proofErr w:type="spellStart"/>
      <w:r w:rsidRPr="00067E03">
        <w:rPr>
          <w:rFonts w:ascii="Courier New" w:hAnsi="Courier New" w:cs="Courier New"/>
          <w:sz w:val="20"/>
          <w:szCs w:val="20"/>
        </w:rPr>
        <w:t>inforter_ce</w:t>
      </w:r>
      <w:proofErr w:type="spellEnd"/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с названием</w:t>
      </w:r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«</w:t>
      </w:r>
      <w:r w:rsidRPr="00067E03">
        <w:rPr>
          <w:rFonts w:ascii="Courier New" w:hAnsi="Courier New" w:cs="Courier New"/>
          <w:sz w:val="20"/>
          <w:szCs w:val="20"/>
        </w:rPr>
        <w:t>config.xml</w:t>
      </w:r>
      <w:r w:rsidR="006B3E18">
        <w:rPr>
          <w:rFonts w:ascii="Times New Roman" w:hAnsi="Times New Roman" w:cs="Times New Roman"/>
          <w:sz w:val="24"/>
          <w:szCs w:val="24"/>
        </w:rPr>
        <w:t>»;</w:t>
      </w:r>
    </w:p>
    <w:p w14:paraId="6C896215" w14:textId="718B1BE7" w:rsidR="005E11DA" w:rsidRPr="006B3E18" w:rsidRDefault="005E11DA" w:rsidP="009B6B16">
      <w:pPr>
        <w:pStyle w:val="a9"/>
        <w:numPr>
          <w:ilvl w:val="0"/>
          <w:numId w:val="6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6B3E18">
        <w:rPr>
          <w:rFonts w:ascii="Times New Roman" w:hAnsi="Times New Roman" w:cs="Times New Roman"/>
          <w:sz w:val="24"/>
          <w:szCs w:val="24"/>
        </w:rPr>
        <w:t>для компонент</w:t>
      </w:r>
      <w:r w:rsidR="006B3E18">
        <w:rPr>
          <w:rFonts w:ascii="Times New Roman" w:hAnsi="Times New Roman" w:cs="Times New Roman"/>
          <w:sz w:val="24"/>
          <w:szCs w:val="24"/>
        </w:rPr>
        <w:t>а</w:t>
      </w:r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«</w:t>
      </w:r>
      <w:r w:rsidR="00F4009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40096" w:rsidRPr="00F4009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40096">
        <w:rPr>
          <w:rFonts w:ascii="Times New Roman" w:hAnsi="Times New Roman" w:cs="Times New Roman"/>
          <w:sz w:val="24"/>
          <w:szCs w:val="24"/>
          <w:lang w:val="en-US"/>
        </w:rPr>
        <w:t>SIEMC</w:t>
      </w:r>
      <w:r w:rsidRPr="006B3E18">
        <w:rPr>
          <w:rFonts w:ascii="Times New Roman" w:hAnsi="Times New Roman" w:cs="Times New Roman"/>
          <w:sz w:val="24"/>
          <w:szCs w:val="24"/>
          <w:lang w:val="en-US"/>
        </w:rPr>
        <w:t>ore</w:t>
      </w:r>
      <w:proofErr w:type="spellEnd"/>
      <w:r w:rsidR="006B3E18">
        <w:rPr>
          <w:rFonts w:ascii="Times New Roman" w:hAnsi="Times New Roman" w:cs="Times New Roman"/>
          <w:sz w:val="24"/>
          <w:szCs w:val="24"/>
        </w:rPr>
        <w:t>»</w:t>
      </w:r>
      <w:r w:rsidRPr="006B3E18">
        <w:rPr>
          <w:rFonts w:ascii="Times New Roman" w:hAnsi="Times New Roman" w:cs="Times New Roman"/>
          <w:sz w:val="24"/>
          <w:szCs w:val="24"/>
        </w:rPr>
        <w:t xml:space="preserve"> файл</w:t>
      </w:r>
      <w:r w:rsidR="0056269F">
        <w:rPr>
          <w:rFonts w:ascii="Times New Roman" w:hAnsi="Times New Roman" w:cs="Times New Roman"/>
          <w:sz w:val="24"/>
          <w:szCs w:val="24"/>
        </w:rPr>
        <w:t>ы</w:t>
      </w:r>
      <w:r w:rsidRPr="006B3E18">
        <w:rPr>
          <w:rFonts w:ascii="Times New Roman" w:hAnsi="Times New Roman" w:cs="Times New Roman"/>
          <w:sz w:val="24"/>
          <w:szCs w:val="24"/>
        </w:rPr>
        <w:t xml:space="preserve"> конфигурации</w:t>
      </w:r>
      <w:r w:rsidR="0056269F">
        <w:rPr>
          <w:rFonts w:ascii="Times New Roman" w:hAnsi="Times New Roman" w:cs="Times New Roman"/>
          <w:sz w:val="24"/>
          <w:szCs w:val="24"/>
        </w:rPr>
        <w:t xml:space="preserve"> и настройки параметров логирования</w:t>
      </w:r>
      <w:r w:rsidRPr="006B3E1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56269F">
        <w:rPr>
          <w:rFonts w:ascii="Times New Roman" w:hAnsi="Times New Roman" w:cs="Times New Roman"/>
          <w:sz w:val="24"/>
          <w:szCs w:val="24"/>
        </w:rPr>
        <w:t>ы</w:t>
      </w:r>
      <w:r w:rsidRPr="006B3E18">
        <w:rPr>
          <w:rFonts w:ascii="Times New Roman" w:hAnsi="Times New Roman" w:cs="Times New Roman"/>
          <w:sz w:val="24"/>
          <w:szCs w:val="24"/>
        </w:rPr>
        <w:t xml:space="preserve"> в </w:t>
      </w:r>
      <w:r w:rsidRPr="00067E03">
        <w:rPr>
          <w:rFonts w:ascii="Courier New" w:hAnsi="Courier New" w:cs="Courier New"/>
          <w:sz w:val="20"/>
          <w:szCs w:val="20"/>
        </w:rPr>
        <w:t>/</w:t>
      </w:r>
      <w:proofErr w:type="spellStart"/>
      <w:r w:rsidRPr="00067E03">
        <w:rPr>
          <w:rFonts w:ascii="Courier New" w:hAnsi="Courier New" w:cs="Courier New"/>
          <w:sz w:val="20"/>
          <w:szCs w:val="20"/>
        </w:rPr>
        <w:t>opt</w:t>
      </w:r>
      <w:proofErr w:type="spellEnd"/>
      <w:r w:rsidRPr="00067E03">
        <w:rPr>
          <w:rFonts w:ascii="Courier New" w:hAnsi="Courier New" w:cs="Courier New"/>
          <w:sz w:val="20"/>
          <w:szCs w:val="20"/>
        </w:rPr>
        <w:t>/</w:t>
      </w:r>
      <w:r w:rsidR="00F40096">
        <w:rPr>
          <w:rFonts w:ascii="Courier New" w:hAnsi="Courier New" w:cs="Courier New"/>
          <w:sz w:val="20"/>
          <w:szCs w:val="20"/>
          <w:lang w:val="en-US"/>
        </w:rPr>
        <w:t>U</w:t>
      </w:r>
      <w:r w:rsidR="00F40096" w:rsidRPr="00F40096">
        <w:rPr>
          <w:rFonts w:ascii="Courier New" w:hAnsi="Courier New" w:cs="Courier New"/>
          <w:sz w:val="20"/>
          <w:szCs w:val="20"/>
        </w:rPr>
        <w:t>-</w:t>
      </w:r>
      <w:r w:rsidR="00F40096">
        <w:rPr>
          <w:rFonts w:ascii="Courier New" w:hAnsi="Courier New" w:cs="Courier New"/>
          <w:sz w:val="20"/>
          <w:szCs w:val="20"/>
          <w:lang w:val="en-US"/>
        </w:rPr>
        <w:t>SIEMC</w:t>
      </w:r>
      <w:proofErr w:type="spellStart"/>
      <w:r w:rsidRPr="00067E03">
        <w:rPr>
          <w:rFonts w:ascii="Courier New" w:hAnsi="Courier New" w:cs="Courier New"/>
          <w:sz w:val="20"/>
          <w:szCs w:val="20"/>
        </w:rPr>
        <w:t>ore</w:t>
      </w:r>
      <w:proofErr w:type="spellEnd"/>
      <w:r w:rsidRPr="00067E03">
        <w:rPr>
          <w:rFonts w:ascii="Courier New" w:hAnsi="Courier New" w:cs="Courier New"/>
          <w:sz w:val="20"/>
          <w:szCs w:val="20"/>
        </w:rPr>
        <w:t>/</w:t>
      </w:r>
      <w:proofErr w:type="spellStart"/>
      <w:r w:rsidRPr="00067E03">
        <w:rPr>
          <w:rFonts w:ascii="Courier New" w:hAnsi="Courier New" w:cs="Courier New"/>
          <w:sz w:val="20"/>
          <w:szCs w:val="20"/>
        </w:rPr>
        <w:t>config</w:t>
      </w:r>
      <w:proofErr w:type="spellEnd"/>
      <w:r w:rsidRPr="006B3E18">
        <w:rPr>
          <w:rFonts w:ascii="Times New Roman" w:hAnsi="Times New Roman" w:cs="Times New Roman"/>
          <w:sz w:val="24"/>
          <w:szCs w:val="24"/>
        </w:rPr>
        <w:t xml:space="preserve"> </w:t>
      </w:r>
      <w:r w:rsidR="006B3E18">
        <w:rPr>
          <w:rFonts w:ascii="Times New Roman" w:hAnsi="Times New Roman" w:cs="Times New Roman"/>
          <w:sz w:val="24"/>
          <w:szCs w:val="24"/>
        </w:rPr>
        <w:t>с названием «</w:t>
      </w:r>
      <w:proofErr w:type="spellStart"/>
      <w:proofErr w:type="gramStart"/>
      <w:r w:rsidRPr="00067E03">
        <w:rPr>
          <w:rFonts w:ascii="Courier New" w:hAnsi="Courier New" w:cs="Courier New"/>
          <w:sz w:val="20"/>
          <w:szCs w:val="20"/>
        </w:rPr>
        <w:t>appsettings.json</w:t>
      </w:r>
      <w:proofErr w:type="spellEnd"/>
      <w:proofErr w:type="gramEnd"/>
      <w:r w:rsidR="006B3E18">
        <w:rPr>
          <w:rFonts w:ascii="Times New Roman" w:hAnsi="Times New Roman" w:cs="Times New Roman"/>
          <w:sz w:val="24"/>
          <w:szCs w:val="24"/>
        </w:rPr>
        <w:t>»</w:t>
      </w:r>
      <w:r w:rsidR="0056269F">
        <w:rPr>
          <w:rFonts w:ascii="Times New Roman" w:hAnsi="Times New Roman" w:cs="Times New Roman"/>
          <w:sz w:val="24"/>
          <w:szCs w:val="24"/>
        </w:rPr>
        <w:t xml:space="preserve"> и «</w:t>
      </w:r>
      <w:r w:rsidR="0056269F" w:rsidRPr="0056269F">
        <w:rPr>
          <w:rFonts w:ascii="Courier New" w:hAnsi="Courier New" w:cs="Courier New"/>
          <w:sz w:val="20"/>
          <w:szCs w:val="20"/>
        </w:rPr>
        <w:t>log4net.config</w:t>
      </w:r>
      <w:r w:rsidR="0056269F">
        <w:rPr>
          <w:rFonts w:ascii="Times New Roman" w:hAnsi="Times New Roman" w:cs="Times New Roman"/>
          <w:sz w:val="24"/>
          <w:szCs w:val="24"/>
        </w:rPr>
        <w:t>»</w:t>
      </w:r>
      <w:r w:rsidR="00067E03">
        <w:rPr>
          <w:rFonts w:ascii="Times New Roman" w:hAnsi="Times New Roman" w:cs="Times New Roman"/>
          <w:sz w:val="24"/>
          <w:szCs w:val="24"/>
        </w:rPr>
        <w:t>;</w:t>
      </w:r>
    </w:p>
    <w:p w14:paraId="147051CA" w14:textId="00AB48A9" w:rsidR="005E11DA" w:rsidRPr="0056269F" w:rsidRDefault="005E11DA" w:rsidP="009B6B16">
      <w:pPr>
        <w:pStyle w:val="a9"/>
        <w:numPr>
          <w:ilvl w:val="0"/>
          <w:numId w:val="6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56269F">
        <w:rPr>
          <w:rFonts w:ascii="Times New Roman" w:hAnsi="Times New Roman" w:cs="Times New Roman"/>
          <w:sz w:val="24"/>
          <w:szCs w:val="24"/>
        </w:rPr>
        <w:t>конфигур</w:t>
      </w:r>
      <w:r w:rsidR="0056269F" w:rsidRPr="0056269F">
        <w:rPr>
          <w:rFonts w:ascii="Times New Roman" w:hAnsi="Times New Roman" w:cs="Times New Roman"/>
          <w:sz w:val="24"/>
          <w:szCs w:val="24"/>
        </w:rPr>
        <w:t xml:space="preserve">ационный файл СУБД </w:t>
      </w:r>
      <w:proofErr w:type="spellStart"/>
      <w:r w:rsidR="0056269F" w:rsidRPr="0056269F">
        <w:rPr>
          <w:rFonts w:ascii="Times New Roman" w:hAnsi="Times New Roman" w:cs="Times New Roman"/>
          <w:sz w:val="24"/>
          <w:szCs w:val="24"/>
          <w:lang w:val="en-US"/>
        </w:rPr>
        <w:t>ClickHouse</w:t>
      </w:r>
      <w:proofErr w:type="spellEnd"/>
      <w:r w:rsidR="0056269F" w:rsidRPr="0056269F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="0056269F" w:rsidRPr="0056269F">
        <w:rPr>
          <w:rFonts w:ascii="Courier New" w:hAnsi="Courier New" w:cs="Courier New"/>
          <w:sz w:val="20"/>
          <w:szCs w:val="20"/>
        </w:rPr>
        <w:t>/</w:t>
      </w:r>
      <w:proofErr w:type="spellStart"/>
      <w:r w:rsidR="0056269F" w:rsidRPr="0056269F">
        <w:rPr>
          <w:rFonts w:ascii="Courier New" w:hAnsi="Courier New" w:cs="Courier New"/>
          <w:sz w:val="20"/>
          <w:szCs w:val="20"/>
        </w:rPr>
        <w:t>etc</w:t>
      </w:r>
      <w:proofErr w:type="spellEnd"/>
      <w:r w:rsidR="0056269F" w:rsidRPr="0056269F">
        <w:rPr>
          <w:rFonts w:ascii="Courier New" w:hAnsi="Courier New" w:cs="Courier New"/>
          <w:sz w:val="20"/>
          <w:szCs w:val="20"/>
        </w:rPr>
        <w:t>/</w:t>
      </w:r>
      <w:proofErr w:type="spellStart"/>
      <w:r w:rsidR="0056269F" w:rsidRPr="0056269F">
        <w:rPr>
          <w:rFonts w:ascii="Courier New" w:hAnsi="Courier New" w:cs="Courier New"/>
          <w:sz w:val="20"/>
          <w:szCs w:val="20"/>
        </w:rPr>
        <w:t>clickhouse-server</w:t>
      </w:r>
      <w:proofErr w:type="spellEnd"/>
      <w:r w:rsidR="00C34713">
        <w:rPr>
          <w:rFonts w:ascii="Courier New" w:hAnsi="Courier New" w:cs="Courier New"/>
          <w:sz w:val="20"/>
          <w:szCs w:val="20"/>
        </w:rPr>
        <w:t>/</w:t>
      </w:r>
      <w:r w:rsidR="00C34713" w:rsidRPr="00C34713">
        <w:rPr>
          <w:rFonts w:ascii="Courier New" w:hAnsi="Courier New" w:cs="Courier New"/>
          <w:sz w:val="20"/>
          <w:szCs w:val="20"/>
        </w:rPr>
        <w:t xml:space="preserve"> </w:t>
      </w:r>
      <w:r w:rsidR="00C34713">
        <w:rPr>
          <w:rFonts w:ascii="Times New Roman" w:hAnsi="Times New Roman" w:cs="Times New Roman"/>
          <w:sz w:val="24"/>
          <w:szCs w:val="24"/>
        </w:rPr>
        <w:t>с названием «</w:t>
      </w:r>
      <w:r w:rsidR="00C34713">
        <w:rPr>
          <w:rFonts w:ascii="Courier New" w:hAnsi="Courier New" w:cs="Courier New"/>
          <w:sz w:val="20"/>
          <w:szCs w:val="20"/>
          <w:lang w:val="en-US"/>
        </w:rPr>
        <w:t>config</w:t>
      </w:r>
      <w:r w:rsidR="00C34713" w:rsidRPr="00C34713">
        <w:rPr>
          <w:rFonts w:ascii="Courier New" w:hAnsi="Courier New" w:cs="Courier New"/>
          <w:sz w:val="20"/>
          <w:szCs w:val="20"/>
        </w:rPr>
        <w:t>.</w:t>
      </w:r>
      <w:r w:rsidR="00C34713">
        <w:rPr>
          <w:rFonts w:ascii="Courier New" w:hAnsi="Courier New" w:cs="Courier New"/>
          <w:sz w:val="20"/>
          <w:szCs w:val="20"/>
          <w:lang w:val="en-US"/>
        </w:rPr>
        <w:t>xml</w:t>
      </w:r>
      <w:r w:rsidR="00C34713">
        <w:rPr>
          <w:rFonts w:ascii="Times New Roman" w:hAnsi="Times New Roman" w:cs="Times New Roman"/>
          <w:sz w:val="24"/>
          <w:szCs w:val="24"/>
        </w:rPr>
        <w:t>»</w:t>
      </w:r>
      <w:r w:rsidR="0056269F" w:rsidRPr="0056269F">
        <w:rPr>
          <w:rFonts w:ascii="Courier New" w:hAnsi="Courier New" w:cs="Courier New"/>
          <w:sz w:val="20"/>
          <w:szCs w:val="20"/>
        </w:rPr>
        <w:t xml:space="preserve">. </w:t>
      </w:r>
      <w:r w:rsidR="0056269F">
        <w:rPr>
          <w:rFonts w:ascii="Times New Roman" w:hAnsi="Times New Roman" w:cs="Times New Roman"/>
          <w:sz w:val="24"/>
          <w:szCs w:val="24"/>
        </w:rPr>
        <w:t>Вн</w:t>
      </w:r>
      <w:r w:rsidR="0056269F" w:rsidRPr="0056269F">
        <w:rPr>
          <w:rFonts w:ascii="Times New Roman" w:hAnsi="Times New Roman" w:cs="Times New Roman"/>
          <w:sz w:val="24"/>
          <w:szCs w:val="24"/>
        </w:rPr>
        <w:t>есение изменений в этот файл не рекомендуется без участия вендора (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="0056269F" w:rsidRPr="0056269F">
        <w:rPr>
          <w:rFonts w:ascii="Times New Roman" w:hAnsi="Times New Roman" w:cs="Times New Roman"/>
          <w:sz w:val="24"/>
          <w:szCs w:val="24"/>
        </w:rPr>
        <w:t xml:space="preserve">) и может привести к неработоспособности </w:t>
      </w:r>
      <w:r w:rsidR="005D44D7">
        <w:rPr>
          <w:rFonts w:ascii="Times New Roman" w:hAnsi="Times New Roman" w:cs="Times New Roman"/>
          <w:sz w:val="24"/>
          <w:szCs w:val="24"/>
        </w:rPr>
        <w:t>компонента</w:t>
      </w:r>
      <w:r w:rsidR="00067E03" w:rsidRPr="0056269F">
        <w:rPr>
          <w:rFonts w:ascii="Times New Roman" w:hAnsi="Times New Roman" w:cs="Times New Roman"/>
          <w:sz w:val="24"/>
          <w:szCs w:val="24"/>
        </w:rPr>
        <w:t>;</w:t>
      </w:r>
    </w:p>
    <w:p w14:paraId="0920A9C8" w14:textId="4CBFF2A1" w:rsidR="005D44D7" w:rsidRPr="0056269F" w:rsidRDefault="005D44D7" w:rsidP="009B6B16">
      <w:pPr>
        <w:pStyle w:val="a9"/>
        <w:numPr>
          <w:ilvl w:val="0"/>
          <w:numId w:val="6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56269F">
        <w:rPr>
          <w:rFonts w:ascii="Times New Roman" w:hAnsi="Times New Roman" w:cs="Times New Roman"/>
          <w:sz w:val="24"/>
          <w:szCs w:val="24"/>
        </w:rPr>
        <w:t>конфигурационны</w:t>
      </w:r>
      <w:r w:rsidR="004C3FFA">
        <w:rPr>
          <w:rFonts w:ascii="Times New Roman" w:hAnsi="Times New Roman" w:cs="Times New Roman"/>
          <w:sz w:val="24"/>
          <w:szCs w:val="24"/>
        </w:rPr>
        <w:t>е</w:t>
      </w:r>
      <w:r w:rsidRPr="0056269F">
        <w:rPr>
          <w:rFonts w:ascii="Times New Roman" w:hAnsi="Times New Roman" w:cs="Times New Roman"/>
          <w:sz w:val="24"/>
          <w:szCs w:val="24"/>
        </w:rPr>
        <w:t xml:space="preserve"> файл</w:t>
      </w:r>
      <w:r w:rsidR="004C3FFA">
        <w:rPr>
          <w:rFonts w:ascii="Times New Roman" w:hAnsi="Times New Roman" w:cs="Times New Roman"/>
          <w:sz w:val="24"/>
          <w:szCs w:val="24"/>
        </w:rPr>
        <w:t>ы</w:t>
      </w:r>
      <w:r w:rsidRPr="0056269F">
        <w:rPr>
          <w:rFonts w:ascii="Times New Roman" w:hAnsi="Times New Roman" w:cs="Times New Roman"/>
          <w:sz w:val="24"/>
          <w:szCs w:val="24"/>
        </w:rPr>
        <w:t xml:space="preserve"> СУБД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MyriaDB</w:t>
      </w:r>
      <w:proofErr w:type="spellEnd"/>
      <w:r w:rsidRPr="0056269F">
        <w:rPr>
          <w:rFonts w:ascii="Times New Roman" w:hAnsi="Times New Roman" w:cs="Times New Roman"/>
          <w:sz w:val="24"/>
          <w:szCs w:val="24"/>
        </w:rPr>
        <w:t xml:space="preserve"> </w:t>
      </w:r>
      <w:r w:rsidR="004C3FFA" w:rsidRPr="0056269F">
        <w:rPr>
          <w:rFonts w:ascii="Times New Roman" w:hAnsi="Times New Roman" w:cs="Times New Roman"/>
          <w:sz w:val="24"/>
          <w:szCs w:val="24"/>
        </w:rPr>
        <w:t>расположен</w:t>
      </w:r>
      <w:r w:rsidR="004C3FFA">
        <w:rPr>
          <w:rFonts w:ascii="Times New Roman" w:hAnsi="Times New Roman" w:cs="Times New Roman"/>
          <w:sz w:val="24"/>
          <w:szCs w:val="24"/>
        </w:rPr>
        <w:t>ы</w:t>
      </w:r>
      <w:r w:rsidRPr="0056269F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596A5A" w:rsidRPr="00596A5A">
        <w:rPr>
          <w:rFonts w:ascii="Courier New" w:hAnsi="Courier New" w:cs="Courier New"/>
          <w:sz w:val="20"/>
          <w:szCs w:val="20"/>
        </w:rPr>
        <w:t>/</w:t>
      </w:r>
      <w:proofErr w:type="spellStart"/>
      <w:r w:rsidR="00596A5A" w:rsidRPr="00596A5A">
        <w:rPr>
          <w:rFonts w:ascii="Courier New" w:hAnsi="Courier New" w:cs="Courier New"/>
          <w:sz w:val="20"/>
          <w:szCs w:val="20"/>
        </w:rPr>
        <w:t>etc</w:t>
      </w:r>
      <w:proofErr w:type="spellEnd"/>
      <w:r w:rsidR="00596A5A" w:rsidRPr="00596A5A">
        <w:rPr>
          <w:rFonts w:ascii="Courier New" w:hAnsi="Courier New" w:cs="Courier New"/>
          <w:sz w:val="20"/>
          <w:szCs w:val="20"/>
        </w:rPr>
        <w:t>/</w:t>
      </w:r>
      <w:proofErr w:type="spellStart"/>
      <w:r w:rsidR="00596A5A" w:rsidRPr="00596A5A">
        <w:rPr>
          <w:rFonts w:ascii="Courier New" w:hAnsi="Courier New" w:cs="Courier New"/>
          <w:sz w:val="20"/>
          <w:szCs w:val="20"/>
        </w:rPr>
        <w:t>my.cnf.d</w:t>
      </w:r>
      <w:proofErr w:type="spellEnd"/>
      <w:proofErr w:type="gramEnd"/>
      <w:r w:rsidR="00A8283F" w:rsidRPr="00A8283F">
        <w:rPr>
          <w:rFonts w:ascii="Courier New" w:hAnsi="Courier New" w:cs="Courier New"/>
          <w:sz w:val="20"/>
          <w:szCs w:val="20"/>
        </w:rPr>
        <w:t>/*.*</w:t>
      </w:r>
      <w:r w:rsidR="00596A5A" w:rsidRPr="00596A5A">
        <w:rPr>
          <w:rFonts w:ascii="Times New Roman" w:hAnsi="Times New Roman" w:cs="Times New Roman"/>
          <w:sz w:val="24"/>
          <w:szCs w:val="24"/>
        </w:rPr>
        <w:t>.</w:t>
      </w:r>
      <w:r w:rsidR="00596A5A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</w:t>
      </w:r>
      <w:r w:rsidRPr="0056269F">
        <w:rPr>
          <w:rFonts w:ascii="Times New Roman" w:hAnsi="Times New Roman" w:cs="Times New Roman"/>
          <w:sz w:val="24"/>
          <w:szCs w:val="24"/>
        </w:rPr>
        <w:t>есение изменений в эт</w:t>
      </w:r>
      <w:r w:rsidR="004C3FFA">
        <w:rPr>
          <w:rFonts w:ascii="Times New Roman" w:hAnsi="Times New Roman" w:cs="Times New Roman"/>
          <w:sz w:val="24"/>
          <w:szCs w:val="24"/>
        </w:rPr>
        <w:t>и</w:t>
      </w:r>
      <w:r w:rsidRPr="0056269F">
        <w:rPr>
          <w:rFonts w:ascii="Times New Roman" w:hAnsi="Times New Roman" w:cs="Times New Roman"/>
          <w:sz w:val="24"/>
          <w:szCs w:val="24"/>
        </w:rPr>
        <w:t xml:space="preserve"> файл</w:t>
      </w:r>
      <w:r w:rsidR="004C3FFA">
        <w:rPr>
          <w:rFonts w:ascii="Times New Roman" w:hAnsi="Times New Roman" w:cs="Times New Roman"/>
          <w:sz w:val="24"/>
          <w:szCs w:val="24"/>
        </w:rPr>
        <w:t>ы</w:t>
      </w:r>
      <w:r w:rsidRPr="0056269F">
        <w:rPr>
          <w:rFonts w:ascii="Times New Roman" w:hAnsi="Times New Roman" w:cs="Times New Roman"/>
          <w:sz w:val="24"/>
          <w:szCs w:val="24"/>
        </w:rPr>
        <w:t xml:space="preserve"> не рекомендуется без участия вендора (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56269F">
        <w:rPr>
          <w:rFonts w:ascii="Times New Roman" w:hAnsi="Times New Roman" w:cs="Times New Roman"/>
          <w:sz w:val="24"/>
          <w:szCs w:val="24"/>
        </w:rPr>
        <w:t xml:space="preserve">) и может привести к неработоспособности </w:t>
      </w:r>
      <w:r>
        <w:rPr>
          <w:rFonts w:ascii="Times New Roman" w:hAnsi="Times New Roman" w:cs="Times New Roman"/>
          <w:sz w:val="24"/>
          <w:szCs w:val="24"/>
        </w:rPr>
        <w:t>компонента</w:t>
      </w:r>
      <w:r w:rsidR="004C3FFA">
        <w:rPr>
          <w:rFonts w:ascii="Times New Roman" w:hAnsi="Times New Roman" w:cs="Times New Roman"/>
          <w:sz w:val="24"/>
          <w:szCs w:val="24"/>
        </w:rPr>
        <w:t>.</w:t>
      </w:r>
    </w:p>
    <w:p w14:paraId="50534AFE" w14:textId="77777777" w:rsidR="005E11D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с описанием параметров конфигурации приведены ниже:</w:t>
      </w:r>
    </w:p>
    <w:p w14:paraId="290FDAFE" w14:textId="2E672CF4" w:rsidR="00B24707" w:rsidRPr="001E4146" w:rsidRDefault="00B24707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153212111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t>Агент</w:t>
      </w:r>
      <w:bookmarkEnd w:id="21"/>
    </w:p>
    <w:p w14:paraId="234EC210" w14:textId="0332EB4C" w:rsidR="00B24707" w:rsidRDefault="00B24707" w:rsidP="005E11DA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7650">
        <w:rPr>
          <w:noProof/>
          <w:color w:val="0070C0"/>
          <w:lang w:eastAsia="ru-RU"/>
        </w:rPr>
        <w:drawing>
          <wp:inline distT="0" distB="0" distL="0" distR="0" wp14:anchorId="53797389" wp14:editId="39155C93">
            <wp:extent cx="5940425" cy="916940"/>
            <wp:effectExtent l="0" t="0" r="3175" b="0"/>
            <wp:docPr id="143594914" name="Рисунок 1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4914" name="Рисунок 1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35C1" w14:textId="7A9D25F6" w:rsidR="00B24707" w:rsidRPr="00B24707" w:rsidRDefault="00B24707" w:rsidP="00B24707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8</w:t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Пример конфигурационного файла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Агента</w:t>
      </w:r>
    </w:p>
    <w:p w14:paraId="72F2F8D2" w14:textId="77777777" w:rsidR="00B24707" w:rsidRDefault="00B24707" w:rsidP="005E11DA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4252"/>
        <w:gridCol w:w="1979"/>
      </w:tblGrid>
      <w:tr w:rsidR="00B24707" w:rsidRPr="00037650" w14:paraId="6C6899CF" w14:textId="77777777" w:rsidTr="00C510AC">
        <w:tc>
          <w:tcPr>
            <w:tcW w:w="562" w:type="dxa"/>
          </w:tcPr>
          <w:p w14:paraId="706426B6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4D2E05B5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252" w:type="dxa"/>
          </w:tcPr>
          <w:p w14:paraId="799DD8AD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1979" w:type="dxa"/>
          </w:tcPr>
          <w:p w14:paraId="378E6294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B24707" w:rsidRPr="00DA0FF4" w14:paraId="0054DA19" w14:textId="77777777" w:rsidTr="00880F48">
        <w:tc>
          <w:tcPr>
            <w:tcW w:w="9345" w:type="dxa"/>
            <w:gridSpan w:val="4"/>
          </w:tcPr>
          <w:p w14:paraId="03E1966F" w14:textId="77777777" w:rsidR="00B24707" w:rsidRPr="00E24414" w:rsidRDefault="00B24707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Agent – общие параметры настройки</w:t>
            </w:r>
          </w:p>
        </w:tc>
      </w:tr>
      <w:tr w:rsidR="00B24707" w14:paraId="7021F4EF" w14:textId="77777777" w:rsidTr="00C510AC">
        <w:tc>
          <w:tcPr>
            <w:tcW w:w="562" w:type="dxa"/>
          </w:tcPr>
          <w:p w14:paraId="523FA64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EDAF0A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4252" w:type="dxa"/>
          </w:tcPr>
          <w:p w14:paraId="604EE60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Тип агента</w:t>
            </w:r>
          </w:p>
        </w:tc>
        <w:tc>
          <w:tcPr>
            <w:tcW w:w="1979" w:type="dxa"/>
          </w:tcPr>
          <w:p w14:paraId="4DDB463A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DE4804" w14:paraId="7D18F6F2" w14:textId="77777777" w:rsidTr="00C510AC">
        <w:tc>
          <w:tcPr>
            <w:tcW w:w="562" w:type="dxa"/>
          </w:tcPr>
          <w:p w14:paraId="61BE7B2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638814A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4252" w:type="dxa"/>
          </w:tcPr>
          <w:p w14:paraId="768E654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Порядковый номера агента</w:t>
            </w:r>
          </w:p>
        </w:tc>
        <w:tc>
          <w:tcPr>
            <w:tcW w:w="1979" w:type="dxa"/>
          </w:tcPr>
          <w:p w14:paraId="4FD0174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3CEFA8EE" w14:textId="77777777" w:rsidTr="00C510AC">
        <w:tc>
          <w:tcPr>
            <w:tcW w:w="562" w:type="dxa"/>
          </w:tcPr>
          <w:p w14:paraId="41C6960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7A775F8A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logging_level</w:t>
            </w:r>
            <w:proofErr w:type="spellEnd"/>
          </w:p>
        </w:tc>
        <w:tc>
          <w:tcPr>
            <w:tcW w:w="4252" w:type="dxa"/>
          </w:tcPr>
          <w:p w14:paraId="509923C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Уровень логирования</w:t>
            </w:r>
          </w:p>
        </w:tc>
        <w:tc>
          <w:tcPr>
            <w:tcW w:w="1979" w:type="dxa"/>
          </w:tcPr>
          <w:p w14:paraId="1DFE397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11CF00B1" w14:textId="77777777" w:rsidTr="00C510AC">
        <w:tc>
          <w:tcPr>
            <w:tcW w:w="562" w:type="dxa"/>
          </w:tcPr>
          <w:p w14:paraId="5130815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4CDF8A8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servicename</w:t>
            </w:r>
            <w:proofErr w:type="spellEnd"/>
          </w:p>
        </w:tc>
        <w:tc>
          <w:tcPr>
            <w:tcW w:w="4252" w:type="dxa"/>
          </w:tcPr>
          <w:p w14:paraId="36D22A4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Имя процесса</w:t>
            </w:r>
          </w:p>
        </w:tc>
        <w:tc>
          <w:tcPr>
            <w:tcW w:w="1979" w:type="dxa"/>
          </w:tcPr>
          <w:p w14:paraId="37AD638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18D4F0DE" w14:textId="77777777" w:rsidTr="00C510AC">
        <w:tc>
          <w:tcPr>
            <w:tcW w:w="562" w:type="dxa"/>
          </w:tcPr>
          <w:p w14:paraId="4D5A3BF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19BAB53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servicedescription</w:t>
            </w:r>
            <w:proofErr w:type="spellEnd"/>
          </w:p>
        </w:tc>
        <w:tc>
          <w:tcPr>
            <w:tcW w:w="4252" w:type="dxa"/>
          </w:tcPr>
          <w:p w14:paraId="2AC6D3F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Описание процесса</w:t>
            </w:r>
          </w:p>
        </w:tc>
        <w:tc>
          <w:tcPr>
            <w:tcW w:w="1979" w:type="dxa"/>
          </w:tcPr>
          <w:p w14:paraId="28BDEA5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3B75F7A3" w14:textId="77777777" w:rsidTr="00C510AC">
        <w:tc>
          <w:tcPr>
            <w:tcW w:w="562" w:type="dxa"/>
          </w:tcPr>
          <w:p w14:paraId="3C292A8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1251212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rawevent</w:t>
            </w:r>
            <w:proofErr w:type="spellEnd"/>
          </w:p>
        </w:tc>
        <w:tc>
          <w:tcPr>
            <w:tcW w:w="4252" w:type="dxa"/>
          </w:tcPr>
          <w:p w14:paraId="4D71EA8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Запись необработанных событий</w:t>
            </w:r>
          </w:p>
        </w:tc>
        <w:tc>
          <w:tcPr>
            <w:tcW w:w="1979" w:type="dxa"/>
          </w:tcPr>
          <w:p w14:paraId="263E0AB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352DDCA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B24707" w14:paraId="34064029" w14:textId="77777777" w:rsidTr="00C510AC">
        <w:tc>
          <w:tcPr>
            <w:tcW w:w="562" w:type="dxa"/>
          </w:tcPr>
          <w:p w14:paraId="37A9F85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0EA7F59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cachesize</w:t>
            </w:r>
            <w:proofErr w:type="spellEnd"/>
          </w:p>
        </w:tc>
        <w:tc>
          <w:tcPr>
            <w:tcW w:w="4252" w:type="dxa"/>
          </w:tcPr>
          <w:p w14:paraId="5C84BA14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Размер временного буфера</w:t>
            </w:r>
          </w:p>
        </w:tc>
        <w:tc>
          <w:tcPr>
            <w:tcW w:w="1979" w:type="dxa"/>
          </w:tcPr>
          <w:p w14:paraId="6AE37B8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Мбайтах</w:t>
            </w:r>
            <w:proofErr w:type="spellEnd"/>
          </w:p>
        </w:tc>
      </w:tr>
      <w:tr w:rsidR="00B24707" w:rsidRPr="00774E53" w14:paraId="75D7E767" w14:textId="77777777" w:rsidTr="00880F48">
        <w:tc>
          <w:tcPr>
            <w:tcW w:w="9345" w:type="dxa"/>
            <w:gridSpan w:val="4"/>
          </w:tcPr>
          <w:p w14:paraId="6ED82A33" w14:textId="77777777" w:rsidR="00B24707" w:rsidRPr="00E24414" w:rsidRDefault="00B24707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Sources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источников событий</w:t>
            </w:r>
          </w:p>
        </w:tc>
      </w:tr>
      <w:tr w:rsidR="00B24707" w14:paraId="4EF5D83F" w14:textId="77777777" w:rsidTr="00C510AC">
        <w:tc>
          <w:tcPr>
            <w:tcW w:w="562" w:type="dxa"/>
          </w:tcPr>
          <w:p w14:paraId="76D5447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14:paraId="6EAF7DC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sources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count</w:t>
            </w:r>
            <w:proofErr w:type="spellEnd"/>
          </w:p>
        </w:tc>
        <w:tc>
          <w:tcPr>
            <w:tcW w:w="4252" w:type="dxa"/>
          </w:tcPr>
          <w:p w14:paraId="5D79870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Количество источников событий</w:t>
            </w:r>
          </w:p>
        </w:tc>
        <w:tc>
          <w:tcPr>
            <w:tcW w:w="1979" w:type="dxa"/>
          </w:tcPr>
          <w:p w14:paraId="1A3DC68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0D8EC257" w14:textId="77777777" w:rsidTr="00C510AC">
        <w:tc>
          <w:tcPr>
            <w:tcW w:w="562" w:type="dxa"/>
          </w:tcPr>
          <w:p w14:paraId="4875D35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14:paraId="6B3A4E8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configfile</w:t>
            </w:r>
            <w:proofErr w:type="spellEnd"/>
          </w:p>
        </w:tc>
        <w:tc>
          <w:tcPr>
            <w:tcW w:w="4252" w:type="dxa"/>
          </w:tcPr>
          <w:p w14:paraId="36E396A4" w14:textId="18CC1E9F" w:rsidR="00B24707" w:rsidRPr="006F67DE" w:rsidRDefault="006F67DE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Парсер агента</w:t>
            </w:r>
          </w:p>
        </w:tc>
        <w:tc>
          <w:tcPr>
            <w:tcW w:w="1979" w:type="dxa"/>
          </w:tcPr>
          <w:p w14:paraId="5416E65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626AEB31" w14:textId="77777777" w:rsidTr="00C510AC">
        <w:tc>
          <w:tcPr>
            <w:tcW w:w="562" w:type="dxa"/>
          </w:tcPr>
          <w:p w14:paraId="38C2425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14:paraId="0F771EE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4252" w:type="dxa"/>
          </w:tcPr>
          <w:p w14:paraId="67E958F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1979" w:type="dxa"/>
          </w:tcPr>
          <w:p w14:paraId="7E06B56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19BC387C" w14:textId="77777777" w:rsidTr="00C510AC">
        <w:tc>
          <w:tcPr>
            <w:tcW w:w="562" w:type="dxa"/>
          </w:tcPr>
          <w:p w14:paraId="3ACD937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14:paraId="7B9FF05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protocol</w:t>
            </w:r>
            <w:proofErr w:type="spellEnd"/>
          </w:p>
        </w:tc>
        <w:tc>
          <w:tcPr>
            <w:tcW w:w="4252" w:type="dxa"/>
          </w:tcPr>
          <w:p w14:paraId="41D3E97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979" w:type="dxa"/>
          </w:tcPr>
          <w:p w14:paraId="79B1169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774E53" w14:paraId="0D05FE14" w14:textId="77777777" w:rsidTr="00880F48">
        <w:tc>
          <w:tcPr>
            <w:tcW w:w="9345" w:type="dxa"/>
            <w:gridSpan w:val="4"/>
          </w:tcPr>
          <w:p w14:paraId="64CFA551" w14:textId="77777777" w:rsidR="00B24707" w:rsidRPr="00E24414" w:rsidRDefault="00B24707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Destinations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адресов для отправки логов </w:t>
            </w:r>
          </w:p>
        </w:tc>
      </w:tr>
      <w:tr w:rsidR="00B24707" w14:paraId="29577F17" w14:textId="77777777" w:rsidTr="00C510AC">
        <w:tc>
          <w:tcPr>
            <w:tcW w:w="562" w:type="dxa"/>
          </w:tcPr>
          <w:p w14:paraId="39F0FD1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14:paraId="6D2A1B3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destinations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count</w:t>
            </w:r>
            <w:proofErr w:type="spellEnd"/>
          </w:p>
        </w:tc>
        <w:tc>
          <w:tcPr>
            <w:tcW w:w="4252" w:type="dxa"/>
          </w:tcPr>
          <w:p w14:paraId="03621DB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Количество адресов отправки</w:t>
            </w:r>
          </w:p>
        </w:tc>
        <w:tc>
          <w:tcPr>
            <w:tcW w:w="1979" w:type="dxa"/>
          </w:tcPr>
          <w:p w14:paraId="661AB32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3403AD2E" w14:textId="77777777" w:rsidTr="00C510AC">
        <w:tc>
          <w:tcPr>
            <w:tcW w:w="562" w:type="dxa"/>
          </w:tcPr>
          <w:p w14:paraId="1CB3575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14:paraId="272B8BF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destination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agentid</w:t>
            </w:r>
            <w:proofErr w:type="spellEnd"/>
          </w:p>
        </w:tc>
        <w:tc>
          <w:tcPr>
            <w:tcW w:w="4252" w:type="dxa"/>
          </w:tcPr>
          <w:p w14:paraId="4CA53BE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ID агента</w:t>
            </w:r>
          </w:p>
        </w:tc>
        <w:tc>
          <w:tcPr>
            <w:tcW w:w="1979" w:type="dxa"/>
          </w:tcPr>
          <w:p w14:paraId="79F7D71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DE4804" w14:paraId="06030827" w14:textId="77777777" w:rsidTr="00C510AC">
        <w:tc>
          <w:tcPr>
            <w:tcW w:w="562" w:type="dxa"/>
          </w:tcPr>
          <w:p w14:paraId="0C17822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14:paraId="7CE7B2E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4252" w:type="dxa"/>
          </w:tcPr>
          <w:p w14:paraId="5FC656D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Вид логов для передачи</w:t>
            </w:r>
          </w:p>
        </w:tc>
        <w:tc>
          <w:tcPr>
            <w:tcW w:w="1979" w:type="dxa"/>
          </w:tcPr>
          <w:p w14:paraId="56FEBF7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14F45CB7" w14:textId="77777777" w:rsidTr="00C510AC">
        <w:tc>
          <w:tcPr>
            <w:tcW w:w="562" w:type="dxa"/>
          </w:tcPr>
          <w:p w14:paraId="3D5C793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1FA2090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host</w:t>
            </w:r>
            <w:proofErr w:type="spellEnd"/>
          </w:p>
        </w:tc>
        <w:tc>
          <w:tcPr>
            <w:tcW w:w="4252" w:type="dxa"/>
          </w:tcPr>
          <w:p w14:paraId="2641C65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1979" w:type="dxa"/>
          </w:tcPr>
          <w:p w14:paraId="446294D4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4596292F" w14:textId="77777777" w:rsidTr="00C510AC">
        <w:tc>
          <w:tcPr>
            <w:tcW w:w="562" w:type="dxa"/>
          </w:tcPr>
          <w:p w14:paraId="7D9587D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14:paraId="6C88EEC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4252" w:type="dxa"/>
          </w:tcPr>
          <w:p w14:paraId="5C3D915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1979" w:type="dxa"/>
          </w:tcPr>
          <w:p w14:paraId="40FD042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6572821A" w14:textId="77777777" w:rsidTr="00C510AC">
        <w:tc>
          <w:tcPr>
            <w:tcW w:w="562" w:type="dxa"/>
          </w:tcPr>
          <w:p w14:paraId="2CB6CD1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14:paraId="7BE5A23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protocol</w:t>
            </w:r>
            <w:proofErr w:type="spellEnd"/>
          </w:p>
        </w:tc>
        <w:tc>
          <w:tcPr>
            <w:tcW w:w="4252" w:type="dxa"/>
          </w:tcPr>
          <w:p w14:paraId="338E370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979" w:type="dxa"/>
          </w:tcPr>
          <w:p w14:paraId="71E125C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08C2AA94" w14:textId="77777777" w:rsidTr="00C510AC">
        <w:tc>
          <w:tcPr>
            <w:tcW w:w="562" w:type="dxa"/>
          </w:tcPr>
          <w:p w14:paraId="74F61EB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14:paraId="2106768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cefver</w:t>
            </w:r>
            <w:proofErr w:type="spellEnd"/>
          </w:p>
        </w:tc>
        <w:tc>
          <w:tcPr>
            <w:tcW w:w="4252" w:type="dxa"/>
          </w:tcPr>
          <w:p w14:paraId="0FFDFDA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Версия CEF</w:t>
            </w:r>
          </w:p>
        </w:tc>
        <w:tc>
          <w:tcPr>
            <w:tcW w:w="1979" w:type="dxa"/>
          </w:tcPr>
          <w:p w14:paraId="1DF9872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18CDCA" w14:textId="77777777" w:rsidR="0098395B" w:rsidRPr="00B24707" w:rsidRDefault="0098395B" w:rsidP="005E11DA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BDE49" w14:textId="58877DFA" w:rsidR="00E10367" w:rsidRPr="001E4146" w:rsidRDefault="00E10367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53212112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Модуль сбора и обработки событий</w:t>
      </w:r>
      <w:bookmarkEnd w:id="22"/>
    </w:p>
    <w:p w14:paraId="71C7B8E2" w14:textId="282C1032" w:rsidR="00E10367" w:rsidRDefault="0058763B" w:rsidP="00E10367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3D760EAE" wp14:editId="27CAA2E3">
            <wp:extent cx="6110338" cy="2104390"/>
            <wp:effectExtent l="0" t="0" r="5080" b="0"/>
            <wp:docPr id="679258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58496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338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4CD9" w14:textId="40D394B6" w:rsidR="00B24707" w:rsidRDefault="00B24707" w:rsidP="00B24707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9</w:t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Пример конфигурационного файла </w:t>
      </w:r>
      <w:proofErr w:type="spellStart"/>
      <w:r w:rsidRPr="00E1036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Inforter</w:t>
      </w:r>
      <w:proofErr w:type="spellEnd"/>
    </w:p>
    <w:p w14:paraId="0E18D03E" w14:textId="77777777" w:rsidR="00913695" w:rsidRPr="00913695" w:rsidRDefault="00913695" w:rsidP="00913695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3627"/>
        <w:gridCol w:w="2746"/>
      </w:tblGrid>
      <w:tr w:rsidR="00B24707" w:rsidRPr="00EE4020" w14:paraId="2A273157" w14:textId="77777777" w:rsidTr="00E24414">
        <w:trPr>
          <w:tblHeader/>
        </w:trPr>
        <w:tc>
          <w:tcPr>
            <w:tcW w:w="562" w:type="dxa"/>
          </w:tcPr>
          <w:p w14:paraId="437C8420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10" w:type="dxa"/>
          </w:tcPr>
          <w:p w14:paraId="1AE58D07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627" w:type="dxa"/>
          </w:tcPr>
          <w:p w14:paraId="7360115E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2746" w:type="dxa"/>
          </w:tcPr>
          <w:p w14:paraId="47873C75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24414" w:rsidRPr="00EE4020" w14:paraId="32E5ADF7" w14:textId="77777777" w:rsidTr="00880F48">
        <w:tc>
          <w:tcPr>
            <w:tcW w:w="9345" w:type="dxa"/>
            <w:gridSpan w:val="4"/>
          </w:tcPr>
          <w:p w14:paraId="19B79541" w14:textId="5F9B3E52" w:rsidR="00E24414" w:rsidRPr="00E24414" w:rsidRDefault="00E24414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Inforter</w:t>
            </w:r>
            <w:proofErr w:type="spellEnd"/>
          </w:p>
        </w:tc>
      </w:tr>
      <w:tr w:rsidR="005A2F71" w:rsidRPr="00EE4020" w14:paraId="2429A4C4" w14:textId="77777777" w:rsidTr="00C510AC">
        <w:tc>
          <w:tcPr>
            <w:tcW w:w="562" w:type="dxa"/>
          </w:tcPr>
          <w:p w14:paraId="71CEF3D9" w14:textId="75F7977B" w:rsidR="005A2F71" w:rsidRPr="005A2F71" w:rsidRDefault="005A2F71" w:rsidP="00C51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F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2B6DBE66" w14:textId="67940AC4" w:rsidR="005A2F71" w:rsidRPr="00261C7D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F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master</w:t>
            </w:r>
          </w:p>
        </w:tc>
        <w:tc>
          <w:tcPr>
            <w:tcW w:w="3627" w:type="dxa"/>
          </w:tcPr>
          <w:p w14:paraId="2C2E1E8E" w14:textId="474A5D6A" w:rsidR="005A2F71" w:rsidRPr="007C1A92" w:rsidRDefault="007C1A92" w:rsidP="00A36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 модуля сбора и обработки</w:t>
            </w:r>
          </w:p>
        </w:tc>
        <w:tc>
          <w:tcPr>
            <w:tcW w:w="2746" w:type="dxa"/>
          </w:tcPr>
          <w:p w14:paraId="50094060" w14:textId="3B976021" w:rsidR="00A364A8" w:rsidRPr="00B24707" w:rsidRDefault="00A364A8" w:rsidP="00A36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стандартный режим с</w:t>
            </w:r>
            <w:r w:rsidR="007C1A92">
              <w:rPr>
                <w:rFonts w:ascii="Times New Roman" w:hAnsi="Times New Roman" w:cs="Times New Roman"/>
                <w:sz w:val="24"/>
                <w:szCs w:val="24"/>
              </w:rPr>
              <w:t xml:space="preserve"> отправкой событий на корреляцию</w:t>
            </w:r>
          </w:p>
          <w:p w14:paraId="0056FCB7" w14:textId="32AEA124" w:rsidR="005A2F71" w:rsidRPr="005A2F71" w:rsidRDefault="00A364A8" w:rsidP="00A364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1A9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свободного места на </w:t>
            </w:r>
            <w:proofErr w:type="spellStart"/>
            <w:r w:rsidR="007C1A92">
              <w:rPr>
                <w:rFonts w:ascii="Times New Roman" w:hAnsi="Times New Roman" w:cs="Times New Roman"/>
                <w:sz w:val="24"/>
                <w:szCs w:val="24"/>
              </w:rPr>
              <w:t>шардах</w:t>
            </w:r>
            <w:proofErr w:type="spellEnd"/>
            <w:r w:rsidR="00D42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763" w:rsidRPr="00D42763">
              <w:rPr>
                <w:rFonts w:ascii="Times New Roman" w:hAnsi="Times New Roman" w:cs="Times New Roman"/>
                <w:sz w:val="24"/>
                <w:szCs w:val="24"/>
              </w:rPr>
              <w:t xml:space="preserve">СУБД </w:t>
            </w:r>
            <w:proofErr w:type="spellStart"/>
            <w:r w:rsidR="00D42763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</w:tr>
      <w:tr w:rsidR="00B24707" w:rsidRPr="00774E53" w14:paraId="62777398" w14:textId="77777777" w:rsidTr="00880F48">
        <w:tc>
          <w:tcPr>
            <w:tcW w:w="9345" w:type="dxa"/>
            <w:gridSpan w:val="4"/>
          </w:tcPr>
          <w:p w14:paraId="624B6636" w14:textId="77777777" w:rsidR="00B24707" w:rsidRDefault="00B24707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Clickhouse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настройки взаимодействия с базой данных</w:t>
            </w:r>
          </w:p>
          <w:p w14:paraId="3C9CB278" w14:textId="79FAC815" w:rsidR="00A364A8" w:rsidRPr="007E2F55" w:rsidRDefault="00A364A8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="000B7137">
              <w:rPr>
                <w:rFonts w:ascii="Times New Roman" w:hAnsi="Times New Roman" w:cs="Times New Roman"/>
                <w:sz w:val="24"/>
                <w:szCs w:val="24"/>
              </w:rPr>
              <w:t>U-SIEM</w:t>
            </w:r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 может работать с СУБД </w:t>
            </w: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Jatoba</w:t>
            </w:r>
            <w:proofErr w:type="spellEnd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 вместо СУБД </w:t>
            </w: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</w:tr>
      <w:tr w:rsidR="00B24707" w:rsidRPr="00637BB9" w14:paraId="64E7278C" w14:textId="77777777" w:rsidTr="00C510AC">
        <w:tc>
          <w:tcPr>
            <w:tcW w:w="562" w:type="dxa"/>
          </w:tcPr>
          <w:p w14:paraId="1B9A6B6F" w14:textId="64FA6A59" w:rsidR="00B24707" w:rsidRPr="005A2F71" w:rsidRDefault="005A2F71" w:rsidP="00880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</w:tcPr>
          <w:p w14:paraId="0E18334E" w14:textId="3BA3EB87" w:rsidR="00B24707" w:rsidRPr="00B24707" w:rsidRDefault="005A2F71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F71">
              <w:rPr>
                <w:rFonts w:ascii="Times New Roman" w:hAnsi="Times New Roman" w:cs="Times New Roman"/>
                <w:sz w:val="24"/>
                <w:szCs w:val="24"/>
              </w:rPr>
              <w:t>config</w:t>
            </w:r>
            <w:proofErr w:type="spellEnd"/>
          </w:p>
        </w:tc>
        <w:tc>
          <w:tcPr>
            <w:tcW w:w="3627" w:type="dxa"/>
          </w:tcPr>
          <w:p w14:paraId="5174F0BB" w14:textId="0633413C" w:rsidR="00B24707" w:rsidRPr="005A2F71" w:rsidRDefault="005A2F71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конфигурационного файла </w:t>
            </w:r>
          </w:p>
        </w:tc>
        <w:tc>
          <w:tcPr>
            <w:tcW w:w="2746" w:type="dxa"/>
          </w:tcPr>
          <w:p w14:paraId="0E44150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637BB9" w14:paraId="4EAD30F2" w14:textId="77777777" w:rsidTr="00C510AC">
        <w:tc>
          <w:tcPr>
            <w:tcW w:w="562" w:type="dxa"/>
          </w:tcPr>
          <w:p w14:paraId="38FF4367" w14:textId="67C073C0" w:rsidR="005A2F71" w:rsidRPr="005A2F71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33C9A1C2" w14:textId="49BC29E1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drop_percentage</w:t>
            </w:r>
            <w:proofErr w:type="spellEnd"/>
          </w:p>
        </w:tc>
        <w:tc>
          <w:tcPr>
            <w:tcW w:w="3627" w:type="dxa"/>
          </w:tcPr>
          <w:p w14:paraId="594F5310" w14:textId="529F8A82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Порог удаления старых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партиций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в базе данных</w:t>
            </w:r>
          </w:p>
        </w:tc>
        <w:tc>
          <w:tcPr>
            <w:tcW w:w="2746" w:type="dxa"/>
          </w:tcPr>
          <w:p w14:paraId="5332608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637BB9" w14:paraId="293F19FC" w14:textId="77777777" w:rsidTr="00C510AC">
        <w:tc>
          <w:tcPr>
            <w:tcW w:w="562" w:type="dxa"/>
          </w:tcPr>
          <w:p w14:paraId="40D94407" w14:textId="42421FBC" w:rsidR="005A2F71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A138699" w14:textId="3C5AF850" w:rsidR="005A2F71" w:rsidRPr="005A2F71" w:rsidRDefault="005A2F71" w:rsidP="005A2F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db_version</w:t>
            </w:r>
            <w:proofErr w:type="spellEnd"/>
          </w:p>
        </w:tc>
        <w:tc>
          <w:tcPr>
            <w:tcW w:w="3627" w:type="dxa"/>
          </w:tcPr>
          <w:p w14:paraId="0A1F956B" w14:textId="6557ADA4" w:rsidR="005A2F71" w:rsidRPr="00261C7D" w:rsidRDefault="00261C7D" w:rsidP="005A2F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Версия СУБД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ClickHouse</w:t>
            </w:r>
            <w:proofErr w:type="spellEnd"/>
          </w:p>
        </w:tc>
        <w:tc>
          <w:tcPr>
            <w:tcW w:w="2746" w:type="dxa"/>
          </w:tcPr>
          <w:p w14:paraId="78B3EAAE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637BB9" w14:paraId="13F34529" w14:textId="77777777" w:rsidTr="00C510AC">
        <w:tc>
          <w:tcPr>
            <w:tcW w:w="562" w:type="dxa"/>
          </w:tcPr>
          <w:p w14:paraId="12E511AF" w14:textId="188797E0" w:rsidR="005A2F71" w:rsidRPr="00261C7D" w:rsidRDefault="00261C7D" w:rsidP="005A2F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10" w:type="dxa"/>
          </w:tcPr>
          <w:p w14:paraId="78E428A8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drop_part</w:t>
            </w:r>
            <w:proofErr w:type="spellEnd"/>
          </w:p>
        </w:tc>
        <w:tc>
          <w:tcPr>
            <w:tcW w:w="3627" w:type="dxa"/>
          </w:tcPr>
          <w:p w14:paraId="63F8BD2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Способ отчистки базы данных</w:t>
            </w:r>
          </w:p>
        </w:tc>
        <w:tc>
          <w:tcPr>
            <w:tcW w:w="2746" w:type="dxa"/>
          </w:tcPr>
          <w:p w14:paraId="587E42D5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– удаление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партов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партициях</w:t>
            </w:r>
            <w:proofErr w:type="spellEnd"/>
          </w:p>
          <w:p w14:paraId="7ED6DD43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– удаление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партиций</w:t>
            </w:r>
            <w:proofErr w:type="spellEnd"/>
          </w:p>
        </w:tc>
      </w:tr>
      <w:tr w:rsidR="00261C7D" w:rsidRPr="00637BB9" w14:paraId="4A2F936F" w14:textId="77777777" w:rsidTr="00C510AC">
        <w:tc>
          <w:tcPr>
            <w:tcW w:w="562" w:type="dxa"/>
          </w:tcPr>
          <w:p w14:paraId="1BB0F09F" w14:textId="12836D15" w:rsidR="00261C7D" w:rsidRPr="00261C7D" w:rsidRDefault="00261C7D" w:rsidP="005A2F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</w:tcPr>
          <w:p w14:paraId="6E0BB474" w14:textId="631D290F" w:rsidR="00261C7D" w:rsidRPr="00261C7D" w:rsidRDefault="00261C7D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enable</w:t>
            </w:r>
          </w:p>
        </w:tc>
        <w:tc>
          <w:tcPr>
            <w:tcW w:w="3627" w:type="dxa"/>
          </w:tcPr>
          <w:p w14:paraId="5216B9A4" w14:textId="4D9D713D" w:rsidR="00261C7D" w:rsidRPr="00A364A8" w:rsidRDefault="00A364A8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СУБД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ClickHouse</w:t>
            </w:r>
            <w:proofErr w:type="spellEnd"/>
          </w:p>
        </w:tc>
        <w:tc>
          <w:tcPr>
            <w:tcW w:w="2746" w:type="dxa"/>
          </w:tcPr>
          <w:p w14:paraId="1BF7010E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34C28E67" w14:textId="77777777" w:rsidR="00261C7D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  <w:p w14:paraId="4CDCB599" w14:textId="6DF034A6" w:rsidR="00A364A8" w:rsidRPr="00B24707" w:rsidRDefault="00A364A8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774E53" w14:paraId="7B7738DF" w14:textId="77777777" w:rsidTr="00880F48">
        <w:tc>
          <w:tcPr>
            <w:tcW w:w="9345" w:type="dxa"/>
            <w:gridSpan w:val="4"/>
          </w:tcPr>
          <w:p w14:paraId="76B0E612" w14:textId="77777777" w:rsidR="005A2F71" w:rsidRPr="007E2F55" w:rsidRDefault="005A2F71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Clickhouse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destination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расположения базы данных</w:t>
            </w:r>
          </w:p>
        </w:tc>
      </w:tr>
      <w:tr w:rsidR="005A2F71" w14:paraId="5C0EFAAB" w14:textId="77777777" w:rsidTr="00C510AC">
        <w:tc>
          <w:tcPr>
            <w:tcW w:w="562" w:type="dxa"/>
          </w:tcPr>
          <w:p w14:paraId="27CDB86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1A28F95A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host</w:t>
            </w:r>
            <w:proofErr w:type="spellEnd"/>
          </w:p>
        </w:tc>
        <w:tc>
          <w:tcPr>
            <w:tcW w:w="3627" w:type="dxa"/>
          </w:tcPr>
          <w:p w14:paraId="30F2BDA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Узел нахождения базы данных</w:t>
            </w:r>
          </w:p>
        </w:tc>
        <w:tc>
          <w:tcPr>
            <w:tcW w:w="2746" w:type="dxa"/>
          </w:tcPr>
          <w:p w14:paraId="6B63505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14:paraId="41D62FDF" w14:textId="77777777" w:rsidTr="00C510AC">
        <w:tc>
          <w:tcPr>
            <w:tcW w:w="562" w:type="dxa"/>
          </w:tcPr>
          <w:p w14:paraId="45B347C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09D4F549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627" w:type="dxa"/>
          </w:tcPr>
          <w:p w14:paraId="49D2A525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Порт </w:t>
            </w:r>
          </w:p>
        </w:tc>
        <w:tc>
          <w:tcPr>
            <w:tcW w:w="2746" w:type="dxa"/>
          </w:tcPr>
          <w:p w14:paraId="31165C0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14:paraId="55C1C12B" w14:textId="77777777" w:rsidTr="00C510AC">
        <w:tc>
          <w:tcPr>
            <w:tcW w:w="562" w:type="dxa"/>
          </w:tcPr>
          <w:p w14:paraId="50F74CFC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3A514A9F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proofErr w:type="spellEnd"/>
          </w:p>
        </w:tc>
        <w:tc>
          <w:tcPr>
            <w:tcW w:w="3627" w:type="dxa"/>
          </w:tcPr>
          <w:p w14:paraId="5BA87EE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2746" w:type="dxa"/>
          </w:tcPr>
          <w:p w14:paraId="6A18D57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14:paraId="776CD92F" w14:textId="77777777" w:rsidTr="00C510AC">
        <w:tc>
          <w:tcPr>
            <w:tcW w:w="562" w:type="dxa"/>
          </w:tcPr>
          <w:p w14:paraId="051C7C65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30DCE62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  <w:proofErr w:type="spellEnd"/>
          </w:p>
        </w:tc>
        <w:tc>
          <w:tcPr>
            <w:tcW w:w="3627" w:type="dxa"/>
          </w:tcPr>
          <w:p w14:paraId="2575B671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2746" w:type="dxa"/>
          </w:tcPr>
          <w:p w14:paraId="2FE4CBD8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14:paraId="68FD9C7E" w14:textId="77777777" w:rsidTr="00C510AC">
        <w:tc>
          <w:tcPr>
            <w:tcW w:w="562" w:type="dxa"/>
          </w:tcPr>
          <w:p w14:paraId="25D4D75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7156C4DA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proofErr w:type="spellEnd"/>
          </w:p>
        </w:tc>
        <w:tc>
          <w:tcPr>
            <w:tcW w:w="3627" w:type="dxa"/>
          </w:tcPr>
          <w:p w14:paraId="28CAD6A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Наименование базы данных</w:t>
            </w:r>
          </w:p>
        </w:tc>
        <w:tc>
          <w:tcPr>
            <w:tcW w:w="2746" w:type="dxa"/>
          </w:tcPr>
          <w:p w14:paraId="0898CD03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14:paraId="7E847313" w14:textId="77777777" w:rsidTr="00C510AC">
        <w:tc>
          <w:tcPr>
            <w:tcW w:w="562" w:type="dxa"/>
          </w:tcPr>
          <w:p w14:paraId="646974A6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3CACED3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proofErr w:type="spellEnd"/>
          </w:p>
        </w:tc>
        <w:tc>
          <w:tcPr>
            <w:tcW w:w="3627" w:type="dxa"/>
          </w:tcPr>
          <w:p w14:paraId="5114C91E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Наименование таблицы</w:t>
            </w:r>
          </w:p>
        </w:tc>
        <w:tc>
          <w:tcPr>
            <w:tcW w:w="2746" w:type="dxa"/>
          </w:tcPr>
          <w:p w14:paraId="25746CF3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14:paraId="36F95174" w14:textId="77777777" w:rsidTr="00880F48">
        <w:tc>
          <w:tcPr>
            <w:tcW w:w="9345" w:type="dxa"/>
            <w:gridSpan w:val="4"/>
          </w:tcPr>
          <w:p w14:paraId="3A3FA713" w14:textId="77777777" w:rsidR="005A2F71" w:rsidRPr="00B24707" w:rsidRDefault="005A2F71" w:rsidP="007E2F5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parse</w:t>
            </w:r>
            <w:proofErr w:type="spellEnd"/>
          </w:p>
        </w:tc>
      </w:tr>
      <w:tr w:rsidR="005A2F71" w:rsidRPr="00AE4D5A" w14:paraId="68C2769E" w14:textId="77777777" w:rsidTr="00C510AC">
        <w:tc>
          <w:tcPr>
            <w:tcW w:w="562" w:type="dxa"/>
          </w:tcPr>
          <w:p w14:paraId="15B6A8E8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14:paraId="1B7A96F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noncef_fields</w:t>
            </w:r>
            <w:proofErr w:type="spellEnd"/>
          </w:p>
        </w:tc>
        <w:tc>
          <w:tcPr>
            <w:tcW w:w="3627" w:type="dxa"/>
          </w:tcPr>
          <w:p w14:paraId="48FF1F0F" w14:textId="0B18EDB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парсинга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событий не в формате CEF </w:t>
            </w:r>
          </w:p>
        </w:tc>
        <w:tc>
          <w:tcPr>
            <w:tcW w:w="2746" w:type="dxa"/>
          </w:tcPr>
          <w:p w14:paraId="7E57504C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-включено (при включении данного параметра возрастает нагрузка на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inforter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6B0693E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5A2F71" w:rsidRPr="009A3E85" w14:paraId="5936DEF6" w14:textId="77777777" w:rsidTr="00C510AC">
        <w:tc>
          <w:tcPr>
            <w:tcW w:w="562" w:type="dxa"/>
          </w:tcPr>
          <w:p w14:paraId="074D786C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14:paraId="421185BA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logging</w:t>
            </w:r>
            <w:proofErr w:type="spellEnd"/>
          </w:p>
        </w:tc>
        <w:tc>
          <w:tcPr>
            <w:tcW w:w="3627" w:type="dxa"/>
          </w:tcPr>
          <w:p w14:paraId="3543F6C7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Логирование событий не CEF формата</w:t>
            </w:r>
          </w:p>
        </w:tc>
        <w:tc>
          <w:tcPr>
            <w:tcW w:w="2746" w:type="dxa"/>
          </w:tcPr>
          <w:p w14:paraId="0B5F11B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EE3383" w14:paraId="0E14A2BF" w14:textId="77777777" w:rsidTr="00880F48">
        <w:tc>
          <w:tcPr>
            <w:tcW w:w="9345" w:type="dxa"/>
            <w:gridSpan w:val="4"/>
          </w:tcPr>
          <w:p w14:paraId="29146287" w14:textId="77777777" w:rsidR="005A2F71" w:rsidRPr="007E2F55" w:rsidRDefault="005A2F71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Logging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логирования</w:t>
            </w:r>
          </w:p>
        </w:tc>
      </w:tr>
      <w:tr w:rsidR="005A2F71" w14:paraId="05D57D77" w14:textId="77777777" w:rsidTr="00C510AC">
        <w:tc>
          <w:tcPr>
            <w:tcW w:w="562" w:type="dxa"/>
          </w:tcPr>
          <w:p w14:paraId="48B43AB9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14:paraId="453DB408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logging_level</w:t>
            </w:r>
            <w:proofErr w:type="spellEnd"/>
          </w:p>
        </w:tc>
        <w:tc>
          <w:tcPr>
            <w:tcW w:w="3627" w:type="dxa"/>
          </w:tcPr>
          <w:p w14:paraId="6B30752A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Уровень логирования</w:t>
            </w:r>
          </w:p>
        </w:tc>
        <w:tc>
          <w:tcPr>
            <w:tcW w:w="2746" w:type="dxa"/>
          </w:tcPr>
          <w:p w14:paraId="3D0BB96E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9A3E85" w14:paraId="233D3B43" w14:textId="77777777" w:rsidTr="00C510AC">
        <w:tc>
          <w:tcPr>
            <w:tcW w:w="562" w:type="dxa"/>
          </w:tcPr>
          <w:p w14:paraId="6A3B032A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14:paraId="74F5404A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3627" w:type="dxa"/>
          </w:tcPr>
          <w:p w14:paraId="7FB0558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Размер одного лог файла</w:t>
            </w:r>
          </w:p>
        </w:tc>
        <w:tc>
          <w:tcPr>
            <w:tcW w:w="2746" w:type="dxa"/>
          </w:tcPr>
          <w:p w14:paraId="2ACD5B88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Мбайтах</w:t>
            </w:r>
            <w:proofErr w:type="spellEnd"/>
          </w:p>
        </w:tc>
      </w:tr>
      <w:tr w:rsidR="005A2F71" w:rsidRPr="009A3E85" w14:paraId="53D419EE" w14:textId="77777777" w:rsidTr="00C510AC">
        <w:tc>
          <w:tcPr>
            <w:tcW w:w="562" w:type="dxa"/>
          </w:tcPr>
          <w:p w14:paraId="7F173E6C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</w:tcPr>
          <w:p w14:paraId="39C2A135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heartbeat_interval</w:t>
            </w:r>
            <w:proofErr w:type="spellEnd"/>
          </w:p>
        </w:tc>
        <w:tc>
          <w:tcPr>
            <w:tcW w:w="3627" w:type="dxa"/>
          </w:tcPr>
          <w:p w14:paraId="7AAF3E59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Интервал сообщений о состоянии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inforter’а</w:t>
            </w:r>
            <w:proofErr w:type="spellEnd"/>
          </w:p>
        </w:tc>
        <w:tc>
          <w:tcPr>
            <w:tcW w:w="2746" w:type="dxa"/>
          </w:tcPr>
          <w:p w14:paraId="2FF7E334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Значение в секундах</w:t>
            </w:r>
          </w:p>
        </w:tc>
      </w:tr>
      <w:tr w:rsidR="005A2F71" w:rsidRPr="00BA7589" w14:paraId="40C27453" w14:textId="77777777" w:rsidTr="00880F48">
        <w:tc>
          <w:tcPr>
            <w:tcW w:w="9345" w:type="dxa"/>
            <w:gridSpan w:val="4"/>
          </w:tcPr>
          <w:p w14:paraId="0AF3A9B6" w14:textId="63A925D9" w:rsidR="005A2F71" w:rsidRPr="007E2F55" w:rsidRDefault="005A2F71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E244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параметры настройки взаимодействия с модулем корреляции</w:t>
            </w:r>
          </w:p>
        </w:tc>
      </w:tr>
      <w:tr w:rsidR="005A2F71" w:rsidRPr="009A3E85" w14:paraId="216FC216" w14:textId="77777777" w:rsidTr="00C510AC">
        <w:tc>
          <w:tcPr>
            <w:tcW w:w="562" w:type="dxa"/>
          </w:tcPr>
          <w:p w14:paraId="7EF5596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14:paraId="2572FE83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enable</w:t>
            </w:r>
            <w:proofErr w:type="spellEnd"/>
          </w:p>
        </w:tc>
        <w:tc>
          <w:tcPr>
            <w:tcW w:w="3627" w:type="dxa"/>
          </w:tcPr>
          <w:p w14:paraId="479AAF7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Перенаправление событий на модуль корреляции</w:t>
            </w:r>
          </w:p>
        </w:tc>
        <w:tc>
          <w:tcPr>
            <w:tcW w:w="2746" w:type="dxa"/>
          </w:tcPr>
          <w:p w14:paraId="144989AD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64335C7B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5A2F71" w:rsidRPr="000871FC" w14:paraId="43B9CB20" w14:textId="77777777" w:rsidTr="00C510AC">
        <w:tc>
          <w:tcPr>
            <w:tcW w:w="562" w:type="dxa"/>
          </w:tcPr>
          <w:p w14:paraId="577592F1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14:paraId="5493164B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folder</w:t>
            </w:r>
            <w:proofErr w:type="spellEnd"/>
          </w:p>
        </w:tc>
        <w:tc>
          <w:tcPr>
            <w:tcW w:w="3627" w:type="dxa"/>
          </w:tcPr>
          <w:p w14:paraId="29CB26EB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Путь к папке с событиями модуля корреляции</w:t>
            </w:r>
          </w:p>
        </w:tc>
        <w:tc>
          <w:tcPr>
            <w:tcW w:w="2746" w:type="dxa"/>
          </w:tcPr>
          <w:p w14:paraId="71A0DFE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Папка хранения файлов для модуля корреляции</w:t>
            </w:r>
          </w:p>
        </w:tc>
      </w:tr>
      <w:tr w:rsidR="005A2F71" w:rsidRPr="00BA7589" w14:paraId="5BE77959" w14:textId="77777777" w:rsidTr="00880F48">
        <w:tc>
          <w:tcPr>
            <w:tcW w:w="9345" w:type="dxa"/>
            <w:gridSpan w:val="4"/>
          </w:tcPr>
          <w:p w14:paraId="49B2655D" w14:textId="44439A93" w:rsidR="005A2F71" w:rsidRPr="00BD1EF3" w:rsidRDefault="005A2F71" w:rsidP="005A2F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E24414" w:rsidRPr="00BD1E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EF</w:t>
            </w:r>
            <w:r w:rsidRPr="00BD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CEF файлов</w:t>
            </w:r>
          </w:p>
        </w:tc>
      </w:tr>
      <w:tr w:rsidR="005A2F71" w:rsidRPr="000871FC" w14:paraId="1AAB89B9" w14:textId="77777777" w:rsidTr="00C510AC">
        <w:tc>
          <w:tcPr>
            <w:tcW w:w="562" w:type="dxa"/>
          </w:tcPr>
          <w:p w14:paraId="5A273FFE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14:paraId="2ECEEC5C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627" w:type="dxa"/>
          </w:tcPr>
          <w:p w14:paraId="534E4D47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 для приема CEF файлов</w:t>
            </w:r>
          </w:p>
        </w:tc>
        <w:tc>
          <w:tcPr>
            <w:tcW w:w="2746" w:type="dxa"/>
          </w:tcPr>
          <w:p w14:paraId="7DF77E0C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1" w:rsidRPr="000871FC" w14:paraId="633264B9" w14:textId="77777777" w:rsidTr="00C510AC">
        <w:tc>
          <w:tcPr>
            <w:tcW w:w="562" w:type="dxa"/>
          </w:tcPr>
          <w:p w14:paraId="41CF3F52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14:paraId="46BD00B5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granulation</w:t>
            </w:r>
            <w:proofErr w:type="spellEnd"/>
          </w:p>
        </w:tc>
        <w:tc>
          <w:tcPr>
            <w:tcW w:w="3627" w:type="dxa"/>
          </w:tcPr>
          <w:p w14:paraId="5BD10A60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Грануляция принимаемых событий</w:t>
            </w:r>
          </w:p>
        </w:tc>
        <w:tc>
          <w:tcPr>
            <w:tcW w:w="2746" w:type="dxa"/>
          </w:tcPr>
          <w:p w14:paraId="7D87F0EB" w14:textId="77777777" w:rsidR="005A2F71" w:rsidRPr="00B24707" w:rsidRDefault="005A2F71" w:rsidP="005A2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Значение в секундах</w:t>
            </w:r>
          </w:p>
        </w:tc>
      </w:tr>
      <w:tr w:rsidR="00261C7D" w:rsidRPr="000871FC" w14:paraId="457794DC" w14:textId="77777777" w:rsidTr="00C510AC">
        <w:tc>
          <w:tcPr>
            <w:tcW w:w="562" w:type="dxa"/>
          </w:tcPr>
          <w:p w14:paraId="52500355" w14:textId="77ECC246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14:paraId="629CAF71" w14:textId="0BEB294D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enable</w:t>
            </w:r>
            <w:proofErr w:type="spellEnd"/>
          </w:p>
        </w:tc>
        <w:tc>
          <w:tcPr>
            <w:tcW w:w="3627" w:type="dxa"/>
          </w:tcPr>
          <w:p w14:paraId="30035A8B" w14:textId="0F36C395" w:rsidR="00261C7D" w:rsidRPr="00574E3C" w:rsidRDefault="00574E3C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 данных в формате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CEF</w:t>
            </w:r>
          </w:p>
        </w:tc>
        <w:tc>
          <w:tcPr>
            <w:tcW w:w="2746" w:type="dxa"/>
          </w:tcPr>
          <w:p w14:paraId="19B7A069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0BB54DD5" w14:textId="3491AB45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261C7D" w:rsidRPr="00BA7589" w14:paraId="361B8E51" w14:textId="77777777" w:rsidTr="00880F48">
        <w:tc>
          <w:tcPr>
            <w:tcW w:w="9345" w:type="dxa"/>
            <w:gridSpan w:val="4"/>
          </w:tcPr>
          <w:p w14:paraId="1F4F0911" w14:textId="77777777" w:rsidR="00261C7D" w:rsidRPr="007E2F55" w:rsidRDefault="00261C7D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geoipv4 – параметры настройки геолокации</w:t>
            </w:r>
          </w:p>
        </w:tc>
      </w:tr>
      <w:tr w:rsidR="00261C7D" w14:paraId="42C8EA5F" w14:textId="77777777" w:rsidTr="00C510AC">
        <w:tc>
          <w:tcPr>
            <w:tcW w:w="562" w:type="dxa"/>
          </w:tcPr>
          <w:p w14:paraId="5A2F9BA8" w14:textId="672AADE2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14:paraId="6F735AE3" w14:textId="425A39B4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enable</w:t>
            </w:r>
            <w:proofErr w:type="spellEnd"/>
          </w:p>
        </w:tc>
        <w:tc>
          <w:tcPr>
            <w:tcW w:w="3627" w:type="dxa"/>
          </w:tcPr>
          <w:p w14:paraId="3772B505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</w:p>
        </w:tc>
        <w:tc>
          <w:tcPr>
            <w:tcW w:w="2746" w:type="dxa"/>
          </w:tcPr>
          <w:p w14:paraId="469752B7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364CFE6A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261C7D" w:rsidRPr="00625F7B" w14:paraId="00D6DB58" w14:textId="77777777" w:rsidTr="00C510AC">
        <w:tc>
          <w:tcPr>
            <w:tcW w:w="562" w:type="dxa"/>
          </w:tcPr>
          <w:p w14:paraId="30D40B64" w14:textId="18783932" w:rsidR="00261C7D" w:rsidRPr="00B24707" w:rsidRDefault="00884DD4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14:paraId="51C5BCBD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locale</w:t>
            </w:r>
            <w:proofErr w:type="spellEnd"/>
          </w:p>
        </w:tc>
        <w:tc>
          <w:tcPr>
            <w:tcW w:w="3627" w:type="dxa"/>
          </w:tcPr>
          <w:p w14:paraId="29E68E74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Язык локализация</w:t>
            </w:r>
          </w:p>
        </w:tc>
        <w:tc>
          <w:tcPr>
            <w:tcW w:w="2746" w:type="dxa"/>
          </w:tcPr>
          <w:p w14:paraId="0CF3D248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-Английский</w:t>
            </w:r>
            <w:r w:rsidRPr="00B24707">
              <w:rPr>
                <w:rFonts w:ascii="Times New Roman" w:hAnsi="Times New Roman" w:cs="Times New Roman"/>
                <w:sz w:val="24"/>
                <w:szCs w:val="24"/>
              </w:rPr>
              <w:br/>
              <w:t>Ru-Русский</w:t>
            </w:r>
          </w:p>
        </w:tc>
      </w:tr>
      <w:tr w:rsidR="00261C7D" w:rsidRPr="00774E53" w14:paraId="760EAE50" w14:textId="77777777" w:rsidTr="00880F48">
        <w:tc>
          <w:tcPr>
            <w:tcW w:w="9345" w:type="dxa"/>
            <w:gridSpan w:val="4"/>
          </w:tcPr>
          <w:p w14:paraId="4DA96183" w14:textId="77777777" w:rsidR="00261C7D" w:rsidRPr="007E2F55" w:rsidRDefault="00261C7D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Mysql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расположения базы данных </w:t>
            </w: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Savrus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61C7D" w14:paraId="0964F864" w14:textId="77777777" w:rsidTr="00C510AC">
        <w:tc>
          <w:tcPr>
            <w:tcW w:w="562" w:type="dxa"/>
          </w:tcPr>
          <w:p w14:paraId="2C42228F" w14:textId="1201383B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4D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00348638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host</w:t>
            </w:r>
            <w:proofErr w:type="spellEnd"/>
          </w:p>
        </w:tc>
        <w:tc>
          <w:tcPr>
            <w:tcW w:w="3627" w:type="dxa"/>
          </w:tcPr>
          <w:p w14:paraId="7A0DC3A5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2746" w:type="dxa"/>
          </w:tcPr>
          <w:p w14:paraId="7D177EB6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C7D" w14:paraId="44C8F55B" w14:textId="77777777" w:rsidTr="00C510AC">
        <w:tc>
          <w:tcPr>
            <w:tcW w:w="562" w:type="dxa"/>
          </w:tcPr>
          <w:p w14:paraId="0199D9F1" w14:textId="19B53F99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4D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064A9C37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proofErr w:type="spellEnd"/>
          </w:p>
        </w:tc>
        <w:tc>
          <w:tcPr>
            <w:tcW w:w="3627" w:type="dxa"/>
          </w:tcPr>
          <w:p w14:paraId="77579D28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2746" w:type="dxa"/>
          </w:tcPr>
          <w:p w14:paraId="7734EF30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C7D" w14:paraId="28060B12" w14:textId="77777777" w:rsidTr="00C510AC">
        <w:tc>
          <w:tcPr>
            <w:tcW w:w="562" w:type="dxa"/>
          </w:tcPr>
          <w:p w14:paraId="6C7973B4" w14:textId="20661A1B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4D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0A58C3D2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  <w:proofErr w:type="spellEnd"/>
          </w:p>
        </w:tc>
        <w:tc>
          <w:tcPr>
            <w:tcW w:w="3627" w:type="dxa"/>
          </w:tcPr>
          <w:p w14:paraId="0A5CF37C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2746" w:type="dxa"/>
          </w:tcPr>
          <w:p w14:paraId="2AF58542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C7D" w14:paraId="5CEE172B" w14:textId="77777777" w:rsidTr="00C510AC">
        <w:tc>
          <w:tcPr>
            <w:tcW w:w="562" w:type="dxa"/>
          </w:tcPr>
          <w:p w14:paraId="0AE38011" w14:textId="5C2BA45D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4D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54B4CD70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proofErr w:type="spellEnd"/>
          </w:p>
        </w:tc>
        <w:tc>
          <w:tcPr>
            <w:tcW w:w="3627" w:type="dxa"/>
          </w:tcPr>
          <w:p w14:paraId="373A238B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Наименование базы данных</w:t>
            </w:r>
          </w:p>
        </w:tc>
        <w:tc>
          <w:tcPr>
            <w:tcW w:w="2746" w:type="dxa"/>
          </w:tcPr>
          <w:p w14:paraId="4C726DE0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C7D" w14:paraId="12405F41" w14:textId="77777777" w:rsidTr="00C510AC">
        <w:tc>
          <w:tcPr>
            <w:tcW w:w="562" w:type="dxa"/>
          </w:tcPr>
          <w:p w14:paraId="34FBC2EF" w14:textId="4796FC22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4D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39721D65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627" w:type="dxa"/>
          </w:tcPr>
          <w:p w14:paraId="69DE8BF9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2746" w:type="dxa"/>
          </w:tcPr>
          <w:p w14:paraId="19ACB8F5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C7D" w:rsidRPr="00774E53" w14:paraId="05C16477" w14:textId="77777777" w:rsidTr="00880F48">
        <w:tc>
          <w:tcPr>
            <w:tcW w:w="9345" w:type="dxa"/>
            <w:gridSpan w:val="4"/>
          </w:tcPr>
          <w:p w14:paraId="4A9308B2" w14:textId="77777777" w:rsidR="00261C7D" w:rsidRPr="007E2F55" w:rsidRDefault="00261C7D" w:rsidP="007E2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Metrics</w:t>
            </w:r>
            <w:proofErr w:type="spellEnd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метрик </w:t>
            </w:r>
            <w:proofErr w:type="spellStart"/>
            <w:r w:rsidRPr="007E2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inforter’а</w:t>
            </w:r>
            <w:proofErr w:type="spellEnd"/>
          </w:p>
        </w:tc>
      </w:tr>
      <w:tr w:rsidR="00261C7D" w14:paraId="2DAAEE05" w14:textId="77777777" w:rsidTr="00C510AC">
        <w:tc>
          <w:tcPr>
            <w:tcW w:w="562" w:type="dxa"/>
          </w:tcPr>
          <w:p w14:paraId="6737EDDD" w14:textId="04B6B7D4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4D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67AD1FCF" w14:textId="51DDE314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enable</w:t>
            </w:r>
            <w:proofErr w:type="spellEnd"/>
          </w:p>
        </w:tc>
        <w:tc>
          <w:tcPr>
            <w:tcW w:w="3627" w:type="dxa"/>
          </w:tcPr>
          <w:p w14:paraId="77AA30F2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события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inforter’а</w:t>
            </w:r>
            <w:proofErr w:type="spellEnd"/>
          </w:p>
        </w:tc>
        <w:tc>
          <w:tcPr>
            <w:tcW w:w="2746" w:type="dxa"/>
          </w:tcPr>
          <w:p w14:paraId="5724B191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35BCF90B" w14:textId="77777777" w:rsidR="00261C7D" w:rsidRPr="00B24707" w:rsidRDefault="00261C7D" w:rsidP="0026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884DD4" w14:paraId="5A1005A7" w14:textId="77777777" w:rsidTr="00880F48">
        <w:tc>
          <w:tcPr>
            <w:tcW w:w="9345" w:type="dxa"/>
            <w:gridSpan w:val="4"/>
          </w:tcPr>
          <w:p w14:paraId="7F598B78" w14:textId="5182D577" w:rsidR="00884DD4" w:rsidRPr="00E24414" w:rsidRDefault="00884DD4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Jatoba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настройка взаимодействия с СУБД </w:t>
            </w: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Jatoba</w:t>
            </w:r>
            <w:proofErr w:type="spellEnd"/>
            <w:r w:rsidR="007E2F55"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4FBC70C" w14:textId="78597EA8" w:rsidR="007E2F55" w:rsidRPr="00E24414" w:rsidRDefault="007E2F55" w:rsidP="00E2441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="000B7137">
              <w:rPr>
                <w:rFonts w:ascii="Times New Roman" w:hAnsi="Times New Roman" w:cs="Times New Roman"/>
                <w:sz w:val="24"/>
                <w:szCs w:val="24"/>
              </w:rPr>
              <w:t>U-SIEM</w:t>
            </w:r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 может работать с СУБД </w:t>
            </w: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Jatoba</w:t>
            </w:r>
            <w:proofErr w:type="spellEnd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 вместо СУБД </w:t>
            </w: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4DD4" w:rsidRPr="005650CA" w14:paraId="0EF39965" w14:textId="77777777" w:rsidTr="00C510AC">
        <w:tc>
          <w:tcPr>
            <w:tcW w:w="562" w:type="dxa"/>
          </w:tcPr>
          <w:p w14:paraId="7C7CD96A" w14:textId="057088D3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14:paraId="5CADB0D1" w14:textId="63BCAC01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drop_percentage</w:t>
            </w:r>
            <w:proofErr w:type="spellEnd"/>
          </w:p>
        </w:tc>
        <w:tc>
          <w:tcPr>
            <w:tcW w:w="3627" w:type="dxa"/>
          </w:tcPr>
          <w:p w14:paraId="0E651EC4" w14:textId="581F7C93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Порог удаления старых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партиций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в базе данных</w:t>
            </w:r>
          </w:p>
        </w:tc>
        <w:tc>
          <w:tcPr>
            <w:tcW w:w="2746" w:type="dxa"/>
          </w:tcPr>
          <w:p w14:paraId="5859FAB3" w14:textId="77777777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DD4" w14:paraId="7D0943CB" w14:textId="77777777" w:rsidTr="00C510AC">
        <w:tc>
          <w:tcPr>
            <w:tcW w:w="562" w:type="dxa"/>
          </w:tcPr>
          <w:p w14:paraId="41381B79" w14:textId="60B8EFCE" w:rsidR="00884DD4" w:rsidRPr="007E2F55" w:rsidRDefault="007E2F55" w:rsidP="00884D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410" w:type="dxa"/>
          </w:tcPr>
          <w:p w14:paraId="2082C5B4" w14:textId="3C2E2AD7" w:rsidR="00884DD4" w:rsidRPr="00B24707" w:rsidRDefault="007E2F55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enable</w:t>
            </w:r>
            <w:proofErr w:type="spellEnd"/>
          </w:p>
        </w:tc>
        <w:tc>
          <w:tcPr>
            <w:tcW w:w="3627" w:type="dxa"/>
          </w:tcPr>
          <w:p w14:paraId="53E74E93" w14:textId="2FC08925" w:rsidR="00884DD4" w:rsidRPr="00A364A8" w:rsidRDefault="00A364A8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СУБД</w:t>
            </w:r>
            <w:r w:rsidRPr="00E24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Jatoba</w:t>
            </w:r>
            <w:proofErr w:type="spellEnd"/>
          </w:p>
        </w:tc>
        <w:tc>
          <w:tcPr>
            <w:tcW w:w="2746" w:type="dxa"/>
          </w:tcPr>
          <w:p w14:paraId="46CE06FE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6BBE427A" w14:textId="68EF17BC" w:rsidR="00884DD4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7E2F55" w14:paraId="1F009B95" w14:textId="77777777" w:rsidTr="00880F48">
        <w:tc>
          <w:tcPr>
            <w:tcW w:w="9345" w:type="dxa"/>
            <w:gridSpan w:val="4"/>
          </w:tcPr>
          <w:p w14:paraId="1743CC48" w14:textId="6E6ECD1C" w:rsidR="007E2F55" w:rsidRPr="00E24414" w:rsidRDefault="007E2F55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Jatoba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destination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расположения базы данных</w:t>
            </w:r>
            <w:r w:rsidR="00D60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00EF"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Jatoba</w:t>
            </w:r>
            <w:proofErr w:type="spellEnd"/>
          </w:p>
        </w:tc>
      </w:tr>
      <w:tr w:rsidR="007E2F55" w14:paraId="10B902AD" w14:textId="77777777" w:rsidTr="00C510AC">
        <w:tc>
          <w:tcPr>
            <w:tcW w:w="562" w:type="dxa"/>
          </w:tcPr>
          <w:p w14:paraId="2CB41604" w14:textId="48C59850" w:rsidR="007E2F55" w:rsidRPr="007E2F55" w:rsidRDefault="007E2F55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410" w:type="dxa"/>
          </w:tcPr>
          <w:p w14:paraId="13BD5100" w14:textId="6433F74A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host</w:t>
            </w:r>
            <w:proofErr w:type="spellEnd"/>
          </w:p>
        </w:tc>
        <w:tc>
          <w:tcPr>
            <w:tcW w:w="3627" w:type="dxa"/>
          </w:tcPr>
          <w:p w14:paraId="60D933A8" w14:textId="38A2B6D0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2746" w:type="dxa"/>
          </w:tcPr>
          <w:p w14:paraId="079F98E3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55" w14:paraId="28FD3DDE" w14:textId="77777777" w:rsidTr="00C510AC">
        <w:tc>
          <w:tcPr>
            <w:tcW w:w="562" w:type="dxa"/>
          </w:tcPr>
          <w:p w14:paraId="74953501" w14:textId="3D70338F" w:rsidR="007E2F55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410" w:type="dxa"/>
          </w:tcPr>
          <w:p w14:paraId="1B1F6B77" w14:textId="5BEEE671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627" w:type="dxa"/>
          </w:tcPr>
          <w:p w14:paraId="1F6A70B3" w14:textId="770B5FE1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2746" w:type="dxa"/>
          </w:tcPr>
          <w:p w14:paraId="51724CE8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55" w14:paraId="6FC7C329" w14:textId="77777777" w:rsidTr="00C510AC">
        <w:tc>
          <w:tcPr>
            <w:tcW w:w="562" w:type="dxa"/>
          </w:tcPr>
          <w:p w14:paraId="1BA5CD94" w14:textId="2A3D3423" w:rsidR="007E2F55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410" w:type="dxa"/>
          </w:tcPr>
          <w:p w14:paraId="42CC7969" w14:textId="2CD4B121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proofErr w:type="spellEnd"/>
          </w:p>
        </w:tc>
        <w:tc>
          <w:tcPr>
            <w:tcW w:w="3627" w:type="dxa"/>
          </w:tcPr>
          <w:p w14:paraId="395A9865" w14:textId="769BFF3C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2746" w:type="dxa"/>
          </w:tcPr>
          <w:p w14:paraId="63954011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55" w14:paraId="7AE3A916" w14:textId="77777777" w:rsidTr="00C510AC">
        <w:tc>
          <w:tcPr>
            <w:tcW w:w="562" w:type="dxa"/>
          </w:tcPr>
          <w:p w14:paraId="5D9832E7" w14:textId="7DF34F11" w:rsidR="007E2F55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410" w:type="dxa"/>
          </w:tcPr>
          <w:p w14:paraId="32E5AF52" w14:textId="28B95120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  <w:proofErr w:type="spellEnd"/>
          </w:p>
        </w:tc>
        <w:tc>
          <w:tcPr>
            <w:tcW w:w="3627" w:type="dxa"/>
          </w:tcPr>
          <w:p w14:paraId="3083A9BE" w14:textId="6869F3BE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2746" w:type="dxa"/>
          </w:tcPr>
          <w:p w14:paraId="4613A667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55" w14:paraId="749262F7" w14:textId="77777777" w:rsidTr="00C510AC">
        <w:tc>
          <w:tcPr>
            <w:tcW w:w="562" w:type="dxa"/>
          </w:tcPr>
          <w:p w14:paraId="5A1BDD24" w14:textId="1EB0643E" w:rsidR="007E2F55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410" w:type="dxa"/>
          </w:tcPr>
          <w:p w14:paraId="79FFA270" w14:textId="60F61E55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proofErr w:type="spellEnd"/>
          </w:p>
        </w:tc>
        <w:tc>
          <w:tcPr>
            <w:tcW w:w="3627" w:type="dxa"/>
          </w:tcPr>
          <w:p w14:paraId="5F07A643" w14:textId="5CF68782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Наименование базы данных</w:t>
            </w:r>
          </w:p>
        </w:tc>
        <w:tc>
          <w:tcPr>
            <w:tcW w:w="2746" w:type="dxa"/>
          </w:tcPr>
          <w:p w14:paraId="438230AE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55" w14:paraId="0D449595" w14:textId="77777777" w:rsidTr="00C510AC">
        <w:tc>
          <w:tcPr>
            <w:tcW w:w="562" w:type="dxa"/>
          </w:tcPr>
          <w:p w14:paraId="55996836" w14:textId="6D034119" w:rsidR="007E2F55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410" w:type="dxa"/>
          </w:tcPr>
          <w:p w14:paraId="793FCC2F" w14:textId="5F560906" w:rsidR="007E2F55" w:rsidRPr="007E2F55" w:rsidRDefault="007E2F55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</w:t>
            </w:r>
          </w:p>
        </w:tc>
        <w:tc>
          <w:tcPr>
            <w:tcW w:w="3627" w:type="dxa"/>
          </w:tcPr>
          <w:p w14:paraId="1F892ED9" w14:textId="2A7D008B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2746" w:type="dxa"/>
          </w:tcPr>
          <w:p w14:paraId="6CD6F367" w14:textId="77777777" w:rsidR="007E2F55" w:rsidRPr="00B24707" w:rsidRDefault="007E2F55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414" w14:paraId="5692BBB7" w14:textId="77777777" w:rsidTr="00880F48">
        <w:tc>
          <w:tcPr>
            <w:tcW w:w="9345" w:type="dxa"/>
            <w:gridSpan w:val="4"/>
          </w:tcPr>
          <w:p w14:paraId="4922C956" w14:textId="3BD39322" w:rsidR="00E24414" w:rsidRPr="00E24414" w:rsidRDefault="00E24414" w:rsidP="00DE326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E3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Cefssl</w:t>
            </w:r>
            <w:proofErr w:type="spellEnd"/>
            <w:r w:rsidRPr="00DE3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24414" w14:paraId="07F8BA7D" w14:textId="77777777" w:rsidTr="00C510AC">
        <w:tc>
          <w:tcPr>
            <w:tcW w:w="562" w:type="dxa"/>
          </w:tcPr>
          <w:p w14:paraId="727B35F1" w14:textId="5227FAFB" w:rsidR="00E24414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410" w:type="dxa"/>
          </w:tcPr>
          <w:p w14:paraId="7BD1426D" w14:textId="6316F3B7" w:rsidR="00E24414" w:rsidRDefault="00E24414" w:rsidP="007E2F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4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enable</w:t>
            </w:r>
          </w:p>
        </w:tc>
        <w:tc>
          <w:tcPr>
            <w:tcW w:w="3627" w:type="dxa"/>
          </w:tcPr>
          <w:p w14:paraId="25EE54BF" w14:textId="64FBDA77" w:rsidR="00E24414" w:rsidRPr="00574E3C" w:rsidRDefault="00574E3C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данных в формате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CEF</w:t>
            </w:r>
            <w:r w:rsidRPr="00574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протоколу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SSL</w:t>
            </w:r>
          </w:p>
        </w:tc>
        <w:tc>
          <w:tcPr>
            <w:tcW w:w="2746" w:type="dxa"/>
          </w:tcPr>
          <w:p w14:paraId="4335F4AF" w14:textId="77777777" w:rsidR="00E24414" w:rsidRPr="00B24707" w:rsidRDefault="00E24414" w:rsidP="007E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414" w14:paraId="47124739" w14:textId="77777777" w:rsidTr="00C510AC">
        <w:tc>
          <w:tcPr>
            <w:tcW w:w="562" w:type="dxa"/>
          </w:tcPr>
          <w:p w14:paraId="435B6B75" w14:textId="1E8BFAFC" w:rsid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410" w:type="dxa"/>
          </w:tcPr>
          <w:p w14:paraId="25364EFB" w14:textId="489B375F" w:rsidR="00E24414" w:rsidRP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627" w:type="dxa"/>
          </w:tcPr>
          <w:p w14:paraId="2F80C71B" w14:textId="05A8140D" w:rsid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2746" w:type="dxa"/>
          </w:tcPr>
          <w:p w14:paraId="7A631B11" w14:textId="77777777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414" w14:paraId="4BF0AEA7" w14:textId="77777777" w:rsidTr="00C510AC">
        <w:tc>
          <w:tcPr>
            <w:tcW w:w="562" w:type="dxa"/>
          </w:tcPr>
          <w:p w14:paraId="64EE1F2E" w14:textId="5E1A1283" w:rsid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410" w:type="dxa"/>
          </w:tcPr>
          <w:p w14:paraId="1E2F1482" w14:textId="4670140E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granulation</w:t>
            </w:r>
            <w:proofErr w:type="spellEnd"/>
          </w:p>
        </w:tc>
        <w:tc>
          <w:tcPr>
            <w:tcW w:w="3627" w:type="dxa"/>
          </w:tcPr>
          <w:p w14:paraId="0F328F2E" w14:textId="54BE2EFB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Грануляция принимаемых событий</w:t>
            </w:r>
          </w:p>
        </w:tc>
        <w:tc>
          <w:tcPr>
            <w:tcW w:w="2746" w:type="dxa"/>
          </w:tcPr>
          <w:p w14:paraId="21AB83EC" w14:textId="1F1D417B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Значение в секундах</w:t>
            </w:r>
          </w:p>
        </w:tc>
      </w:tr>
      <w:tr w:rsidR="00E24414" w14:paraId="0B33DECE" w14:textId="77777777" w:rsidTr="00C510AC">
        <w:tc>
          <w:tcPr>
            <w:tcW w:w="562" w:type="dxa"/>
          </w:tcPr>
          <w:p w14:paraId="1ED97749" w14:textId="4D7BACC4" w:rsidR="00E24414" w:rsidRP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14:paraId="17C1E4FE" w14:textId="25F01870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certificate_file</w:t>
            </w:r>
            <w:proofErr w:type="spellEnd"/>
          </w:p>
        </w:tc>
        <w:tc>
          <w:tcPr>
            <w:tcW w:w="3627" w:type="dxa"/>
          </w:tcPr>
          <w:p w14:paraId="047AA3F7" w14:textId="4091988D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файлов сертификата</w:t>
            </w:r>
          </w:p>
        </w:tc>
        <w:tc>
          <w:tcPr>
            <w:tcW w:w="2746" w:type="dxa"/>
          </w:tcPr>
          <w:p w14:paraId="6FF0FD57" w14:textId="77777777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414" w14:paraId="40915907" w14:textId="77777777" w:rsidTr="00C510AC">
        <w:tc>
          <w:tcPr>
            <w:tcW w:w="562" w:type="dxa"/>
          </w:tcPr>
          <w:p w14:paraId="293A838C" w14:textId="11E8EEC0" w:rsid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14:paraId="44D569D3" w14:textId="09924BA4" w:rsidR="00E24414" w:rsidRP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privatekey_file</w:t>
            </w:r>
            <w:proofErr w:type="spellEnd"/>
          </w:p>
        </w:tc>
        <w:tc>
          <w:tcPr>
            <w:tcW w:w="3627" w:type="dxa"/>
          </w:tcPr>
          <w:p w14:paraId="4A49A6EF" w14:textId="45C413D2" w:rsidR="00E24414" w:rsidRDefault="00A364A8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файла ключа</w:t>
            </w:r>
          </w:p>
        </w:tc>
        <w:tc>
          <w:tcPr>
            <w:tcW w:w="2746" w:type="dxa"/>
          </w:tcPr>
          <w:p w14:paraId="0695EC27" w14:textId="77777777" w:rsidR="00E24414" w:rsidRPr="00B24707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414" w14:paraId="704EFCB8" w14:textId="77777777" w:rsidTr="00880F48">
        <w:tc>
          <w:tcPr>
            <w:tcW w:w="9345" w:type="dxa"/>
            <w:gridSpan w:val="4"/>
          </w:tcPr>
          <w:p w14:paraId="2BB24006" w14:textId="6665B02B" w:rsidR="00E24414" w:rsidRPr="00B24707" w:rsidRDefault="00E24414" w:rsidP="00E2441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assets</w:t>
            </w:r>
            <w:proofErr w:type="spellEnd"/>
          </w:p>
        </w:tc>
      </w:tr>
      <w:tr w:rsidR="00E24414" w14:paraId="0C2FF03B" w14:textId="77777777" w:rsidTr="00C510AC">
        <w:tc>
          <w:tcPr>
            <w:tcW w:w="562" w:type="dxa"/>
          </w:tcPr>
          <w:p w14:paraId="6FE7653F" w14:textId="364D342C" w:rsidR="00E24414" w:rsidRP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410" w:type="dxa"/>
          </w:tcPr>
          <w:p w14:paraId="1B242769" w14:textId="41EF7D47" w:rsidR="00E24414" w:rsidRPr="00E24414" w:rsidRDefault="00E24414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enable</w:t>
            </w:r>
            <w:proofErr w:type="spellEnd"/>
          </w:p>
        </w:tc>
        <w:tc>
          <w:tcPr>
            <w:tcW w:w="3627" w:type="dxa"/>
          </w:tcPr>
          <w:p w14:paraId="5508B4FE" w14:textId="3E58D92D" w:rsidR="00E24414" w:rsidRDefault="00A364A8" w:rsidP="00E24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ассетов</w:t>
            </w:r>
            <w:proofErr w:type="spellEnd"/>
          </w:p>
        </w:tc>
        <w:tc>
          <w:tcPr>
            <w:tcW w:w="2746" w:type="dxa"/>
          </w:tcPr>
          <w:p w14:paraId="42D108C2" w14:textId="77777777" w:rsidR="00574E3C" w:rsidRPr="00B24707" w:rsidRDefault="00574E3C" w:rsidP="0057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4A1469E9" w14:textId="6849D955" w:rsidR="00E24414" w:rsidRPr="00B24707" w:rsidRDefault="00574E3C" w:rsidP="0057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</w:tbl>
    <w:p w14:paraId="21D289C0" w14:textId="77777777" w:rsidR="00B24707" w:rsidRDefault="00B24707" w:rsidP="00E10367">
      <w:pPr>
        <w:keepNext/>
        <w:spacing w:line="276" w:lineRule="auto"/>
        <w:jc w:val="both"/>
      </w:pPr>
    </w:p>
    <w:p w14:paraId="4F36B302" w14:textId="3044FDAF" w:rsidR="005E11DA" w:rsidRPr="0015489B" w:rsidRDefault="00E10367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53212113"/>
      <w:r w:rsidRPr="0015489B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Модуль корреляции событий</w:t>
      </w:r>
      <w:bookmarkEnd w:id="23"/>
    </w:p>
    <w:p w14:paraId="1096BBB0" w14:textId="681EA203" w:rsidR="00E10367" w:rsidRPr="0015489B" w:rsidRDefault="00BD1EF3" w:rsidP="00BD1EF3">
      <w:pPr>
        <w:keepNext/>
        <w:spacing w:line="276" w:lineRule="auto"/>
        <w:jc w:val="center"/>
      </w:pPr>
      <w:r w:rsidRPr="0015489B">
        <w:rPr>
          <w:noProof/>
          <w:lang w:eastAsia="ru-RU"/>
        </w:rPr>
        <w:drawing>
          <wp:inline distT="0" distB="0" distL="0" distR="0" wp14:anchorId="0D3B245A" wp14:editId="6DE62682">
            <wp:extent cx="6119495" cy="1330324"/>
            <wp:effectExtent l="0" t="0" r="0" b="3810"/>
            <wp:docPr id="34800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0282" name="Рисунок 1" descr="Изображение выглядит как текст, Шрифт, снимок экрана, документ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5785" w14:textId="6922ED48" w:rsidR="00E10367" w:rsidRPr="0015489B" w:rsidRDefault="00E10367" w:rsidP="00E10367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10</w:t>
      </w:r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Пример конфигурационного файла </w:t>
      </w:r>
      <w:proofErr w:type="spellStart"/>
      <w:r w:rsidRPr="001548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InforterCE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8"/>
        <w:gridCol w:w="3083"/>
        <w:gridCol w:w="3518"/>
        <w:gridCol w:w="2323"/>
      </w:tblGrid>
      <w:tr w:rsidR="00B24707" w:rsidRPr="00EE4020" w14:paraId="3787ED95" w14:textId="77777777" w:rsidTr="005A4115">
        <w:tc>
          <w:tcPr>
            <w:tcW w:w="458" w:type="dxa"/>
          </w:tcPr>
          <w:p w14:paraId="31007558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83" w:type="dxa"/>
          </w:tcPr>
          <w:p w14:paraId="79A26F62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518" w:type="dxa"/>
          </w:tcPr>
          <w:p w14:paraId="6797F3B4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2323" w:type="dxa"/>
          </w:tcPr>
          <w:p w14:paraId="4B6D349B" w14:textId="77777777" w:rsidR="00B24707" w:rsidRPr="00C510AC" w:rsidRDefault="00B24707" w:rsidP="00C510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B24707" w:rsidRPr="00774E53" w14:paraId="775C1E20" w14:textId="77777777" w:rsidTr="005A4115">
        <w:tc>
          <w:tcPr>
            <w:tcW w:w="9382" w:type="dxa"/>
            <w:gridSpan w:val="4"/>
          </w:tcPr>
          <w:p w14:paraId="74B24DB5" w14:textId="77777777" w:rsidR="00B24707" w:rsidRPr="00E24414" w:rsidRDefault="00B24707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Logging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уровня логирования</w:t>
            </w:r>
          </w:p>
        </w:tc>
      </w:tr>
      <w:tr w:rsidR="00B24707" w14:paraId="32555492" w14:textId="77777777" w:rsidTr="005A4115">
        <w:tc>
          <w:tcPr>
            <w:tcW w:w="458" w:type="dxa"/>
          </w:tcPr>
          <w:p w14:paraId="23FC97C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</w:tcPr>
          <w:p w14:paraId="2C5690C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logging_level</w:t>
            </w:r>
            <w:proofErr w:type="spellEnd"/>
          </w:p>
        </w:tc>
        <w:tc>
          <w:tcPr>
            <w:tcW w:w="3518" w:type="dxa"/>
          </w:tcPr>
          <w:p w14:paraId="0FFC9E4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Уровень логирования</w:t>
            </w:r>
          </w:p>
        </w:tc>
        <w:tc>
          <w:tcPr>
            <w:tcW w:w="2323" w:type="dxa"/>
          </w:tcPr>
          <w:p w14:paraId="694FB81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5AC5F98C" w14:textId="77777777" w:rsidTr="005A4115">
        <w:tc>
          <w:tcPr>
            <w:tcW w:w="458" w:type="dxa"/>
          </w:tcPr>
          <w:p w14:paraId="0E9A2A34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</w:tcPr>
          <w:p w14:paraId="4B51B31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3518" w:type="dxa"/>
          </w:tcPr>
          <w:p w14:paraId="1850DEB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Размер одного лог файла</w:t>
            </w:r>
          </w:p>
        </w:tc>
        <w:tc>
          <w:tcPr>
            <w:tcW w:w="2323" w:type="dxa"/>
          </w:tcPr>
          <w:p w14:paraId="717CC60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Размер в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Мбайтах</w:t>
            </w:r>
            <w:proofErr w:type="spellEnd"/>
          </w:p>
        </w:tc>
      </w:tr>
      <w:tr w:rsidR="00B24707" w14:paraId="1464D87B" w14:textId="77777777" w:rsidTr="005A4115">
        <w:tc>
          <w:tcPr>
            <w:tcW w:w="458" w:type="dxa"/>
          </w:tcPr>
          <w:p w14:paraId="7803453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3" w:type="dxa"/>
          </w:tcPr>
          <w:p w14:paraId="3082B17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heartbeat_interval</w:t>
            </w:r>
            <w:proofErr w:type="spellEnd"/>
          </w:p>
        </w:tc>
        <w:tc>
          <w:tcPr>
            <w:tcW w:w="3518" w:type="dxa"/>
          </w:tcPr>
          <w:p w14:paraId="20DEC02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Интервал сообщений о состоянии модуля корреляции</w:t>
            </w:r>
          </w:p>
        </w:tc>
        <w:tc>
          <w:tcPr>
            <w:tcW w:w="2323" w:type="dxa"/>
          </w:tcPr>
          <w:p w14:paraId="1C7D77A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Значение в секундах</w:t>
            </w:r>
          </w:p>
        </w:tc>
      </w:tr>
      <w:tr w:rsidR="00B24707" w:rsidRPr="00774E53" w14:paraId="326A5033" w14:textId="77777777" w:rsidTr="005A4115">
        <w:tc>
          <w:tcPr>
            <w:tcW w:w="9382" w:type="dxa"/>
            <w:gridSpan w:val="4"/>
          </w:tcPr>
          <w:p w14:paraId="7BD195BC" w14:textId="1CF6B4FF" w:rsidR="00B24707" w:rsidRPr="00B24707" w:rsidRDefault="00BD1EF3" w:rsidP="00E2441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 w:rsidR="00B24707"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 – параметры настройки взаимодействия с модулем </w:t>
            </w:r>
            <w:proofErr w:type="spellStart"/>
            <w:r w:rsidR="00B24707"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infortera’а</w:t>
            </w:r>
            <w:proofErr w:type="spellEnd"/>
          </w:p>
        </w:tc>
      </w:tr>
      <w:tr w:rsidR="00B24707" w:rsidRPr="00421AD8" w14:paraId="7CB1F481" w14:textId="77777777" w:rsidTr="005A4115">
        <w:tc>
          <w:tcPr>
            <w:tcW w:w="458" w:type="dxa"/>
          </w:tcPr>
          <w:p w14:paraId="3393749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</w:tcPr>
          <w:p w14:paraId="3AECAA4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folder</w:t>
            </w:r>
            <w:proofErr w:type="spellEnd"/>
          </w:p>
        </w:tc>
        <w:tc>
          <w:tcPr>
            <w:tcW w:w="3518" w:type="dxa"/>
          </w:tcPr>
          <w:p w14:paraId="244E704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Путь к папке с событиями модуля корреляции</w:t>
            </w:r>
          </w:p>
        </w:tc>
        <w:tc>
          <w:tcPr>
            <w:tcW w:w="2323" w:type="dxa"/>
          </w:tcPr>
          <w:p w14:paraId="7036ADA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Папка хранения файлов для модуля корреляции</w:t>
            </w:r>
          </w:p>
        </w:tc>
      </w:tr>
      <w:tr w:rsidR="00B24707" w:rsidRPr="006B1E38" w14:paraId="26CF0CAE" w14:textId="77777777" w:rsidTr="005A4115">
        <w:tc>
          <w:tcPr>
            <w:tcW w:w="458" w:type="dxa"/>
          </w:tcPr>
          <w:p w14:paraId="51FDE24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3" w:type="dxa"/>
          </w:tcPr>
          <w:p w14:paraId="13DEFA3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rules_matches</w:t>
            </w:r>
            <w:proofErr w:type="spellEnd"/>
          </w:p>
        </w:tc>
        <w:tc>
          <w:tcPr>
            <w:tcW w:w="3518" w:type="dxa"/>
          </w:tcPr>
          <w:p w14:paraId="6C32C954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срабатываний одного правила в секунду</w:t>
            </w:r>
          </w:p>
        </w:tc>
        <w:tc>
          <w:tcPr>
            <w:tcW w:w="2323" w:type="dxa"/>
          </w:tcPr>
          <w:p w14:paraId="73628D2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При превышении значения правило выключается</w:t>
            </w:r>
          </w:p>
        </w:tc>
      </w:tr>
      <w:tr w:rsidR="00B24707" w:rsidRPr="00774E53" w14:paraId="07DE889F" w14:textId="77777777" w:rsidTr="005A4115">
        <w:tc>
          <w:tcPr>
            <w:tcW w:w="9382" w:type="dxa"/>
            <w:gridSpan w:val="4"/>
          </w:tcPr>
          <w:p w14:paraId="7026497F" w14:textId="2C4E357E" w:rsidR="00B24707" w:rsidRPr="00B24707" w:rsidRDefault="00B24707" w:rsidP="00E2441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Mysql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расположения базы данных </w:t>
            </w:r>
            <w:r w:rsidR="00F400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</w:t>
            </w:r>
            <w:r w:rsidR="00F40096" w:rsidRPr="00F400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F400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SIEM</w:t>
            </w:r>
            <w:r w:rsidR="005A4115"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24707" w14:paraId="49B50F39" w14:textId="77777777" w:rsidTr="005A4115">
        <w:tc>
          <w:tcPr>
            <w:tcW w:w="458" w:type="dxa"/>
          </w:tcPr>
          <w:p w14:paraId="7F2BFC6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3" w:type="dxa"/>
          </w:tcPr>
          <w:p w14:paraId="557FB21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host</w:t>
            </w:r>
            <w:proofErr w:type="spellEnd"/>
          </w:p>
        </w:tc>
        <w:tc>
          <w:tcPr>
            <w:tcW w:w="3518" w:type="dxa"/>
          </w:tcPr>
          <w:p w14:paraId="1EDF39A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2323" w:type="dxa"/>
          </w:tcPr>
          <w:p w14:paraId="74B4733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6ADA2259" w14:textId="77777777" w:rsidTr="005A4115">
        <w:tc>
          <w:tcPr>
            <w:tcW w:w="458" w:type="dxa"/>
          </w:tcPr>
          <w:p w14:paraId="4215DC7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083" w:type="dxa"/>
          </w:tcPr>
          <w:p w14:paraId="5BB89EF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proofErr w:type="spellEnd"/>
          </w:p>
        </w:tc>
        <w:tc>
          <w:tcPr>
            <w:tcW w:w="3518" w:type="dxa"/>
          </w:tcPr>
          <w:p w14:paraId="54B87294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2323" w:type="dxa"/>
          </w:tcPr>
          <w:p w14:paraId="43107EB8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41726B6A" w14:textId="77777777" w:rsidTr="005A4115">
        <w:tc>
          <w:tcPr>
            <w:tcW w:w="458" w:type="dxa"/>
          </w:tcPr>
          <w:p w14:paraId="4D64917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3" w:type="dxa"/>
          </w:tcPr>
          <w:p w14:paraId="262C5F1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  <w:proofErr w:type="spellEnd"/>
          </w:p>
        </w:tc>
        <w:tc>
          <w:tcPr>
            <w:tcW w:w="3518" w:type="dxa"/>
          </w:tcPr>
          <w:p w14:paraId="0F49A4D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2323" w:type="dxa"/>
          </w:tcPr>
          <w:p w14:paraId="1744B22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1D6C6647" w14:textId="77777777" w:rsidTr="005A4115">
        <w:tc>
          <w:tcPr>
            <w:tcW w:w="458" w:type="dxa"/>
          </w:tcPr>
          <w:p w14:paraId="5D8F89AA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3" w:type="dxa"/>
          </w:tcPr>
          <w:p w14:paraId="66A1158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proofErr w:type="spellEnd"/>
          </w:p>
        </w:tc>
        <w:tc>
          <w:tcPr>
            <w:tcW w:w="3518" w:type="dxa"/>
          </w:tcPr>
          <w:p w14:paraId="4CC39C8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Наименование базы данных</w:t>
            </w:r>
          </w:p>
        </w:tc>
        <w:tc>
          <w:tcPr>
            <w:tcW w:w="2323" w:type="dxa"/>
          </w:tcPr>
          <w:p w14:paraId="0759DC7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136C86F0" w14:textId="77777777" w:rsidTr="005A4115">
        <w:tc>
          <w:tcPr>
            <w:tcW w:w="458" w:type="dxa"/>
          </w:tcPr>
          <w:p w14:paraId="629C747A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3" w:type="dxa"/>
          </w:tcPr>
          <w:p w14:paraId="272D5F7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518" w:type="dxa"/>
          </w:tcPr>
          <w:p w14:paraId="12B4F8D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2323" w:type="dxa"/>
          </w:tcPr>
          <w:p w14:paraId="43BBB71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3B6FA0" w14:paraId="11AE5B57" w14:textId="77777777" w:rsidTr="005A4115">
        <w:tc>
          <w:tcPr>
            <w:tcW w:w="9382" w:type="dxa"/>
            <w:gridSpan w:val="4"/>
          </w:tcPr>
          <w:p w14:paraId="45816FE4" w14:textId="77777777" w:rsidR="00B24707" w:rsidRPr="00B24707" w:rsidRDefault="00B24707" w:rsidP="00E2441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Еmail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параметры настройки оповещений</w:t>
            </w:r>
          </w:p>
        </w:tc>
      </w:tr>
      <w:tr w:rsidR="00B24707" w14:paraId="20F180BB" w14:textId="77777777" w:rsidTr="005A4115">
        <w:tc>
          <w:tcPr>
            <w:tcW w:w="458" w:type="dxa"/>
          </w:tcPr>
          <w:p w14:paraId="68F2E674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3" w:type="dxa"/>
          </w:tcPr>
          <w:p w14:paraId="497FE5C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proofErr w:type="spellEnd"/>
          </w:p>
        </w:tc>
        <w:tc>
          <w:tcPr>
            <w:tcW w:w="3518" w:type="dxa"/>
          </w:tcPr>
          <w:p w14:paraId="4A9EE3E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Отправитель оповещения</w:t>
            </w:r>
          </w:p>
        </w:tc>
        <w:tc>
          <w:tcPr>
            <w:tcW w:w="2323" w:type="dxa"/>
          </w:tcPr>
          <w:p w14:paraId="4C98E76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C84B53" w14:paraId="53FF042A" w14:textId="77777777" w:rsidTr="005A4115">
        <w:tc>
          <w:tcPr>
            <w:tcW w:w="458" w:type="dxa"/>
          </w:tcPr>
          <w:p w14:paraId="6BE44F8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3" w:type="dxa"/>
          </w:tcPr>
          <w:p w14:paraId="30CB3CA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3518" w:type="dxa"/>
          </w:tcPr>
          <w:p w14:paraId="7FE32B22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Адрес почтового сервиса</w:t>
            </w:r>
          </w:p>
        </w:tc>
        <w:tc>
          <w:tcPr>
            <w:tcW w:w="2323" w:type="dxa"/>
          </w:tcPr>
          <w:p w14:paraId="48FAAE56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51894BF3" w14:textId="77777777" w:rsidTr="005A4115">
        <w:tc>
          <w:tcPr>
            <w:tcW w:w="458" w:type="dxa"/>
          </w:tcPr>
          <w:p w14:paraId="794FA0D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83" w:type="dxa"/>
          </w:tcPr>
          <w:p w14:paraId="7ED9386E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proofErr w:type="spellEnd"/>
          </w:p>
        </w:tc>
        <w:tc>
          <w:tcPr>
            <w:tcW w:w="3518" w:type="dxa"/>
          </w:tcPr>
          <w:p w14:paraId="6E56D150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2323" w:type="dxa"/>
          </w:tcPr>
          <w:p w14:paraId="13A8E5EC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14:paraId="20AFE2E9" w14:textId="77777777" w:rsidTr="005A4115">
        <w:tc>
          <w:tcPr>
            <w:tcW w:w="458" w:type="dxa"/>
          </w:tcPr>
          <w:p w14:paraId="1B33927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83" w:type="dxa"/>
          </w:tcPr>
          <w:p w14:paraId="24872D0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  <w:proofErr w:type="spellEnd"/>
          </w:p>
        </w:tc>
        <w:tc>
          <w:tcPr>
            <w:tcW w:w="3518" w:type="dxa"/>
          </w:tcPr>
          <w:p w14:paraId="70D8710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2323" w:type="dxa"/>
          </w:tcPr>
          <w:p w14:paraId="3A7474C1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C84B53" w14:paraId="32522AC4" w14:textId="77777777" w:rsidTr="005A4115">
        <w:tc>
          <w:tcPr>
            <w:tcW w:w="458" w:type="dxa"/>
          </w:tcPr>
          <w:p w14:paraId="16A0D379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3" w:type="dxa"/>
          </w:tcPr>
          <w:p w14:paraId="32DD7FBB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encryption</w:t>
            </w:r>
            <w:proofErr w:type="spellEnd"/>
          </w:p>
        </w:tc>
        <w:tc>
          <w:tcPr>
            <w:tcW w:w="3518" w:type="dxa"/>
          </w:tcPr>
          <w:p w14:paraId="7679FA4D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Тип шифрования</w:t>
            </w:r>
          </w:p>
        </w:tc>
        <w:tc>
          <w:tcPr>
            <w:tcW w:w="2323" w:type="dxa"/>
          </w:tcPr>
          <w:p w14:paraId="40846637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707" w:rsidRPr="003B6FA0" w14:paraId="3E15958A" w14:textId="77777777" w:rsidTr="005A4115">
        <w:tc>
          <w:tcPr>
            <w:tcW w:w="9382" w:type="dxa"/>
            <w:gridSpan w:val="4"/>
          </w:tcPr>
          <w:p w14:paraId="153F726E" w14:textId="0600270F" w:rsidR="00B24707" w:rsidRPr="00B24707" w:rsidRDefault="00F40096" w:rsidP="00880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4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SIEMC</w:t>
            </w:r>
            <w:proofErr w:type="spellStart"/>
            <w:r w:rsidR="00B24707" w:rsidRPr="00B24707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  <w:proofErr w:type="spellEnd"/>
            <w:r w:rsidR="00B24707"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– параметры расположения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4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SIEMC</w:t>
            </w: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  <w:proofErr w:type="spellEnd"/>
            <w:r w:rsidR="00B24707"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(модуля управления и анализа)</w:t>
            </w:r>
          </w:p>
        </w:tc>
      </w:tr>
      <w:tr w:rsidR="00B24707" w:rsidRPr="00774E53" w14:paraId="3963AAA2" w14:textId="77777777" w:rsidTr="005A4115">
        <w:tc>
          <w:tcPr>
            <w:tcW w:w="458" w:type="dxa"/>
          </w:tcPr>
          <w:p w14:paraId="5D16B615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83" w:type="dxa"/>
          </w:tcPr>
          <w:p w14:paraId="4B54337F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folder</w:t>
            </w:r>
            <w:proofErr w:type="spellEnd"/>
          </w:p>
        </w:tc>
        <w:tc>
          <w:tcPr>
            <w:tcW w:w="3518" w:type="dxa"/>
          </w:tcPr>
          <w:p w14:paraId="7848703E" w14:textId="21FEE01B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  <w:r w:rsidR="00F40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="00F40096" w:rsidRPr="00F4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0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SIEMC</w:t>
            </w:r>
            <w:proofErr w:type="spellStart"/>
            <w:r w:rsidR="00F40096" w:rsidRPr="00B24707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  <w:proofErr w:type="spellEnd"/>
            <w:r w:rsidR="00F40096"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(модуля управления и анализа)</w:t>
            </w:r>
          </w:p>
        </w:tc>
        <w:tc>
          <w:tcPr>
            <w:tcW w:w="2323" w:type="dxa"/>
          </w:tcPr>
          <w:p w14:paraId="0E06E3F3" w14:textId="77777777" w:rsidR="00B24707" w:rsidRPr="00B24707" w:rsidRDefault="00B24707" w:rsidP="00880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3" w:rsidRPr="00774E53" w14:paraId="62E1F189" w14:textId="77777777" w:rsidTr="00880F48">
        <w:tc>
          <w:tcPr>
            <w:tcW w:w="9382" w:type="dxa"/>
            <w:gridSpan w:val="4"/>
          </w:tcPr>
          <w:p w14:paraId="61E680A4" w14:textId="08CA9E12" w:rsidR="00BD1EF3" w:rsidRPr="0015489B" w:rsidRDefault="00F40096" w:rsidP="00BD1EF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</w:t>
            </w:r>
            <w:r w:rsidRPr="00F400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400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SIEMC</w:t>
            </w:r>
            <w:proofErr w:type="spellStart"/>
            <w:r w:rsidRPr="00F400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  <w:proofErr w:type="spellEnd"/>
            <w:r w:rsidRPr="00F400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="00BD1EF3" w:rsidRPr="00BD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D1EF3" w:rsidRPr="00BD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folder</w:t>
            </w:r>
            <w:proofErr w:type="spellEnd"/>
            <w:r w:rsidR="00BD1EF3" w:rsidRPr="00BD1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расположение </w:t>
            </w:r>
            <w:r w:rsidR="00154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модуля анализа и управления</w:t>
            </w:r>
          </w:p>
        </w:tc>
      </w:tr>
      <w:tr w:rsidR="005A4115" w:rsidRPr="00774E53" w14:paraId="24F75C6C" w14:textId="77777777" w:rsidTr="00880F48">
        <w:tc>
          <w:tcPr>
            <w:tcW w:w="9382" w:type="dxa"/>
            <w:gridSpan w:val="4"/>
          </w:tcPr>
          <w:p w14:paraId="7AA19C55" w14:textId="546F817D" w:rsidR="005A4115" w:rsidRPr="00E24414" w:rsidRDefault="005A4115" w:rsidP="00E2441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Metrics</w:t>
            </w:r>
            <w:proofErr w:type="spellEnd"/>
            <w:r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884DD4" w:rsidRPr="00E244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 настройки метрик коррелятора</w:t>
            </w:r>
          </w:p>
        </w:tc>
      </w:tr>
      <w:tr w:rsidR="00884DD4" w:rsidRPr="00774E53" w14:paraId="3F209455" w14:textId="77777777" w:rsidTr="005A4115">
        <w:tc>
          <w:tcPr>
            <w:tcW w:w="458" w:type="dxa"/>
          </w:tcPr>
          <w:p w14:paraId="7F9669B9" w14:textId="26A4DA6F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83" w:type="dxa"/>
          </w:tcPr>
          <w:p w14:paraId="4862D5CB" w14:textId="13B45527" w:rsidR="00884DD4" w:rsidRPr="005A4115" w:rsidRDefault="00884DD4" w:rsidP="00884D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enable</w:t>
            </w:r>
          </w:p>
        </w:tc>
        <w:tc>
          <w:tcPr>
            <w:tcW w:w="3518" w:type="dxa"/>
          </w:tcPr>
          <w:p w14:paraId="12B0A2B1" w14:textId="0882E62D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события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коррелятора</w:t>
            </w:r>
          </w:p>
        </w:tc>
        <w:tc>
          <w:tcPr>
            <w:tcW w:w="2323" w:type="dxa"/>
          </w:tcPr>
          <w:p w14:paraId="27F4CBD2" w14:textId="77777777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1D5E20E4" w14:textId="753C0B6E" w:rsidR="00884DD4" w:rsidRPr="00B24707" w:rsidRDefault="00884DD4" w:rsidP="0088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BD1EF3" w:rsidRPr="00774E53" w14:paraId="3A2D4B77" w14:textId="77777777" w:rsidTr="00880F48">
        <w:tc>
          <w:tcPr>
            <w:tcW w:w="9382" w:type="dxa"/>
            <w:gridSpan w:val="4"/>
          </w:tcPr>
          <w:p w14:paraId="015BCF53" w14:textId="429C64DE" w:rsidR="00BD1EF3" w:rsidRPr="00BD1EF3" w:rsidRDefault="00AE2DA2" w:rsidP="00AE2DA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ssl</w:t>
            </w:r>
            <w:proofErr w:type="spellEnd"/>
            <w:r w:rsidR="00BD1EF3" w:rsidRPr="00AE2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расположение </w:t>
            </w:r>
            <w:proofErr w:type="spellStart"/>
            <w:r w:rsidR="00BD1EF3" w:rsidRPr="00AE2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ssl</w:t>
            </w:r>
            <w:proofErr w:type="spellEnd"/>
            <w:r w:rsidR="00BD1EF3" w:rsidRPr="00AE2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сертификатов</w:t>
            </w:r>
          </w:p>
        </w:tc>
      </w:tr>
      <w:tr w:rsidR="00AE2DA2" w:rsidRPr="00774E53" w14:paraId="04E14FD9" w14:textId="77777777" w:rsidTr="005A4115">
        <w:tc>
          <w:tcPr>
            <w:tcW w:w="458" w:type="dxa"/>
          </w:tcPr>
          <w:p w14:paraId="0ABECBEA" w14:textId="00B67D4F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3" w:type="dxa"/>
          </w:tcPr>
          <w:p w14:paraId="54A17E9D" w14:textId="752A5D7C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certificate_file</w:t>
            </w:r>
            <w:proofErr w:type="spellEnd"/>
          </w:p>
        </w:tc>
        <w:tc>
          <w:tcPr>
            <w:tcW w:w="3518" w:type="dxa"/>
          </w:tcPr>
          <w:p w14:paraId="52832620" w14:textId="755158C7" w:rsidR="00AE2DA2" w:rsidRPr="00B24707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файлов сертификата</w:t>
            </w:r>
          </w:p>
        </w:tc>
        <w:tc>
          <w:tcPr>
            <w:tcW w:w="2323" w:type="dxa"/>
          </w:tcPr>
          <w:p w14:paraId="0C5A7258" w14:textId="77777777" w:rsidR="00AE2DA2" w:rsidRPr="00B24707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DA2" w:rsidRPr="00774E53" w14:paraId="1464306D" w14:textId="77777777" w:rsidTr="005A4115">
        <w:tc>
          <w:tcPr>
            <w:tcW w:w="458" w:type="dxa"/>
          </w:tcPr>
          <w:p w14:paraId="5272000F" w14:textId="23362098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83" w:type="dxa"/>
          </w:tcPr>
          <w:p w14:paraId="7A79219A" w14:textId="4CC7B883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4414">
              <w:rPr>
                <w:rFonts w:ascii="Times New Roman" w:hAnsi="Times New Roman" w:cs="Times New Roman"/>
                <w:sz w:val="24"/>
                <w:szCs w:val="24"/>
              </w:rPr>
              <w:t>privatekey_file</w:t>
            </w:r>
            <w:proofErr w:type="spellEnd"/>
          </w:p>
        </w:tc>
        <w:tc>
          <w:tcPr>
            <w:tcW w:w="3518" w:type="dxa"/>
          </w:tcPr>
          <w:p w14:paraId="140B0F34" w14:textId="24FE5AEC" w:rsidR="00AE2DA2" w:rsidRPr="00B24707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файла ключа</w:t>
            </w:r>
          </w:p>
        </w:tc>
        <w:tc>
          <w:tcPr>
            <w:tcW w:w="2323" w:type="dxa"/>
          </w:tcPr>
          <w:p w14:paraId="0752F3EB" w14:textId="77777777" w:rsidR="00AE2DA2" w:rsidRPr="00B24707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DA2" w:rsidRPr="00774E53" w14:paraId="757641DA" w14:textId="77777777" w:rsidTr="00880F48">
        <w:tc>
          <w:tcPr>
            <w:tcW w:w="9382" w:type="dxa"/>
            <w:gridSpan w:val="4"/>
          </w:tcPr>
          <w:p w14:paraId="1738B4A1" w14:textId="78522B42" w:rsidR="00AE2DA2" w:rsidRPr="0015489B" w:rsidRDefault="00AE2DA2" w:rsidP="00AE2DA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2D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https</w:t>
            </w:r>
          </w:p>
        </w:tc>
      </w:tr>
      <w:tr w:rsidR="00AE2DA2" w:rsidRPr="00774E53" w14:paraId="546B1299" w14:textId="77777777" w:rsidTr="005A4115">
        <w:tc>
          <w:tcPr>
            <w:tcW w:w="458" w:type="dxa"/>
          </w:tcPr>
          <w:p w14:paraId="091C48BB" w14:textId="3A4A2F3F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3" w:type="dxa"/>
          </w:tcPr>
          <w:p w14:paraId="1D1EF27F" w14:textId="0EB82BBA" w:rsidR="00AE2DA2" w:rsidRPr="00E24414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enable</w:t>
            </w:r>
          </w:p>
        </w:tc>
        <w:tc>
          <w:tcPr>
            <w:tcW w:w="3518" w:type="dxa"/>
          </w:tcPr>
          <w:p w14:paraId="4749BBB5" w14:textId="129A3195" w:rsidR="00AE2DA2" w:rsidRPr="009E0077" w:rsidRDefault="009E0077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Отображение</w:t>
            </w:r>
            <w:r w:rsidRPr="009E0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memory list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0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r w:rsidRPr="009E0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браузере</w:t>
            </w:r>
          </w:p>
        </w:tc>
        <w:tc>
          <w:tcPr>
            <w:tcW w:w="2323" w:type="dxa"/>
          </w:tcPr>
          <w:p w14:paraId="1CE7E626" w14:textId="77777777" w:rsidR="00AE2DA2" w:rsidRPr="00B24707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-включено</w:t>
            </w:r>
          </w:p>
          <w:p w14:paraId="72B2E794" w14:textId="077513A7" w:rsidR="00AE2DA2" w:rsidRPr="00B24707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  <w:proofErr w:type="spellEnd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-выключено</w:t>
            </w:r>
          </w:p>
        </w:tc>
      </w:tr>
      <w:tr w:rsidR="00AE2DA2" w:rsidRPr="00774E53" w14:paraId="18FA477F" w14:textId="77777777" w:rsidTr="005A4115">
        <w:tc>
          <w:tcPr>
            <w:tcW w:w="458" w:type="dxa"/>
          </w:tcPr>
          <w:p w14:paraId="58F34322" w14:textId="5ACD06B0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83" w:type="dxa"/>
          </w:tcPr>
          <w:p w14:paraId="07635D20" w14:textId="4D458D85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proofErr w:type="spellEnd"/>
          </w:p>
        </w:tc>
        <w:tc>
          <w:tcPr>
            <w:tcW w:w="3518" w:type="dxa"/>
          </w:tcPr>
          <w:p w14:paraId="09F84C13" w14:textId="0053171D" w:rsidR="00AE2DA2" w:rsidRDefault="00AE2DA2" w:rsidP="00AE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2323" w:type="dxa"/>
          </w:tcPr>
          <w:p w14:paraId="158B3844" w14:textId="0BDD9BFD" w:rsidR="00AE2DA2" w:rsidRPr="009E0077" w:rsidRDefault="009E0077" w:rsidP="00AE2D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8444</w:t>
            </w:r>
          </w:p>
        </w:tc>
      </w:tr>
    </w:tbl>
    <w:p w14:paraId="035053A5" w14:textId="77777777" w:rsidR="00B24707" w:rsidRPr="00B24707" w:rsidRDefault="00B24707" w:rsidP="00B24707"/>
    <w:p w14:paraId="59EC8485" w14:textId="1750720D" w:rsidR="00E10367" w:rsidRDefault="00E10367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153212114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Модуль анализа и управления</w:t>
      </w:r>
      <w:bookmarkEnd w:id="24"/>
    </w:p>
    <w:p w14:paraId="408B4F8E" w14:textId="35ACDEAA" w:rsidR="009826A1" w:rsidRPr="009826A1" w:rsidRDefault="009826A1" w:rsidP="0023551F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6A1">
        <w:rPr>
          <w:rFonts w:ascii="Times New Roman" w:hAnsi="Times New Roman" w:cs="Times New Roman"/>
          <w:sz w:val="24"/>
          <w:szCs w:val="24"/>
        </w:rPr>
        <w:t>Настроечный файл модуля анализа и управления представлен ниже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201EAA" w14:textId="776C1F23" w:rsidR="00043FC1" w:rsidRDefault="0056269F" w:rsidP="00AA2BB3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09F3848B" wp14:editId="109B9F87">
            <wp:extent cx="6119495" cy="6792384"/>
            <wp:effectExtent l="0" t="0" r="0" b="8890"/>
            <wp:docPr id="1579700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00707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7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C66C" w14:textId="756EB2BC" w:rsidR="00043FC1" w:rsidRDefault="00043FC1" w:rsidP="00043FC1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11</w:t>
      </w:r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Пример конфигурационного файла </w:t>
      </w:r>
      <w:proofErr w:type="spellStart"/>
      <w:r w:rsidRPr="00043FC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SavrusCore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8"/>
        <w:gridCol w:w="3083"/>
        <w:gridCol w:w="3518"/>
        <w:gridCol w:w="2323"/>
      </w:tblGrid>
      <w:tr w:rsidR="006F5064" w:rsidRPr="00EE4020" w14:paraId="69EBAFCB" w14:textId="77777777" w:rsidTr="00880F48">
        <w:tc>
          <w:tcPr>
            <w:tcW w:w="458" w:type="dxa"/>
          </w:tcPr>
          <w:p w14:paraId="43E34F77" w14:textId="77777777" w:rsidR="00DE3267" w:rsidRPr="00C510AC" w:rsidRDefault="00DE3267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3083" w:type="dxa"/>
          </w:tcPr>
          <w:p w14:paraId="026C631F" w14:textId="77777777" w:rsidR="00DE3267" w:rsidRPr="00C510AC" w:rsidRDefault="00DE3267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518" w:type="dxa"/>
          </w:tcPr>
          <w:p w14:paraId="13235C67" w14:textId="77777777" w:rsidR="00DE3267" w:rsidRPr="00C510AC" w:rsidRDefault="00DE3267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2323" w:type="dxa"/>
          </w:tcPr>
          <w:p w14:paraId="4E9CA17A" w14:textId="77777777" w:rsidR="00DE3267" w:rsidRPr="00C510AC" w:rsidRDefault="00DE3267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0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1E4237" w:rsidRPr="00774E53" w14:paraId="21FC9CCB" w14:textId="77777777" w:rsidTr="001E4237">
        <w:tc>
          <w:tcPr>
            <w:tcW w:w="458" w:type="dxa"/>
          </w:tcPr>
          <w:p w14:paraId="22C4B9EB" w14:textId="2F6C6AC0" w:rsidR="001E4237" w:rsidRPr="001E4237" w:rsidRDefault="001E4237" w:rsidP="001E423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  <w:gridSpan w:val="3"/>
          </w:tcPr>
          <w:p w14:paraId="11C3DCDC" w14:textId="7B75324A" w:rsidR="001E4237" w:rsidRPr="00DE3267" w:rsidRDefault="001E4237" w:rsidP="001E423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Logging</w:t>
            </w:r>
            <w:r w:rsidRPr="00565F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1E4237">
              <w:rPr>
                <w:rFonts w:ascii="Times New Roman" w:hAnsi="Times New Roman" w:cs="Times New Roman"/>
                <w:sz w:val="24"/>
                <w:szCs w:val="24"/>
              </w:rPr>
              <w:t>настройка логирования в системных журналах операционной системы</w:t>
            </w:r>
          </w:p>
        </w:tc>
      </w:tr>
      <w:tr w:rsidR="001E4237" w:rsidRPr="00774E53" w14:paraId="06FFD1CC" w14:textId="77777777" w:rsidTr="001E4237">
        <w:trPr>
          <w:trHeight w:val="120"/>
        </w:trPr>
        <w:tc>
          <w:tcPr>
            <w:tcW w:w="458" w:type="dxa"/>
          </w:tcPr>
          <w:p w14:paraId="14B708EF" w14:textId="6D482316" w:rsidR="001E4237" w:rsidRPr="001E4237" w:rsidRDefault="001E4237" w:rsidP="001E423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  <w:gridSpan w:val="3"/>
          </w:tcPr>
          <w:p w14:paraId="3BECD04C" w14:textId="57B340E9" w:rsidR="001E4237" w:rsidRPr="00421D79" w:rsidRDefault="001E4237" w:rsidP="001E423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7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AllowedHosts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421D79" w:rsidRPr="00421D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21D79">
              <w:rPr>
                <w:rFonts w:ascii="Times New Roman" w:hAnsi="Times New Roman" w:cs="Times New Roman"/>
                <w:sz w:val="24"/>
                <w:szCs w:val="24"/>
              </w:rPr>
              <w:t xml:space="preserve">одключение производится со всех адресов по протоколу </w:t>
            </w:r>
            <w:r w:rsidR="0042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421D79" w:rsidRPr="00421D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4237" w:rsidRPr="003B6FA0" w14:paraId="6B7610F5" w14:textId="77777777" w:rsidTr="00880F48">
        <w:tc>
          <w:tcPr>
            <w:tcW w:w="9382" w:type="dxa"/>
            <w:gridSpan w:val="4"/>
          </w:tcPr>
          <w:p w14:paraId="23D2DD07" w14:textId="1FB62C58" w:rsidR="001E4237" w:rsidRPr="00DB7630" w:rsidRDefault="001E4237" w:rsidP="001E423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76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Config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1E4237">
              <w:rPr>
                <w:rFonts w:ascii="Times New Roman" w:hAnsi="Times New Roman" w:cs="Times New Roman"/>
                <w:sz w:val="24"/>
                <w:szCs w:val="24"/>
              </w:rPr>
              <w:t xml:space="preserve">настройки </w:t>
            </w:r>
            <w:proofErr w:type="spellStart"/>
            <w:r w:rsidRPr="001E4237">
              <w:rPr>
                <w:rFonts w:ascii="Times New Roman" w:hAnsi="Times New Roman" w:cs="Times New Roman"/>
                <w:sz w:val="24"/>
                <w:szCs w:val="24"/>
              </w:rPr>
              <w:t>SavrusCore</w:t>
            </w:r>
            <w:proofErr w:type="spellEnd"/>
          </w:p>
        </w:tc>
      </w:tr>
      <w:tr w:rsidR="006F5064" w14:paraId="68FFAEB7" w14:textId="77777777" w:rsidTr="00880F48">
        <w:tc>
          <w:tcPr>
            <w:tcW w:w="458" w:type="dxa"/>
          </w:tcPr>
          <w:p w14:paraId="2B7588C8" w14:textId="5844DF58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3" w:type="dxa"/>
          </w:tcPr>
          <w:p w14:paraId="570D2B35" w14:textId="73074B06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630">
              <w:rPr>
                <w:rFonts w:ascii="Times New Roman" w:hAnsi="Times New Roman" w:cs="Times New Roman"/>
                <w:sz w:val="24"/>
                <w:szCs w:val="24"/>
              </w:rPr>
              <w:t>log4NetConfigPath</w:t>
            </w:r>
          </w:p>
        </w:tc>
        <w:tc>
          <w:tcPr>
            <w:tcW w:w="3518" w:type="dxa"/>
          </w:tcPr>
          <w:p w14:paraId="2F3F8631" w14:textId="31FE50DD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конфигурационного файла библиотеки </w:t>
            </w:r>
            <w:r w:rsidRPr="00DB7630">
              <w:rPr>
                <w:rFonts w:ascii="Times New Roman" w:hAnsi="Times New Roman" w:cs="Times New Roman"/>
                <w:sz w:val="24"/>
                <w:szCs w:val="24"/>
              </w:rPr>
              <w:t>log4Net</w:t>
            </w:r>
          </w:p>
        </w:tc>
        <w:tc>
          <w:tcPr>
            <w:tcW w:w="2323" w:type="dxa"/>
          </w:tcPr>
          <w:p w14:paraId="330BDBE5" w14:textId="48F14B2A" w:rsidR="001E4237" w:rsidRPr="00DB7630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r w:rsidRPr="00DB7630">
              <w:rPr>
                <w:rFonts w:ascii="Times New Roman" w:hAnsi="Times New Roman" w:cs="Times New Roman"/>
                <w:sz w:val="24"/>
                <w:szCs w:val="24"/>
              </w:rPr>
              <w:t>log4Net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используется для логирования компонента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savruscore</w:t>
            </w:r>
            <w:proofErr w:type="spellEnd"/>
          </w:p>
        </w:tc>
      </w:tr>
      <w:tr w:rsidR="006F5064" w:rsidRPr="00C84B53" w14:paraId="23DA777C" w14:textId="77777777" w:rsidTr="00880F48">
        <w:tc>
          <w:tcPr>
            <w:tcW w:w="458" w:type="dxa"/>
          </w:tcPr>
          <w:p w14:paraId="33DE8A1B" w14:textId="657CB1D1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</w:tcPr>
          <w:p w14:paraId="7B650FA9" w14:textId="28683E0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7630">
              <w:rPr>
                <w:rFonts w:ascii="Times New Roman" w:hAnsi="Times New Roman" w:cs="Times New Roman"/>
                <w:sz w:val="24"/>
                <w:szCs w:val="24"/>
              </w:rPr>
              <w:t>ch.host</w:t>
            </w:r>
            <w:proofErr w:type="spellEnd"/>
            <w:proofErr w:type="gramEnd"/>
          </w:p>
        </w:tc>
        <w:tc>
          <w:tcPr>
            <w:tcW w:w="3518" w:type="dxa"/>
          </w:tcPr>
          <w:p w14:paraId="6F16CF23" w14:textId="47409285" w:rsidR="001E4237" w:rsidRPr="00B24707" w:rsidRDefault="00421D79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1E4237">
              <w:rPr>
                <w:rFonts w:ascii="Times New Roman" w:hAnsi="Times New Roman" w:cs="Times New Roman"/>
                <w:sz w:val="24"/>
                <w:szCs w:val="24"/>
              </w:rPr>
              <w:t xml:space="preserve">ост, на котором расположена СУБД </w:t>
            </w:r>
            <w:proofErr w:type="spellStart"/>
            <w:r w:rsidR="001E4237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59155E96" w14:textId="70D6FD19" w:rsidR="001E4237" w:rsidRPr="00DB7630" w:rsidRDefault="006F5064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все компоненты расположены на одном сервере, то р</w:t>
            </w:r>
            <w:r w:rsidR="001E4237">
              <w:rPr>
                <w:rFonts w:ascii="Times New Roman" w:hAnsi="Times New Roman" w:cs="Times New Roman"/>
                <w:sz w:val="24"/>
                <w:szCs w:val="24"/>
              </w:rPr>
              <w:t>екомендуемый параметр 127.0.0.1</w:t>
            </w:r>
          </w:p>
        </w:tc>
      </w:tr>
      <w:tr w:rsidR="006F5064" w14:paraId="7C0DB33F" w14:textId="77777777" w:rsidTr="00880F48">
        <w:tc>
          <w:tcPr>
            <w:tcW w:w="458" w:type="dxa"/>
          </w:tcPr>
          <w:p w14:paraId="0F26A578" w14:textId="0350B6D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3" w:type="dxa"/>
          </w:tcPr>
          <w:p w14:paraId="58A6A2C4" w14:textId="43116E7A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7630">
              <w:rPr>
                <w:rFonts w:ascii="Times New Roman" w:hAnsi="Times New Roman" w:cs="Times New Roman"/>
                <w:sz w:val="24"/>
                <w:szCs w:val="24"/>
              </w:rPr>
              <w:t>ch.port</w:t>
            </w:r>
            <w:proofErr w:type="spellEnd"/>
            <w:proofErr w:type="gramEnd"/>
          </w:p>
        </w:tc>
        <w:tc>
          <w:tcPr>
            <w:tcW w:w="3518" w:type="dxa"/>
          </w:tcPr>
          <w:p w14:paraId="0BBF1F8F" w14:textId="619CCD64" w:rsidR="001E4237" w:rsidRPr="00B24707" w:rsidRDefault="006F5064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 подключения</w:t>
            </w:r>
            <w:r w:rsidR="00BC6B95">
              <w:rPr>
                <w:rFonts w:ascii="Times New Roman" w:hAnsi="Times New Roman" w:cs="Times New Roman"/>
                <w:sz w:val="24"/>
                <w:szCs w:val="24"/>
              </w:rPr>
              <w:t xml:space="preserve"> СУБД </w:t>
            </w:r>
            <w:proofErr w:type="spellStart"/>
            <w:r w:rsidR="00BC6B95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3E2A6912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064" w14:paraId="0A8340AC" w14:textId="77777777" w:rsidTr="00880F48">
        <w:tc>
          <w:tcPr>
            <w:tcW w:w="458" w:type="dxa"/>
          </w:tcPr>
          <w:p w14:paraId="34A284AE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83" w:type="dxa"/>
          </w:tcPr>
          <w:p w14:paraId="59C8C660" w14:textId="4E85C78F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ch.db</w:t>
            </w:r>
            <w:proofErr w:type="spellEnd"/>
          </w:p>
        </w:tc>
        <w:tc>
          <w:tcPr>
            <w:tcW w:w="3518" w:type="dxa"/>
          </w:tcPr>
          <w:p w14:paraId="066F2F70" w14:textId="7263DF87" w:rsidR="001E4237" w:rsidRPr="00B24707" w:rsidRDefault="006F5064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базы данных</w:t>
            </w:r>
            <w:r w:rsidR="00BC6B95">
              <w:rPr>
                <w:rFonts w:ascii="Times New Roman" w:hAnsi="Times New Roman" w:cs="Times New Roman"/>
                <w:sz w:val="24"/>
                <w:szCs w:val="24"/>
              </w:rPr>
              <w:t xml:space="preserve"> СУБД </w:t>
            </w:r>
            <w:proofErr w:type="spellStart"/>
            <w:r w:rsidR="00BC6B95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727B9801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064" w:rsidRPr="00C84B53" w14:paraId="5298B592" w14:textId="77777777" w:rsidTr="00880F48">
        <w:tc>
          <w:tcPr>
            <w:tcW w:w="458" w:type="dxa"/>
          </w:tcPr>
          <w:p w14:paraId="6854C5F2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7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3" w:type="dxa"/>
          </w:tcPr>
          <w:p w14:paraId="173ACF5A" w14:textId="36D92C3D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ch.table</w:t>
            </w:r>
            <w:proofErr w:type="spellEnd"/>
            <w:proofErr w:type="gramEnd"/>
          </w:p>
        </w:tc>
        <w:tc>
          <w:tcPr>
            <w:tcW w:w="3518" w:type="dxa"/>
          </w:tcPr>
          <w:p w14:paraId="46315B87" w14:textId="52708333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6F5064">
              <w:rPr>
                <w:rFonts w:ascii="Times New Roman" w:hAnsi="Times New Roman" w:cs="Times New Roman"/>
                <w:sz w:val="24"/>
                <w:szCs w:val="24"/>
              </w:rPr>
              <w:t>таблицы с данными о событиях безопасности</w:t>
            </w:r>
            <w:r w:rsidR="00BC6B95">
              <w:rPr>
                <w:rFonts w:ascii="Times New Roman" w:hAnsi="Times New Roman" w:cs="Times New Roman"/>
                <w:sz w:val="24"/>
                <w:szCs w:val="24"/>
              </w:rPr>
              <w:t xml:space="preserve"> СУБД </w:t>
            </w:r>
            <w:proofErr w:type="spellStart"/>
            <w:r w:rsidR="00BC6B95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6E912DD8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064" w:rsidRPr="00C84B53" w14:paraId="22EEF5A3" w14:textId="77777777" w:rsidTr="00880F48">
        <w:tc>
          <w:tcPr>
            <w:tcW w:w="458" w:type="dxa"/>
          </w:tcPr>
          <w:p w14:paraId="19729711" w14:textId="5C9A482C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83" w:type="dxa"/>
          </w:tcPr>
          <w:p w14:paraId="5C1A1F5F" w14:textId="38F468C0" w:rsidR="001E4237" w:rsidRPr="009F4396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ch.Timeout</w:t>
            </w:r>
            <w:proofErr w:type="spellEnd"/>
          </w:p>
        </w:tc>
        <w:tc>
          <w:tcPr>
            <w:tcW w:w="3518" w:type="dxa"/>
          </w:tcPr>
          <w:p w14:paraId="71326231" w14:textId="157FC372" w:rsidR="001E4237" w:rsidRPr="00BC6B95" w:rsidRDefault="00421D79" w:rsidP="001E42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Таймаут соединения с </w:t>
            </w:r>
            <w:r w:rsidR="00BC6B95">
              <w:rPr>
                <w:rFonts w:ascii="Times New Roman" w:hAnsi="Times New Roman" w:cs="Times New Roman"/>
                <w:sz w:val="24"/>
                <w:szCs w:val="24"/>
              </w:rPr>
              <w:t xml:space="preserve">СУБД </w:t>
            </w:r>
            <w:proofErr w:type="spellStart"/>
            <w:r w:rsidR="00BC6B95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34EDD41C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064" w:rsidRPr="00C84B53" w14:paraId="7F47F2F8" w14:textId="77777777" w:rsidTr="00880F48">
        <w:tc>
          <w:tcPr>
            <w:tcW w:w="458" w:type="dxa"/>
          </w:tcPr>
          <w:p w14:paraId="126A8A22" w14:textId="074994FC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83" w:type="dxa"/>
          </w:tcPr>
          <w:p w14:paraId="1C41EEA7" w14:textId="7288B2C4" w:rsidR="001E4237" w:rsidRPr="009F4396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ch.user</w:t>
            </w:r>
            <w:proofErr w:type="spellEnd"/>
          </w:p>
        </w:tc>
        <w:tc>
          <w:tcPr>
            <w:tcW w:w="3518" w:type="dxa"/>
          </w:tcPr>
          <w:p w14:paraId="286D4E44" w14:textId="5F8C8218" w:rsidR="001E4237" w:rsidRPr="00B24707" w:rsidRDefault="006F5064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  <w:r w:rsidR="00BC6B95">
              <w:rPr>
                <w:rFonts w:ascii="Times New Roman" w:hAnsi="Times New Roman" w:cs="Times New Roman"/>
                <w:sz w:val="24"/>
                <w:szCs w:val="24"/>
              </w:rPr>
              <w:t xml:space="preserve"> СУБД </w:t>
            </w:r>
            <w:proofErr w:type="spellStart"/>
            <w:r w:rsidR="00BC6B95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04605921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064" w:rsidRPr="00C84B53" w14:paraId="73C59A5F" w14:textId="77777777" w:rsidTr="00880F48">
        <w:tc>
          <w:tcPr>
            <w:tcW w:w="458" w:type="dxa"/>
          </w:tcPr>
          <w:p w14:paraId="0A15A710" w14:textId="1C20C538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3" w:type="dxa"/>
          </w:tcPr>
          <w:p w14:paraId="7BB6D991" w14:textId="365717CD" w:rsidR="001E4237" w:rsidRPr="009F4396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ch.pass</w:t>
            </w:r>
            <w:proofErr w:type="spellEnd"/>
            <w:proofErr w:type="gramEnd"/>
          </w:p>
        </w:tc>
        <w:tc>
          <w:tcPr>
            <w:tcW w:w="3518" w:type="dxa"/>
          </w:tcPr>
          <w:p w14:paraId="30C577D4" w14:textId="3D18FAF9" w:rsidR="001E4237" w:rsidRPr="00B24707" w:rsidRDefault="006F5064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Пароль </w:t>
            </w:r>
            <w:r w:rsidR="00BC6B95">
              <w:rPr>
                <w:rFonts w:ascii="Times New Roman" w:hAnsi="Times New Roman" w:cs="Times New Roman"/>
                <w:sz w:val="24"/>
                <w:szCs w:val="24"/>
              </w:rPr>
              <w:t xml:space="preserve">СУБД </w:t>
            </w:r>
            <w:proofErr w:type="spellStart"/>
            <w:r w:rsidR="00BC6B95" w:rsidRPr="00D42763">
              <w:rPr>
                <w:rFonts w:ascii="Times New Roman" w:hAnsi="Times New Roman" w:cs="Times New Roman"/>
                <w:sz w:val="24"/>
                <w:szCs w:val="24"/>
              </w:rPr>
              <w:t>ClickHouse</w:t>
            </w:r>
            <w:proofErr w:type="spellEnd"/>
          </w:p>
        </w:tc>
        <w:tc>
          <w:tcPr>
            <w:tcW w:w="2323" w:type="dxa"/>
          </w:tcPr>
          <w:p w14:paraId="2292C613" w14:textId="77777777" w:rsidR="001E4237" w:rsidRPr="00B24707" w:rsidRDefault="001E4237" w:rsidP="001E4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266FAD5D" w14:textId="77777777" w:rsidTr="00880F48">
        <w:tc>
          <w:tcPr>
            <w:tcW w:w="458" w:type="dxa"/>
          </w:tcPr>
          <w:p w14:paraId="50BC71B3" w14:textId="327BB426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83" w:type="dxa"/>
          </w:tcPr>
          <w:p w14:paraId="6862BFEF" w14:textId="19D44C7F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mysql.host</w:t>
            </w:r>
            <w:proofErr w:type="spellEnd"/>
            <w:proofErr w:type="gramEnd"/>
          </w:p>
        </w:tc>
        <w:tc>
          <w:tcPr>
            <w:tcW w:w="3518" w:type="dxa"/>
          </w:tcPr>
          <w:p w14:paraId="2F6A20D9" w14:textId="2A441C8F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хост, на котором расположена СУБД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MariaDB</w:t>
            </w:r>
          </w:p>
        </w:tc>
        <w:tc>
          <w:tcPr>
            <w:tcW w:w="2323" w:type="dxa"/>
          </w:tcPr>
          <w:p w14:paraId="157AE353" w14:textId="0F5FBB4D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все компоненты расположены на одном сервере, то рекомендуемый параметр 127.0.0.1</w:t>
            </w:r>
          </w:p>
        </w:tc>
      </w:tr>
      <w:tr w:rsidR="00BC6B95" w:rsidRPr="00C84B53" w14:paraId="4D70CB4D" w14:textId="77777777" w:rsidTr="00880F48">
        <w:tc>
          <w:tcPr>
            <w:tcW w:w="458" w:type="dxa"/>
          </w:tcPr>
          <w:p w14:paraId="702C6763" w14:textId="7D65DD7E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3" w:type="dxa"/>
          </w:tcPr>
          <w:p w14:paraId="728727EA" w14:textId="01902E03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mysql.port</w:t>
            </w:r>
            <w:proofErr w:type="spellEnd"/>
            <w:proofErr w:type="gramEnd"/>
          </w:p>
        </w:tc>
        <w:tc>
          <w:tcPr>
            <w:tcW w:w="3518" w:type="dxa"/>
          </w:tcPr>
          <w:p w14:paraId="461342F4" w14:textId="22015F60" w:rsidR="00BC6B95" w:rsidRP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 подключения СУБД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MariaDB</w:t>
            </w:r>
          </w:p>
        </w:tc>
        <w:tc>
          <w:tcPr>
            <w:tcW w:w="2323" w:type="dxa"/>
          </w:tcPr>
          <w:p w14:paraId="6BFC69B9" w14:textId="77777777" w:rsid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4A41ED1E" w14:textId="77777777" w:rsidTr="00880F48">
        <w:tc>
          <w:tcPr>
            <w:tcW w:w="458" w:type="dxa"/>
          </w:tcPr>
          <w:p w14:paraId="26C1B27A" w14:textId="583EA323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83" w:type="dxa"/>
          </w:tcPr>
          <w:p w14:paraId="6FE8A784" w14:textId="5D69ED31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mysql.db</w:t>
            </w:r>
            <w:proofErr w:type="spellEnd"/>
          </w:p>
        </w:tc>
        <w:tc>
          <w:tcPr>
            <w:tcW w:w="3518" w:type="dxa"/>
          </w:tcPr>
          <w:p w14:paraId="4B6F71CE" w14:textId="246248E8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базы данных </w:t>
            </w:r>
            <w:r w:rsidRPr="00D0246D">
              <w:rPr>
                <w:rFonts w:ascii="Times New Roman" w:hAnsi="Times New Roman" w:cs="Times New Roman"/>
                <w:sz w:val="24"/>
                <w:szCs w:val="24"/>
              </w:rPr>
              <w:t xml:space="preserve">СУБД </w:t>
            </w:r>
            <w:r w:rsidRPr="00D02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MariaDB</w:t>
            </w:r>
          </w:p>
        </w:tc>
        <w:tc>
          <w:tcPr>
            <w:tcW w:w="2323" w:type="dxa"/>
          </w:tcPr>
          <w:p w14:paraId="0D6DD99C" w14:textId="77777777" w:rsid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33E6647D" w14:textId="77777777" w:rsidTr="00880F48">
        <w:tc>
          <w:tcPr>
            <w:tcW w:w="458" w:type="dxa"/>
          </w:tcPr>
          <w:p w14:paraId="4E0EC3E8" w14:textId="1A5808C5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83" w:type="dxa"/>
          </w:tcPr>
          <w:p w14:paraId="277E8036" w14:textId="27D9B746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mysql.user</w:t>
            </w:r>
            <w:proofErr w:type="spellEnd"/>
          </w:p>
        </w:tc>
        <w:tc>
          <w:tcPr>
            <w:tcW w:w="3518" w:type="dxa"/>
          </w:tcPr>
          <w:p w14:paraId="3B097042" w14:textId="4C506BAB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 </w:t>
            </w:r>
            <w:r w:rsidRPr="00D0246D">
              <w:rPr>
                <w:rFonts w:ascii="Times New Roman" w:hAnsi="Times New Roman" w:cs="Times New Roman"/>
                <w:sz w:val="24"/>
                <w:szCs w:val="24"/>
              </w:rPr>
              <w:t xml:space="preserve">СУБД </w:t>
            </w:r>
            <w:r w:rsidRPr="00D02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MariaDB</w:t>
            </w:r>
          </w:p>
        </w:tc>
        <w:tc>
          <w:tcPr>
            <w:tcW w:w="2323" w:type="dxa"/>
          </w:tcPr>
          <w:p w14:paraId="7424693E" w14:textId="77777777" w:rsid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5984FEAC" w14:textId="77777777" w:rsidTr="00880F48">
        <w:tc>
          <w:tcPr>
            <w:tcW w:w="458" w:type="dxa"/>
          </w:tcPr>
          <w:p w14:paraId="32934508" w14:textId="68D9A0D7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83" w:type="dxa"/>
          </w:tcPr>
          <w:p w14:paraId="56CC1A26" w14:textId="2A3BD13C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mysql.pass</w:t>
            </w:r>
            <w:proofErr w:type="spellEnd"/>
            <w:proofErr w:type="gramEnd"/>
          </w:p>
        </w:tc>
        <w:tc>
          <w:tcPr>
            <w:tcW w:w="3518" w:type="dxa"/>
          </w:tcPr>
          <w:p w14:paraId="6F140043" w14:textId="485EFA4E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Пароль </w:t>
            </w:r>
            <w:r w:rsidRPr="00D0246D">
              <w:rPr>
                <w:rFonts w:ascii="Times New Roman" w:hAnsi="Times New Roman" w:cs="Times New Roman"/>
                <w:sz w:val="24"/>
                <w:szCs w:val="24"/>
              </w:rPr>
              <w:t xml:space="preserve">СУБД </w:t>
            </w:r>
            <w:r w:rsidRPr="00D02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MariaDB</w:t>
            </w:r>
          </w:p>
        </w:tc>
        <w:tc>
          <w:tcPr>
            <w:tcW w:w="2323" w:type="dxa"/>
          </w:tcPr>
          <w:p w14:paraId="6D5B1016" w14:textId="77777777" w:rsid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1CDA2AD7" w14:textId="77777777" w:rsidTr="00880F48">
        <w:tc>
          <w:tcPr>
            <w:tcW w:w="458" w:type="dxa"/>
          </w:tcPr>
          <w:p w14:paraId="25026954" w14:textId="00B5EE6C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83" w:type="dxa"/>
          </w:tcPr>
          <w:p w14:paraId="688F767B" w14:textId="4DF0DF6A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servicePort</w:t>
            </w:r>
            <w:proofErr w:type="spellEnd"/>
          </w:p>
        </w:tc>
        <w:tc>
          <w:tcPr>
            <w:tcW w:w="3518" w:type="dxa"/>
          </w:tcPr>
          <w:p w14:paraId="62C14B03" w14:textId="48A25944" w:rsidR="00BC6B95" w:rsidRPr="00421D79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D79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1D79">
              <w:rPr>
                <w:rFonts w:ascii="Times New Roman" w:hAnsi="Times New Roman" w:cs="Times New Roman"/>
                <w:sz w:val="24"/>
                <w:szCs w:val="24"/>
              </w:rPr>
              <w:t xml:space="preserve"> по которому </w:t>
            </w:r>
            <w:r w:rsidR="00F40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="00F40096" w:rsidRPr="00F4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0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</w:t>
            </w:r>
            <w:r w:rsidRPr="00421D79">
              <w:rPr>
                <w:rFonts w:ascii="Times New Roman" w:hAnsi="Times New Roman" w:cs="Times New Roman"/>
                <w:sz w:val="24"/>
                <w:szCs w:val="24"/>
              </w:rPr>
              <w:t xml:space="preserve">Core ожидает запросов от Консоли </w:t>
            </w:r>
            <w:r w:rsidR="000B7137">
              <w:rPr>
                <w:rFonts w:ascii="Times New Roman" w:hAnsi="Times New Roman" w:cs="Times New Roman"/>
                <w:sz w:val="24"/>
                <w:szCs w:val="24"/>
              </w:rPr>
              <w:t>U-SIEM</w:t>
            </w:r>
          </w:p>
        </w:tc>
        <w:tc>
          <w:tcPr>
            <w:tcW w:w="2323" w:type="dxa"/>
          </w:tcPr>
          <w:p w14:paraId="2C67955F" w14:textId="7D3FAC34" w:rsidR="00BC6B95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7888</w:t>
            </w:r>
          </w:p>
        </w:tc>
      </w:tr>
      <w:tr w:rsidR="00421D79" w:rsidRPr="00C84B53" w14:paraId="44679D62" w14:textId="77777777" w:rsidTr="00880F48">
        <w:tc>
          <w:tcPr>
            <w:tcW w:w="458" w:type="dxa"/>
          </w:tcPr>
          <w:p w14:paraId="24DAC508" w14:textId="2D7C0F44" w:rsidR="00421D79" w:rsidRPr="00B24707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3" w:type="dxa"/>
          </w:tcPr>
          <w:p w14:paraId="77C58205" w14:textId="57D2A7BA" w:rsidR="00421D79" w:rsidRPr="009F4396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countQueue</w:t>
            </w:r>
            <w:proofErr w:type="spellEnd"/>
          </w:p>
        </w:tc>
        <w:tc>
          <w:tcPr>
            <w:tcW w:w="5841" w:type="dxa"/>
            <w:gridSpan w:val="2"/>
            <w:vMerge w:val="restart"/>
          </w:tcPr>
          <w:p w14:paraId="502F5F4B" w14:textId="41384686" w:rsidR="00421D79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данный момент </w:t>
            </w:r>
            <w:r w:rsidR="00865FB7">
              <w:rPr>
                <w:rFonts w:ascii="Times New Roman" w:hAnsi="Times New Roman" w:cs="Times New Roman"/>
                <w:sz w:val="24"/>
                <w:szCs w:val="24"/>
              </w:rPr>
              <w:t>не используются</w:t>
            </w:r>
          </w:p>
        </w:tc>
      </w:tr>
      <w:tr w:rsidR="00421D79" w:rsidRPr="00C84B53" w14:paraId="4A812C11" w14:textId="77777777" w:rsidTr="00880F48">
        <w:tc>
          <w:tcPr>
            <w:tcW w:w="458" w:type="dxa"/>
          </w:tcPr>
          <w:p w14:paraId="733CDFF7" w14:textId="61F9EF6B" w:rsidR="00421D79" w:rsidRPr="00B24707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83" w:type="dxa"/>
          </w:tcPr>
          <w:p w14:paraId="01690716" w14:textId="647B007B" w:rsidR="00421D79" w:rsidRPr="009F4396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branchesPath</w:t>
            </w:r>
            <w:proofErr w:type="spellEnd"/>
          </w:p>
        </w:tc>
        <w:tc>
          <w:tcPr>
            <w:tcW w:w="5841" w:type="dxa"/>
            <w:gridSpan w:val="2"/>
            <w:vMerge/>
          </w:tcPr>
          <w:p w14:paraId="2F4A252E" w14:textId="77777777" w:rsidR="00421D79" w:rsidRDefault="00421D79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0491FF55" w14:textId="77777777" w:rsidTr="00880F48">
        <w:tc>
          <w:tcPr>
            <w:tcW w:w="458" w:type="dxa"/>
          </w:tcPr>
          <w:p w14:paraId="604F222C" w14:textId="3FDC39E5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083" w:type="dxa"/>
          </w:tcPr>
          <w:p w14:paraId="56DECC0C" w14:textId="6B56A5E3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timeOffsetHour</w:t>
            </w:r>
            <w:proofErr w:type="spellEnd"/>
          </w:p>
        </w:tc>
        <w:tc>
          <w:tcPr>
            <w:tcW w:w="3518" w:type="dxa"/>
          </w:tcPr>
          <w:p w14:paraId="3C46CEF0" w14:textId="28B322F6" w:rsidR="00BC6B95" w:rsidRPr="00B24707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Часовой пояс </w:t>
            </w:r>
            <w:r w:rsidR="00F40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="00F40096" w:rsidRPr="00F4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0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SIEMC</w:t>
            </w:r>
            <w:proofErr w:type="spellStart"/>
            <w:r w:rsidR="00F40096" w:rsidRPr="00B24707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  <w:proofErr w:type="spellEnd"/>
          </w:p>
        </w:tc>
        <w:tc>
          <w:tcPr>
            <w:tcW w:w="2323" w:type="dxa"/>
          </w:tcPr>
          <w:p w14:paraId="037D9A38" w14:textId="77777777" w:rsid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95" w:rsidRPr="00C84B53" w14:paraId="071F63A5" w14:textId="77777777" w:rsidTr="00880F48">
        <w:tc>
          <w:tcPr>
            <w:tcW w:w="458" w:type="dxa"/>
          </w:tcPr>
          <w:p w14:paraId="39658228" w14:textId="51E19377" w:rsidR="00BC6B95" w:rsidRPr="00B24707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83" w:type="dxa"/>
          </w:tcPr>
          <w:p w14:paraId="063EFC45" w14:textId="72A4F7B2" w:rsidR="00BC6B95" w:rsidRPr="009F4396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tls</w:t>
            </w:r>
            <w:proofErr w:type="spellEnd"/>
          </w:p>
        </w:tc>
        <w:tc>
          <w:tcPr>
            <w:tcW w:w="3518" w:type="dxa"/>
          </w:tcPr>
          <w:p w14:paraId="39609E56" w14:textId="19A7FF48" w:rsidR="00BC6B95" w:rsidRPr="00865FB7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Версия используемого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tls</w:t>
            </w:r>
            <w:proofErr w:type="spellEnd"/>
          </w:p>
        </w:tc>
        <w:tc>
          <w:tcPr>
            <w:tcW w:w="2323" w:type="dxa"/>
          </w:tcPr>
          <w:p w14:paraId="4AA716B8" w14:textId="77777777" w:rsidR="00BC6B95" w:rsidRDefault="00BC6B95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FB7" w:rsidRPr="00C84B53" w14:paraId="0EFCCEBF" w14:textId="77777777" w:rsidTr="00880F48">
        <w:tc>
          <w:tcPr>
            <w:tcW w:w="458" w:type="dxa"/>
          </w:tcPr>
          <w:p w14:paraId="0030E6E1" w14:textId="2E2DC1C2" w:rsidR="00865FB7" w:rsidRPr="00B24707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83" w:type="dxa"/>
          </w:tcPr>
          <w:p w14:paraId="6F16014E" w14:textId="08B14399" w:rsidR="00865FB7" w:rsidRPr="009F4396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396">
              <w:rPr>
                <w:rFonts w:ascii="Times New Roman" w:hAnsi="Times New Roman" w:cs="Times New Roman"/>
                <w:sz w:val="24"/>
                <w:szCs w:val="24"/>
              </w:rPr>
              <w:t>device.vendor</w:t>
            </w:r>
            <w:proofErr w:type="spellEnd"/>
            <w:proofErr w:type="gramEnd"/>
          </w:p>
        </w:tc>
        <w:tc>
          <w:tcPr>
            <w:tcW w:w="5841" w:type="dxa"/>
            <w:gridSpan w:val="2"/>
            <w:vMerge w:val="restart"/>
          </w:tcPr>
          <w:p w14:paraId="4FD08EA2" w14:textId="62C2B1BC" w:rsidR="00865FB7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для идентификации служебных событий от конкретного </w:t>
            </w:r>
            <w:r w:rsidR="00895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="008952FD" w:rsidRPr="00F4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5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SIEMC</w:t>
            </w:r>
            <w:proofErr w:type="spellStart"/>
            <w:r w:rsidR="008952FD" w:rsidRPr="00B24707">
              <w:rPr>
                <w:rFonts w:ascii="Times New Roman" w:hAnsi="Times New Roman" w:cs="Times New Roman"/>
                <w:sz w:val="24"/>
                <w:szCs w:val="24"/>
              </w:rPr>
              <w:t>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консоли </w:t>
            </w:r>
            <w:r w:rsidR="000B7137">
              <w:rPr>
                <w:rFonts w:ascii="Times New Roman" w:hAnsi="Times New Roman" w:cs="Times New Roman"/>
                <w:sz w:val="24"/>
                <w:szCs w:val="24"/>
              </w:rPr>
              <w:t>U-SIEM</w:t>
            </w:r>
          </w:p>
        </w:tc>
      </w:tr>
      <w:tr w:rsidR="00865FB7" w:rsidRPr="00C84B53" w14:paraId="311CEC8F" w14:textId="77777777" w:rsidTr="00880F48">
        <w:tc>
          <w:tcPr>
            <w:tcW w:w="458" w:type="dxa"/>
          </w:tcPr>
          <w:p w14:paraId="05D9B7B5" w14:textId="0AAC2B8A" w:rsidR="00865FB7" w:rsidRPr="00B24707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83" w:type="dxa"/>
          </w:tcPr>
          <w:p w14:paraId="0C6948FD" w14:textId="75D693E3" w:rsidR="00865FB7" w:rsidRPr="009F4396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020F">
              <w:rPr>
                <w:rFonts w:ascii="Times New Roman" w:hAnsi="Times New Roman" w:cs="Times New Roman"/>
                <w:sz w:val="24"/>
                <w:szCs w:val="24"/>
              </w:rPr>
              <w:t>device.product</w:t>
            </w:r>
            <w:proofErr w:type="spellEnd"/>
            <w:proofErr w:type="gramEnd"/>
          </w:p>
        </w:tc>
        <w:tc>
          <w:tcPr>
            <w:tcW w:w="5841" w:type="dxa"/>
            <w:gridSpan w:val="2"/>
            <w:vMerge/>
          </w:tcPr>
          <w:p w14:paraId="310893DA" w14:textId="77777777" w:rsidR="00865FB7" w:rsidRDefault="00865FB7" w:rsidP="00BC6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D04A60" w14:textId="77777777" w:rsidR="00DE3267" w:rsidRDefault="00DE3267" w:rsidP="00DE3267"/>
    <w:p w14:paraId="5B07C75C" w14:textId="0AE7439F" w:rsidR="009826A1" w:rsidRPr="009826A1" w:rsidRDefault="009826A1" w:rsidP="009826A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6A1">
        <w:rPr>
          <w:rFonts w:ascii="Times New Roman" w:hAnsi="Times New Roman" w:cs="Times New Roman"/>
          <w:sz w:val="24"/>
          <w:szCs w:val="24"/>
        </w:rPr>
        <w:t xml:space="preserve">Настроечный файл </w:t>
      </w:r>
      <w:r>
        <w:rPr>
          <w:rFonts w:ascii="Times New Roman" w:hAnsi="Times New Roman" w:cs="Times New Roman"/>
          <w:sz w:val="24"/>
          <w:szCs w:val="24"/>
        </w:rPr>
        <w:t xml:space="preserve">библиотеки логирования </w:t>
      </w:r>
      <w:r w:rsidRPr="009826A1">
        <w:rPr>
          <w:rFonts w:ascii="Times New Roman" w:hAnsi="Times New Roman" w:cs="Times New Roman"/>
          <w:sz w:val="24"/>
          <w:szCs w:val="24"/>
        </w:rPr>
        <w:t>log4net представлен ниже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CC2081" w14:textId="51C924A6" w:rsidR="009826A1" w:rsidRDefault="00596A5A" w:rsidP="00DE3267">
      <w:r>
        <w:rPr>
          <w:noProof/>
          <w:lang w:eastAsia="ru-RU"/>
        </w:rPr>
        <w:drawing>
          <wp:inline distT="0" distB="0" distL="0" distR="0" wp14:anchorId="2C8FDCAE" wp14:editId="6CF1C692">
            <wp:extent cx="6119495" cy="5685155"/>
            <wp:effectExtent l="0" t="0" r="0" b="0"/>
            <wp:docPr id="1356956658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56658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272A" w14:textId="3624A5AB" w:rsidR="00596A5A" w:rsidRDefault="00596A5A" w:rsidP="009B6B16">
      <w:pPr>
        <w:pStyle w:val="3"/>
        <w:numPr>
          <w:ilvl w:val="1"/>
          <w:numId w:val="2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25" w:name="_Toc15321211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СУБД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ClickHouse</w:t>
      </w:r>
      <w:bookmarkEnd w:id="25"/>
      <w:proofErr w:type="spellEnd"/>
    </w:p>
    <w:p w14:paraId="2C5C4F3E" w14:textId="77777777" w:rsidR="00C25CE2" w:rsidRDefault="00C25CE2" w:rsidP="00C25C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25C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конфигурационном</w:t>
      </w:r>
      <w:r w:rsidRPr="00C25C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файле</w:t>
      </w:r>
      <w:r w:rsidRPr="00C25C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25CE2">
        <w:rPr>
          <w:rFonts w:ascii="Times New Roman" w:hAnsi="Times New Roman" w:cs="Times New Roman"/>
          <w:sz w:val="24"/>
          <w:szCs w:val="24"/>
          <w:lang w:val="en-US"/>
        </w:rPr>
        <w:t>ClickHouse</w:t>
      </w:r>
      <w:proofErr w:type="spellEnd"/>
      <w:r w:rsidRPr="00C25C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C25C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раскомментировать</w:t>
      </w:r>
      <w:proofErr w:type="spellEnd"/>
      <w:r w:rsidRPr="00C25C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строки</w:t>
      </w:r>
      <w:r w:rsidRPr="00C25CE2">
        <w:rPr>
          <w:rFonts w:ascii="Times New Roman" w:hAnsi="Times New Roman" w:cs="Times New Roman"/>
          <w:sz w:val="24"/>
          <w:szCs w:val="24"/>
          <w:lang w:val="en-US"/>
        </w:rPr>
        <w:t>: «</w:t>
      </w:r>
      <w:proofErr w:type="spellStart"/>
      <w:r w:rsidRPr="00C25CE2">
        <w:rPr>
          <w:rFonts w:ascii="Times New Roman" w:hAnsi="Times New Roman" w:cs="Times New Roman"/>
          <w:sz w:val="24"/>
          <w:szCs w:val="24"/>
          <w:lang w:val="en-US"/>
        </w:rPr>
        <w:t>max_table_size_to_drop</w:t>
      </w:r>
      <w:proofErr w:type="spellEnd"/>
      <w:r w:rsidRPr="00C25CE2">
        <w:rPr>
          <w:rFonts w:ascii="Times New Roman" w:hAnsi="Times New Roman" w:cs="Times New Roman"/>
          <w:sz w:val="24"/>
          <w:szCs w:val="24"/>
          <w:lang w:val="en-US"/>
        </w:rPr>
        <w:t>», «</w:t>
      </w:r>
      <w:proofErr w:type="spellStart"/>
      <w:r w:rsidRPr="00C25CE2">
        <w:rPr>
          <w:rFonts w:ascii="Times New Roman" w:hAnsi="Times New Roman" w:cs="Times New Roman"/>
          <w:sz w:val="24"/>
          <w:szCs w:val="24"/>
          <w:lang w:val="en-US"/>
        </w:rPr>
        <w:t>max_partition_size_to_drop</w:t>
      </w:r>
      <w:proofErr w:type="spellEnd"/>
      <w:r w:rsidRPr="00C25CE2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14:paraId="245C9E37" w14:textId="73E65483" w:rsidR="00C25CE2" w:rsidRDefault="00CD1FD0" w:rsidP="00CD1FD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64515FB" wp14:editId="234EBA89">
            <wp:extent cx="6119495" cy="501650"/>
            <wp:effectExtent l="0" t="0" r="0" b="0"/>
            <wp:docPr id="834938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389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0D52" w14:textId="231676F8" w:rsidR="00C25CE2" w:rsidRPr="00EA5793" w:rsidRDefault="00C25CE2" w:rsidP="00C25C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25CE2">
        <w:rPr>
          <w:rFonts w:ascii="Times New Roman" w:hAnsi="Times New Roman" w:cs="Times New Roman"/>
          <w:sz w:val="24"/>
          <w:szCs w:val="24"/>
        </w:rPr>
        <w:t xml:space="preserve">несение </w:t>
      </w:r>
      <w:r>
        <w:rPr>
          <w:rFonts w:ascii="Times New Roman" w:hAnsi="Times New Roman" w:cs="Times New Roman"/>
          <w:sz w:val="24"/>
          <w:szCs w:val="24"/>
        </w:rPr>
        <w:t xml:space="preserve">других изменений в </w:t>
      </w:r>
      <w:r w:rsidRPr="00C25CE2">
        <w:rPr>
          <w:rFonts w:ascii="Times New Roman" w:hAnsi="Times New Roman" w:cs="Times New Roman"/>
          <w:sz w:val="24"/>
          <w:szCs w:val="24"/>
        </w:rPr>
        <w:t>конфигурационный файл не рекомендуется</w:t>
      </w:r>
      <w:r>
        <w:rPr>
          <w:rFonts w:ascii="Times New Roman" w:hAnsi="Times New Roman" w:cs="Times New Roman"/>
          <w:sz w:val="24"/>
          <w:szCs w:val="24"/>
        </w:rPr>
        <w:t>, т. к. может привести к неработоспособности системы</w:t>
      </w:r>
      <w:r w:rsidRPr="00C25CE2">
        <w:rPr>
          <w:rFonts w:ascii="Times New Roman" w:hAnsi="Times New Roman" w:cs="Times New Roman"/>
          <w:sz w:val="24"/>
          <w:szCs w:val="24"/>
        </w:rPr>
        <w:t>.</w:t>
      </w:r>
    </w:p>
    <w:p w14:paraId="3C060B94" w14:textId="01E22D4C" w:rsidR="00CB31AF" w:rsidRDefault="00CB31AF" w:rsidP="009B6B16">
      <w:pPr>
        <w:pStyle w:val="3"/>
        <w:numPr>
          <w:ilvl w:val="1"/>
          <w:numId w:val="2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6" w:name="_Toc15321211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СУБД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MariaDB</w:t>
      </w:r>
      <w:bookmarkEnd w:id="26"/>
    </w:p>
    <w:p w14:paraId="44800393" w14:textId="77777777" w:rsidR="00AA384A" w:rsidRDefault="00CB31AF" w:rsidP="00AA384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CE2">
        <w:rPr>
          <w:rFonts w:ascii="Times New Roman" w:hAnsi="Times New Roman" w:cs="Times New Roman"/>
          <w:sz w:val="24"/>
          <w:szCs w:val="24"/>
        </w:rPr>
        <w:t>При установке компонентов (</w:t>
      </w:r>
      <w:r w:rsidR="00C25CE2" w:rsidRPr="00C25CE2">
        <w:rPr>
          <w:rFonts w:ascii="Times New Roman" w:hAnsi="Times New Roman" w:cs="Times New Roman"/>
          <w:sz w:val="24"/>
          <w:szCs w:val="24"/>
        </w:rPr>
        <w:t>м</w:t>
      </w:r>
      <w:r w:rsidRPr="00C25CE2">
        <w:rPr>
          <w:rFonts w:ascii="Times New Roman" w:hAnsi="Times New Roman" w:cs="Times New Roman"/>
          <w:sz w:val="24"/>
          <w:szCs w:val="24"/>
        </w:rPr>
        <w:t xml:space="preserve">одуль сбора и обработки, </w:t>
      </w:r>
      <w:r w:rsidR="00C25CE2" w:rsidRPr="00C25CE2">
        <w:rPr>
          <w:rFonts w:ascii="Times New Roman" w:hAnsi="Times New Roman" w:cs="Times New Roman"/>
          <w:sz w:val="24"/>
          <w:szCs w:val="24"/>
        </w:rPr>
        <w:t xml:space="preserve">модуля управления и анализа, </w:t>
      </w:r>
      <w:proofErr w:type="spellStart"/>
      <w:r w:rsidR="00C25CE2" w:rsidRPr="00C25CE2">
        <w:rPr>
          <w:rFonts w:ascii="Times New Roman" w:hAnsi="Times New Roman" w:cs="Times New Roman"/>
          <w:sz w:val="24"/>
          <w:szCs w:val="24"/>
        </w:rPr>
        <w:t>ClickHouse</w:t>
      </w:r>
      <w:proofErr w:type="spellEnd"/>
      <w:r w:rsidRPr="00C25CE2">
        <w:rPr>
          <w:rFonts w:ascii="Times New Roman" w:hAnsi="Times New Roman" w:cs="Times New Roman"/>
          <w:sz w:val="24"/>
          <w:szCs w:val="24"/>
        </w:rPr>
        <w:t>)</w:t>
      </w:r>
      <w:r w:rsidR="00C25CE2" w:rsidRPr="00C25CE2">
        <w:rPr>
          <w:rFonts w:ascii="Times New Roman" w:hAnsi="Times New Roman" w:cs="Times New Roman"/>
          <w:sz w:val="24"/>
          <w:szCs w:val="24"/>
        </w:rPr>
        <w:t xml:space="preserve"> на одном сервере, внесение изменений в конфигурационный файл не рекомендуется</w:t>
      </w:r>
      <w:r w:rsidR="00C25CE2">
        <w:rPr>
          <w:rFonts w:ascii="Times New Roman" w:hAnsi="Times New Roman" w:cs="Times New Roman"/>
          <w:sz w:val="24"/>
          <w:szCs w:val="24"/>
        </w:rPr>
        <w:t>, т. к. может привести к неработоспособности системы</w:t>
      </w:r>
      <w:r w:rsidR="00C25CE2" w:rsidRPr="00C25CE2">
        <w:rPr>
          <w:rFonts w:ascii="Times New Roman" w:hAnsi="Times New Roman" w:cs="Times New Roman"/>
          <w:sz w:val="24"/>
          <w:szCs w:val="24"/>
        </w:rPr>
        <w:t>. При другом размещении компонентов необходимо обратится за консультацией к вендору.</w:t>
      </w:r>
    </w:p>
    <w:p w14:paraId="46CB2EF9" w14:textId="02F678AC" w:rsidR="001E4146" w:rsidRDefault="001E4146" w:rsidP="009B6B16">
      <w:pPr>
        <w:pStyle w:val="20"/>
        <w:numPr>
          <w:ilvl w:val="0"/>
          <w:numId w:val="2"/>
        </w:numPr>
        <w:spacing w:before="240" w:after="24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153212117"/>
      <w:r>
        <w:rPr>
          <w:rFonts w:ascii="Times New Roman" w:hAnsi="Times New Roman" w:cs="Times New Roman"/>
          <w:color w:val="auto"/>
          <w:sz w:val="28"/>
          <w:szCs w:val="28"/>
        </w:rPr>
        <w:t>Описание баз данных</w:t>
      </w:r>
      <w:bookmarkEnd w:id="27"/>
    </w:p>
    <w:p w14:paraId="0B967E34" w14:textId="465D4AC7" w:rsidR="001E4146" w:rsidRDefault="001E4146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8" w:name="_Toc153212118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БД </w:t>
      </w:r>
      <w:proofErr w:type="spellStart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t>MariaDB</w:t>
      </w:r>
      <w:bookmarkEnd w:id="28"/>
      <w:proofErr w:type="spellEnd"/>
    </w:p>
    <w:p w14:paraId="6A145126" w14:textId="6C316C35" w:rsidR="001E4146" w:rsidRDefault="001E4146" w:rsidP="0093096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базе данных, реализованной на СУБД </w:t>
      </w:r>
      <w:r w:rsidRPr="00930969">
        <w:rPr>
          <w:rFonts w:ascii="Times New Roman" w:hAnsi="Times New Roman" w:cs="Times New Roman"/>
          <w:sz w:val="24"/>
          <w:szCs w:val="24"/>
        </w:rPr>
        <w:t>M</w:t>
      </w:r>
      <w:r w:rsidR="00B031BF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930969">
        <w:rPr>
          <w:rFonts w:ascii="Times New Roman" w:hAnsi="Times New Roman" w:cs="Times New Roman"/>
          <w:sz w:val="24"/>
          <w:szCs w:val="24"/>
        </w:rPr>
        <w:t>riaDB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F401B">
        <w:rPr>
          <w:rFonts w:ascii="Times New Roman" w:hAnsi="Times New Roman" w:cs="Times New Roman"/>
          <w:sz w:val="24"/>
          <w:szCs w:val="24"/>
        </w:rPr>
        <w:t>имеются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01B">
        <w:rPr>
          <w:rFonts w:ascii="Times New Roman" w:hAnsi="Times New Roman" w:cs="Times New Roman"/>
          <w:sz w:val="24"/>
          <w:szCs w:val="24"/>
        </w:rPr>
        <w:t>таблицы, описанные в таблице ниже.</w:t>
      </w:r>
      <w:r w:rsidR="00930969">
        <w:rPr>
          <w:rFonts w:ascii="Times New Roman" w:hAnsi="Times New Roman" w:cs="Times New Roman"/>
          <w:sz w:val="24"/>
          <w:szCs w:val="24"/>
        </w:rPr>
        <w:t xml:space="preserve"> Подробное описание таблиц представлено в</w:t>
      </w:r>
      <w:r w:rsidR="007A2A01">
        <w:rPr>
          <w:rFonts w:ascii="Times New Roman" w:hAnsi="Times New Roman" w:cs="Times New Roman"/>
          <w:sz w:val="24"/>
          <w:szCs w:val="24"/>
        </w:rPr>
        <w:t xml:space="preserve"> </w:t>
      </w:r>
      <w:r w:rsidR="007A2A01" w:rsidRPr="007A2A01">
        <w:rPr>
          <w:rFonts w:ascii="Times New Roman" w:hAnsi="Times New Roman" w:cs="Times New Roman"/>
          <w:sz w:val="24"/>
          <w:szCs w:val="24"/>
        </w:rPr>
        <w:fldChar w:fldCharType="begin"/>
      </w:r>
      <w:r w:rsidR="007A2A01" w:rsidRPr="007A2A01">
        <w:rPr>
          <w:rFonts w:ascii="Times New Roman" w:hAnsi="Times New Roman" w:cs="Times New Roman"/>
          <w:sz w:val="24"/>
          <w:szCs w:val="24"/>
        </w:rPr>
        <w:instrText xml:space="preserve"> REF _Ref153196321 \h  \* MERGEFORMAT </w:instrText>
      </w:r>
      <w:r w:rsidR="007A2A01" w:rsidRPr="007A2A01">
        <w:rPr>
          <w:rFonts w:ascii="Times New Roman" w:hAnsi="Times New Roman" w:cs="Times New Roman"/>
          <w:sz w:val="24"/>
          <w:szCs w:val="24"/>
        </w:rPr>
      </w:r>
      <w:r w:rsidR="007A2A01" w:rsidRPr="007A2A01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5C0603">
        <w:rPr>
          <w:rFonts w:ascii="Times New Roman" w:hAnsi="Times New Roman" w:cs="Times New Roman"/>
        </w:rPr>
        <w:t>Приложение 1. Описание таблиц</w:t>
      </w:r>
      <w:r w:rsidR="00DA09FB">
        <w:rPr>
          <w:rFonts w:ascii="Times New Roman" w:hAnsi="Times New Roman" w:cs="Times New Roman"/>
        </w:rPr>
        <w:t xml:space="preserve"> </w:t>
      </w:r>
      <w:r w:rsidR="00DA09FB">
        <w:rPr>
          <w:rFonts w:ascii="Times New Roman" w:hAnsi="Times New Roman" w:cs="Times New Roman"/>
          <w:lang w:val="en-US"/>
        </w:rPr>
        <w:t>MariaDB</w:t>
      </w:r>
      <w:r w:rsidR="007A2A01" w:rsidRPr="007A2A01">
        <w:rPr>
          <w:rFonts w:ascii="Times New Roman" w:hAnsi="Times New Roman" w:cs="Times New Roman"/>
          <w:sz w:val="24"/>
          <w:szCs w:val="24"/>
        </w:rPr>
        <w:fldChar w:fldCharType="end"/>
      </w:r>
      <w:r w:rsidR="0093096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8"/>
        <w:gridCol w:w="3088"/>
        <w:gridCol w:w="4032"/>
        <w:gridCol w:w="1922"/>
      </w:tblGrid>
      <w:tr w:rsidR="001E4146" w14:paraId="5D1F88CA" w14:textId="77777777" w:rsidTr="00880F48">
        <w:trPr>
          <w:trHeight w:val="410"/>
        </w:trPr>
        <w:tc>
          <w:tcPr>
            <w:tcW w:w="528" w:type="dxa"/>
            <w:vAlign w:val="center"/>
          </w:tcPr>
          <w:p w14:paraId="287A04EF" w14:textId="77777777" w:rsidR="001E4146" w:rsidRPr="0096482B" w:rsidRDefault="001E4146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088" w:type="dxa"/>
            <w:vAlign w:val="center"/>
          </w:tcPr>
          <w:p w14:paraId="6C1C0E67" w14:textId="08CA2C44" w:rsidR="001E4146" w:rsidRPr="00930969" w:rsidRDefault="001E4146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proofErr w:type="spellEnd"/>
            <w:r w:rsidR="00930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таблицы</w:t>
            </w:r>
          </w:p>
        </w:tc>
        <w:tc>
          <w:tcPr>
            <w:tcW w:w="4032" w:type="dxa"/>
            <w:vAlign w:val="center"/>
          </w:tcPr>
          <w:p w14:paraId="0B616D7F" w14:textId="77777777" w:rsidR="001E4146" w:rsidRPr="0096482B" w:rsidRDefault="001E4146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922" w:type="dxa"/>
            <w:vAlign w:val="center"/>
          </w:tcPr>
          <w:p w14:paraId="33B26027" w14:textId="77777777" w:rsidR="001E4146" w:rsidRPr="0096482B" w:rsidRDefault="001E4146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1E4146" w14:paraId="3909735D" w14:textId="77777777" w:rsidTr="00880F48">
        <w:tc>
          <w:tcPr>
            <w:tcW w:w="528" w:type="dxa"/>
          </w:tcPr>
          <w:p w14:paraId="1DCF984F" w14:textId="77777777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3088" w:type="dxa"/>
          </w:tcPr>
          <w:p w14:paraId="4012C9E5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SAV_ALC_CustomZones</w:t>
            </w:r>
            <w:proofErr w:type="spellEnd"/>
            <w:r w:rsidRPr="0096482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4032" w:type="dxa"/>
          </w:tcPr>
          <w:p w14:paraId="2BD81CB3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геолокации</w:t>
            </w:r>
          </w:p>
        </w:tc>
        <w:tc>
          <w:tcPr>
            <w:tcW w:w="1922" w:type="dxa"/>
          </w:tcPr>
          <w:p w14:paraId="1CD1D5F2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4FB24FFA" w14:textId="77777777" w:rsidTr="00880F48">
        <w:tc>
          <w:tcPr>
            <w:tcW w:w="528" w:type="dxa"/>
          </w:tcPr>
          <w:p w14:paraId="3A9B9771" w14:textId="77777777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3088" w:type="dxa"/>
          </w:tcPr>
          <w:p w14:paraId="7E0DB006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SAV_ALC_NetModel_Asset</w:t>
            </w:r>
            <w:proofErr w:type="spellEnd"/>
          </w:p>
        </w:tc>
        <w:tc>
          <w:tcPr>
            <w:tcW w:w="4032" w:type="dxa"/>
          </w:tcPr>
          <w:p w14:paraId="6E26DE8C" w14:textId="64645515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 xml:space="preserve">Используется для хранения данных </w:t>
            </w:r>
            <w:r w:rsidR="0020627F">
              <w:rPr>
                <w:rFonts w:ascii="Times New Roman" w:hAnsi="Times New Roman" w:cs="Times New Roman"/>
              </w:rPr>
              <w:t>о внутренней структуре</w:t>
            </w:r>
            <w:r w:rsidRPr="005E5BBB">
              <w:rPr>
                <w:rFonts w:ascii="Times New Roman" w:hAnsi="Times New Roman" w:cs="Times New Roman"/>
              </w:rPr>
              <w:t xml:space="preserve"> </w:t>
            </w:r>
            <w:r w:rsidR="0020627F">
              <w:rPr>
                <w:rFonts w:ascii="Times New Roman" w:hAnsi="Times New Roman" w:cs="Times New Roman"/>
              </w:rPr>
              <w:t xml:space="preserve">организации </w:t>
            </w:r>
          </w:p>
        </w:tc>
        <w:tc>
          <w:tcPr>
            <w:tcW w:w="1922" w:type="dxa"/>
          </w:tcPr>
          <w:p w14:paraId="6434912D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20627F" w14:paraId="005AE4F9" w14:textId="77777777" w:rsidTr="00880F48">
        <w:tc>
          <w:tcPr>
            <w:tcW w:w="528" w:type="dxa"/>
          </w:tcPr>
          <w:p w14:paraId="06B3017E" w14:textId="77777777" w:rsidR="0020627F" w:rsidRPr="001A2F99" w:rsidRDefault="0020627F" w:rsidP="0020627F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3088" w:type="dxa"/>
          </w:tcPr>
          <w:p w14:paraId="1C4CDFD2" w14:textId="77777777" w:rsidR="0020627F" w:rsidRPr="0096482B" w:rsidRDefault="0020627F" w:rsidP="0020627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SAV_ALC_NetModel_Network</w:t>
            </w:r>
            <w:proofErr w:type="spellEnd"/>
          </w:p>
        </w:tc>
        <w:tc>
          <w:tcPr>
            <w:tcW w:w="4032" w:type="dxa"/>
          </w:tcPr>
          <w:p w14:paraId="4C3332BC" w14:textId="2FD0E71C" w:rsidR="0020627F" w:rsidRPr="005E5BBB" w:rsidRDefault="0020627F" w:rsidP="0020627F">
            <w:pPr>
              <w:rPr>
                <w:rFonts w:ascii="Times New Roman" w:hAnsi="Times New Roman" w:cs="Times New Roman"/>
              </w:rPr>
            </w:pPr>
            <w:r w:rsidRPr="009870C8">
              <w:rPr>
                <w:rFonts w:ascii="Times New Roman" w:hAnsi="Times New Roman" w:cs="Times New Roman"/>
              </w:rPr>
              <w:t xml:space="preserve">Используется для хранения данных о внутренней структуре организации </w:t>
            </w:r>
          </w:p>
        </w:tc>
        <w:tc>
          <w:tcPr>
            <w:tcW w:w="1922" w:type="dxa"/>
          </w:tcPr>
          <w:p w14:paraId="632E4005" w14:textId="77777777" w:rsidR="0020627F" w:rsidRPr="005E5BBB" w:rsidRDefault="0020627F" w:rsidP="0020627F">
            <w:pPr>
              <w:rPr>
                <w:rFonts w:ascii="Times New Roman" w:hAnsi="Times New Roman" w:cs="Times New Roman"/>
              </w:rPr>
            </w:pPr>
          </w:p>
        </w:tc>
      </w:tr>
      <w:tr w:rsidR="0020627F" w14:paraId="6A9FB76A" w14:textId="77777777" w:rsidTr="00880F48">
        <w:tc>
          <w:tcPr>
            <w:tcW w:w="528" w:type="dxa"/>
          </w:tcPr>
          <w:p w14:paraId="3A0EE02D" w14:textId="77777777" w:rsidR="0020627F" w:rsidRPr="001A2F99" w:rsidRDefault="0020627F" w:rsidP="0020627F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3088" w:type="dxa"/>
          </w:tcPr>
          <w:p w14:paraId="67BAEF45" w14:textId="77777777" w:rsidR="0020627F" w:rsidRPr="0096482B" w:rsidRDefault="0020627F" w:rsidP="0020627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SAV_ALC_NetModel_Zone</w:t>
            </w:r>
            <w:proofErr w:type="spellEnd"/>
          </w:p>
        </w:tc>
        <w:tc>
          <w:tcPr>
            <w:tcW w:w="4032" w:type="dxa"/>
          </w:tcPr>
          <w:p w14:paraId="097A18E4" w14:textId="12752F5B" w:rsidR="0020627F" w:rsidRPr="005E5BBB" w:rsidRDefault="0020627F" w:rsidP="0020627F">
            <w:pPr>
              <w:rPr>
                <w:rFonts w:ascii="Times New Roman" w:hAnsi="Times New Roman" w:cs="Times New Roman"/>
              </w:rPr>
            </w:pPr>
            <w:r w:rsidRPr="009870C8">
              <w:rPr>
                <w:rFonts w:ascii="Times New Roman" w:hAnsi="Times New Roman" w:cs="Times New Roman"/>
              </w:rPr>
              <w:t xml:space="preserve">Используется для хранения данных о внутренней структуре организации </w:t>
            </w:r>
          </w:p>
        </w:tc>
        <w:tc>
          <w:tcPr>
            <w:tcW w:w="1922" w:type="dxa"/>
          </w:tcPr>
          <w:p w14:paraId="2C1988BE" w14:textId="77777777" w:rsidR="0020627F" w:rsidRPr="005E5BBB" w:rsidRDefault="0020627F" w:rsidP="0020627F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7D4C39FA" w14:textId="77777777" w:rsidTr="00880F48">
        <w:tc>
          <w:tcPr>
            <w:tcW w:w="528" w:type="dxa"/>
          </w:tcPr>
          <w:p w14:paraId="0C4C47E9" w14:textId="77777777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3088" w:type="dxa"/>
          </w:tcPr>
          <w:p w14:paraId="656F666C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SAV_ALC_RVision_Incidents</w:t>
            </w:r>
            <w:proofErr w:type="spellEnd"/>
          </w:p>
        </w:tc>
        <w:tc>
          <w:tcPr>
            <w:tcW w:w="4032" w:type="dxa"/>
          </w:tcPr>
          <w:p w14:paraId="7DB92096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инцидентах</w:t>
            </w:r>
          </w:p>
        </w:tc>
        <w:tc>
          <w:tcPr>
            <w:tcW w:w="1922" w:type="dxa"/>
          </w:tcPr>
          <w:p w14:paraId="42241526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503164FF" w14:textId="77777777" w:rsidTr="00880F48">
        <w:tc>
          <w:tcPr>
            <w:tcW w:w="528" w:type="dxa"/>
          </w:tcPr>
          <w:p w14:paraId="70593097" w14:textId="77777777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3088" w:type="dxa"/>
          </w:tcPr>
          <w:p w14:paraId="28AA0BF7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82B">
              <w:rPr>
                <w:rFonts w:ascii="Times New Roman" w:hAnsi="Times New Roman" w:cs="Times New Roman"/>
                <w:lang w:val="en-US"/>
              </w:rPr>
              <w:t>SAV_ALD_&lt;</w:t>
            </w: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&gt;</w:t>
            </w:r>
          </w:p>
        </w:tc>
        <w:tc>
          <w:tcPr>
            <w:tcW w:w="4032" w:type="dxa"/>
          </w:tcPr>
          <w:p w14:paraId="1E99C6FE" w14:textId="0DF1F61D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 xml:space="preserve">Используется для хранения активных списков, создаваемых пользователями в системе </w:t>
            </w:r>
            <w:r w:rsidR="000B7137">
              <w:rPr>
                <w:rFonts w:ascii="Times New Roman" w:hAnsi="Times New Roman" w:cs="Times New Roman"/>
              </w:rPr>
              <w:t>U-SIEM</w:t>
            </w:r>
          </w:p>
        </w:tc>
        <w:tc>
          <w:tcPr>
            <w:tcW w:w="1922" w:type="dxa"/>
          </w:tcPr>
          <w:p w14:paraId="0C73C3F6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10FDC988" w14:textId="77777777" w:rsidTr="00880F48">
        <w:tc>
          <w:tcPr>
            <w:tcW w:w="528" w:type="dxa"/>
          </w:tcPr>
          <w:p w14:paraId="11FC600F" w14:textId="77777777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3088" w:type="dxa"/>
          </w:tcPr>
          <w:p w14:paraId="19FDD5A0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actualresources</w:t>
            </w:r>
            <w:proofErr w:type="spellEnd"/>
          </w:p>
        </w:tc>
        <w:tc>
          <w:tcPr>
            <w:tcW w:w="4032" w:type="dxa"/>
          </w:tcPr>
          <w:p w14:paraId="39F91B1D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 xml:space="preserve">Используется для хранения данных о ресурсах системы </w:t>
            </w:r>
          </w:p>
        </w:tc>
        <w:tc>
          <w:tcPr>
            <w:tcW w:w="1922" w:type="dxa"/>
          </w:tcPr>
          <w:p w14:paraId="24920606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Правила, активные листы, папки и т.д.</w:t>
            </w:r>
          </w:p>
        </w:tc>
      </w:tr>
      <w:tr w:rsidR="001E4146" w14:paraId="4721B1D1" w14:textId="77777777" w:rsidTr="00880F48">
        <w:tc>
          <w:tcPr>
            <w:tcW w:w="528" w:type="dxa"/>
          </w:tcPr>
          <w:p w14:paraId="2CBB6BEC" w14:textId="7430E57B" w:rsidR="001E4146" w:rsidRPr="001A2F99" w:rsidRDefault="00F0573B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  <w:r w:rsidR="001E4146"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2D27F801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config_properties</w:t>
            </w:r>
            <w:proofErr w:type="spellEnd"/>
          </w:p>
        </w:tc>
        <w:tc>
          <w:tcPr>
            <w:tcW w:w="4032" w:type="dxa"/>
          </w:tcPr>
          <w:p w14:paraId="71620BD6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параметров парольной политики</w:t>
            </w:r>
          </w:p>
        </w:tc>
        <w:tc>
          <w:tcPr>
            <w:tcW w:w="1922" w:type="dxa"/>
          </w:tcPr>
          <w:p w14:paraId="596D09E6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30066E28" w14:textId="77777777" w:rsidTr="00880F48">
        <w:tc>
          <w:tcPr>
            <w:tcW w:w="528" w:type="dxa"/>
          </w:tcPr>
          <w:p w14:paraId="72AF8307" w14:textId="49B37A68" w:rsidR="001E4146" w:rsidRPr="001A2F99" w:rsidRDefault="00F0573B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1E4146"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52429728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core_properties</w:t>
            </w:r>
            <w:proofErr w:type="spellEnd"/>
          </w:p>
        </w:tc>
        <w:tc>
          <w:tcPr>
            <w:tcW w:w="4032" w:type="dxa"/>
          </w:tcPr>
          <w:p w14:paraId="5FADBDDC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служебных данных, характерных для всех пользователей сервиса.</w:t>
            </w:r>
          </w:p>
        </w:tc>
        <w:tc>
          <w:tcPr>
            <w:tcW w:w="1922" w:type="dxa"/>
          </w:tcPr>
          <w:p w14:paraId="27598314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27644C2C" w14:textId="77777777" w:rsidTr="00880F48">
        <w:tc>
          <w:tcPr>
            <w:tcW w:w="528" w:type="dxa"/>
          </w:tcPr>
          <w:p w14:paraId="17E6634E" w14:textId="101297E8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 w:rsidR="00F0573B">
              <w:rPr>
                <w:rFonts w:ascii="Times New Roman" w:hAnsi="Times New Roman" w:cs="Times New Roman"/>
              </w:rPr>
              <w:t>0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7C7C52DE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82B">
              <w:rPr>
                <w:rFonts w:ascii="Times New Roman" w:hAnsi="Times New Roman" w:cs="Times New Roman"/>
                <w:lang w:val="en-US"/>
              </w:rPr>
              <w:t>roles</w:t>
            </w:r>
          </w:p>
        </w:tc>
        <w:tc>
          <w:tcPr>
            <w:tcW w:w="4032" w:type="dxa"/>
          </w:tcPr>
          <w:p w14:paraId="4883FCF1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наименовании роли</w:t>
            </w:r>
          </w:p>
        </w:tc>
        <w:tc>
          <w:tcPr>
            <w:tcW w:w="1922" w:type="dxa"/>
          </w:tcPr>
          <w:p w14:paraId="0A8B91C8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50BB1A89" w14:textId="77777777" w:rsidTr="00880F48">
        <w:tc>
          <w:tcPr>
            <w:tcW w:w="528" w:type="dxa"/>
          </w:tcPr>
          <w:p w14:paraId="4DCAF565" w14:textId="071D3A0D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 w:rsidR="00F0573B">
              <w:rPr>
                <w:rFonts w:ascii="Times New Roman" w:hAnsi="Times New Roman" w:cs="Times New Roman"/>
              </w:rPr>
              <w:t>1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7E35137B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roles_access</w:t>
            </w:r>
            <w:proofErr w:type="spellEnd"/>
          </w:p>
        </w:tc>
        <w:tc>
          <w:tcPr>
            <w:tcW w:w="4032" w:type="dxa"/>
          </w:tcPr>
          <w:p w14:paraId="5539562F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правах ролей</w:t>
            </w:r>
          </w:p>
        </w:tc>
        <w:tc>
          <w:tcPr>
            <w:tcW w:w="1922" w:type="dxa"/>
          </w:tcPr>
          <w:p w14:paraId="13AC36B3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7CF8B9DF" w14:textId="77777777" w:rsidTr="00880F48">
        <w:tc>
          <w:tcPr>
            <w:tcW w:w="528" w:type="dxa"/>
          </w:tcPr>
          <w:p w14:paraId="34F5EBBD" w14:textId="0B1196BD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 w:rsidR="00F0573B">
              <w:rPr>
                <w:rFonts w:ascii="Times New Roman" w:hAnsi="Times New Roman" w:cs="Times New Roman"/>
              </w:rPr>
              <w:t>2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59616FB3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roles_resources</w:t>
            </w:r>
            <w:proofErr w:type="spellEnd"/>
          </w:p>
        </w:tc>
        <w:tc>
          <w:tcPr>
            <w:tcW w:w="4032" w:type="dxa"/>
          </w:tcPr>
          <w:p w14:paraId="0A070F28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доступах ролей</w:t>
            </w:r>
          </w:p>
        </w:tc>
        <w:tc>
          <w:tcPr>
            <w:tcW w:w="1922" w:type="dxa"/>
          </w:tcPr>
          <w:p w14:paraId="4BDD1EF0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113CE2D3" w14:textId="77777777" w:rsidTr="00880F48">
        <w:tc>
          <w:tcPr>
            <w:tcW w:w="528" w:type="dxa"/>
          </w:tcPr>
          <w:p w14:paraId="6CFF944C" w14:textId="26DCFF37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 w:rsidR="00F0573B">
              <w:rPr>
                <w:rFonts w:ascii="Times New Roman" w:hAnsi="Times New Roman" w:cs="Times New Roman"/>
              </w:rPr>
              <w:t>3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23E92438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user_auth_attempts</w:t>
            </w:r>
            <w:proofErr w:type="spellEnd"/>
          </w:p>
        </w:tc>
        <w:tc>
          <w:tcPr>
            <w:tcW w:w="4032" w:type="dxa"/>
          </w:tcPr>
          <w:p w14:paraId="421F2E84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неудачных попытках входа пользователя в систему</w:t>
            </w:r>
          </w:p>
        </w:tc>
        <w:tc>
          <w:tcPr>
            <w:tcW w:w="1922" w:type="dxa"/>
          </w:tcPr>
          <w:p w14:paraId="4148644E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7E38E4DC" w14:textId="77777777" w:rsidTr="00880F48">
        <w:tc>
          <w:tcPr>
            <w:tcW w:w="528" w:type="dxa"/>
          </w:tcPr>
          <w:p w14:paraId="67D66E00" w14:textId="7E40B064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 w:rsidR="00F0573B">
              <w:rPr>
                <w:rFonts w:ascii="Times New Roman" w:hAnsi="Times New Roman" w:cs="Times New Roman"/>
              </w:rPr>
              <w:t>4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2846DC6E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82B">
              <w:rPr>
                <w:rFonts w:ascii="Times New Roman" w:hAnsi="Times New Roman" w:cs="Times New Roman"/>
                <w:lang w:val="en-US"/>
              </w:rPr>
              <w:t>users</w:t>
            </w:r>
          </w:p>
        </w:tc>
        <w:tc>
          <w:tcPr>
            <w:tcW w:w="4032" w:type="dxa"/>
          </w:tcPr>
          <w:p w14:paraId="4183270D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пользователях</w:t>
            </w:r>
          </w:p>
        </w:tc>
        <w:tc>
          <w:tcPr>
            <w:tcW w:w="1922" w:type="dxa"/>
          </w:tcPr>
          <w:p w14:paraId="5F7DF550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1E4146" w14:paraId="4CF300E0" w14:textId="77777777" w:rsidTr="00880F48">
        <w:tc>
          <w:tcPr>
            <w:tcW w:w="528" w:type="dxa"/>
          </w:tcPr>
          <w:p w14:paraId="67B0D437" w14:textId="4E3471BD" w:rsidR="001E4146" w:rsidRPr="001A2F99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 w:rsidR="00F0573B">
              <w:rPr>
                <w:rFonts w:ascii="Times New Roman" w:hAnsi="Times New Roman" w:cs="Times New Roman"/>
              </w:rPr>
              <w:t>5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88" w:type="dxa"/>
          </w:tcPr>
          <w:p w14:paraId="05CA2B69" w14:textId="77777777" w:rsidR="001E4146" w:rsidRPr="0096482B" w:rsidRDefault="001E4146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lang w:val="en-US"/>
              </w:rPr>
              <w:t>userspasswords</w:t>
            </w:r>
            <w:proofErr w:type="spellEnd"/>
          </w:p>
        </w:tc>
        <w:tc>
          <w:tcPr>
            <w:tcW w:w="4032" w:type="dxa"/>
          </w:tcPr>
          <w:p w14:paraId="37EFFE10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Используется для хранения данных о паролях пользователей</w:t>
            </w:r>
          </w:p>
        </w:tc>
        <w:tc>
          <w:tcPr>
            <w:tcW w:w="1922" w:type="dxa"/>
          </w:tcPr>
          <w:p w14:paraId="0CF27805" w14:textId="77777777" w:rsidR="001E4146" w:rsidRPr="005E5BBB" w:rsidRDefault="001E4146" w:rsidP="00880F48">
            <w:pPr>
              <w:rPr>
                <w:rFonts w:ascii="Times New Roman" w:hAnsi="Times New Roman" w:cs="Times New Roman"/>
              </w:rPr>
            </w:pPr>
          </w:p>
        </w:tc>
      </w:tr>
    </w:tbl>
    <w:p w14:paraId="0D4D5075" w14:textId="77777777" w:rsidR="001E4146" w:rsidRDefault="001E4146" w:rsidP="001E4146"/>
    <w:p w14:paraId="0BB51268" w14:textId="77777777" w:rsidR="007A2A01" w:rsidRDefault="007A2A01" w:rsidP="009B6B16">
      <w:pPr>
        <w:pStyle w:val="3"/>
        <w:numPr>
          <w:ilvl w:val="1"/>
          <w:numId w:val="2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153212119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БД </w:t>
      </w:r>
      <w:proofErr w:type="spellStart"/>
      <w:r w:rsidRPr="001E4146">
        <w:rPr>
          <w:rFonts w:ascii="Times New Roman" w:hAnsi="Times New Roman" w:cs="Times New Roman"/>
          <w:b/>
          <w:bCs/>
          <w:color w:val="auto"/>
          <w:sz w:val="28"/>
          <w:szCs w:val="28"/>
        </w:rPr>
        <w:t>ClickHouse</w:t>
      </w:r>
      <w:bookmarkEnd w:id="29"/>
      <w:proofErr w:type="spellEnd"/>
    </w:p>
    <w:p w14:paraId="3C8FD821" w14:textId="3DB4582F" w:rsidR="007A2A01" w:rsidRPr="007A2A01" w:rsidRDefault="007A2A01" w:rsidP="007A2A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A01">
        <w:rPr>
          <w:rFonts w:ascii="Times New Roman" w:hAnsi="Times New Roman" w:cs="Times New Roman"/>
          <w:sz w:val="24"/>
          <w:szCs w:val="24"/>
        </w:rPr>
        <w:t xml:space="preserve">В базе данных, реализованной на СУБД </w:t>
      </w:r>
      <w:proofErr w:type="spellStart"/>
      <w:r w:rsidRPr="007A2A01">
        <w:rPr>
          <w:rFonts w:ascii="Times New Roman" w:hAnsi="Times New Roman" w:cs="Times New Roman"/>
          <w:sz w:val="24"/>
          <w:szCs w:val="24"/>
        </w:rPr>
        <w:t>ClickHouse</w:t>
      </w:r>
      <w:proofErr w:type="spellEnd"/>
      <w:r w:rsidRPr="007A2A01">
        <w:rPr>
          <w:rFonts w:ascii="Times New Roman" w:hAnsi="Times New Roman" w:cs="Times New Roman"/>
          <w:sz w:val="24"/>
          <w:szCs w:val="24"/>
        </w:rPr>
        <w:t xml:space="preserve">, имеются таблицы, описанные в таблице ниже.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53"/>
        <w:gridCol w:w="3003"/>
        <w:gridCol w:w="3356"/>
        <w:gridCol w:w="1815"/>
      </w:tblGrid>
      <w:tr w:rsidR="003C25B5" w14:paraId="08B15671" w14:textId="77777777" w:rsidTr="003C25B5">
        <w:trPr>
          <w:trHeight w:val="410"/>
        </w:trPr>
        <w:tc>
          <w:tcPr>
            <w:tcW w:w="1453" w:type="dxa"/>
            <w:vAlign w:val="center"/>
          </w:tcPr>
          <w:p w14:paraId="20601C2F" w14:textId="77777777" w:rsidR="0051155B" w:rsidRPr="0096482B" w:rsidRDefault="0051155B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003" w:type="dxa"/>
            <w:vAlign w:val="center"/>
          </w:tcPr>
          <w:p w14:paraId="22260D52" w14:textId="77777777" w:rsidR="0051155B" w:rsidRPr="00930969" w:rsidRDefault="0051155B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таблицы</w:t>
            </w:r>
          </w:p>
        </w:tc>
        <w:tc>
          <w:tcPr>
            <w:tcW w:w="3356" w:type="dxa"/>
            <w:vAlign w:val="center"/>
          </w:tcPr>
          <w:p w14:paraId="28D9B8E4" w14:textId="77777777" w:rsidR="0051155B" w:rsidRPr="0096482B" w:rsidRDefault="0051155B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15" w:type="dxa"/>
            <w:vAlign w:val="center"/>
          </w:tcPr>
          <w:p w14:paraId="4396BBD9" w14:textId="77777777" w:rsidR="0051155B" w:rsidRPr="0096482B" w:rsidRDefault="0051155B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7C5925" w14:paraId="2633DF49" w14:textId="77777777" w:rsidTr="00880F48">
        <w:trPr>
          <w:trHeight w:val="410"/>
        </w:trPr>
        <w:tc>
          <w:tcPr>
            <w:tcW w:w="9627" w:type="dxa"/>
            <w:gridSpan w:val="4"/>
            <w:vAlign w:val="center"/>
          </w:tcPr>
          <w:p w14:paraId="0D80EDEA" w14:textId="5F3DE6C9" w:rsidR="007C5925" w:rsidRPr="0096482B" w:rsidRDefault="007C5925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Служебные таблицы</w:t>
            </w:r>
          </w:p>
        </w:tc>
      </w:tr>
      <w:tr w:rsidR="003C25B5" w14:paraId="2C2FC14B" w14:textId="77777777" w:rsidTr="003C25B5">
        <w:tc>
          <w:tcPr>
            <w:tcW w:w="1453" w:type="dxa"/>
          </w:tcPr>
          <w:p w14:paraId="164DE207" w14:textId="77777777" w:rsidR="0051155B" w:rsidRPr="001A2F99" w:rsidRDefault="0051155B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3003" w:type="dxa"/>
          </w:tcPr>
          <w:p w14:paraId="44E4EA21" w14:textId="2B8578C5" w:rsidR="0051155B" w:rsidRPr="0096482B" w:rsidRDefault="00BD66D9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D66D9">
              <w:rPr>
                <w:rFonts w:ascii="Times New Roman" w:hAnsi="Times New Roman" w:cs="Times New Roman"/>
                <w:lang w:val="en-US"/>
              </w:rPr>
              <w:t>GeoLite2CityBlocksIPv4</w:t>
            </w:r>
          </w:p>
        </w:tc>
        <w:tc>
          <w:tcPr>
            <w:tcW w:w="3356" w:type="dxa"/>
          </w:tcPr>
          <w:p w14:paraId="1CF6C7B0" w14:textId="5D0AA250" w:rsidR="0051155B" w:rsidRPr="005E5BBB" w:rsidRDefault="00BD66D9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Используется </w:t>
            </w:r>
            <w:r w:rsidRPr="00BD66D9">
              <w:rPr>
                <w:rFonts w:ascii="Times New Roman" w:hAnsi="Times New Roman" w:cs="Times New Roman"/>
              </w:rPr>
              <w:t>для хранения данных о геолокации и сети. Используется для обогащения событий безопасности данными геолокации.</w:t>
            </w:r>
          </w:p>
        </w:tc>
        <w:tc>
          <w:tcPr>
            <w:tcW w:w="1815" w:type="dxa"/>
          </w:tcPr>
          <w:p w14:paraId="42575A4B" w14:textId="77777777" w:rsidR="0051155B" w:rsidRPr="005E5BBB" w:rsidRDefault="0051155B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36AE182E" w14:textId="77777777" w:rsidTr="003C25B5">
        <w:tc>
          <w:tcPr>
            <w:tcW w:w="1453" w:type="dxa"/>
          </w:tcPr>
          <w:p w14:paraId="3F17301D" w14:textId="77777777" w:rsidR="0051155B" w:rsidRPr="001A2F99" w:rsidRDefault="0051155B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3003" w:type="dxa"/>
          </w:tcPr>
          <w:p w14:paraId="779DA884" w14:textId="1733B5AF" w:rsidR="0051155B" w:rsidRPr="0096482B" w:rsidRDefault="00BD66D9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D66D9">
              <w:rPr>
                <w:rFonts w:ascii="Times New Roman" w:hAnsi="Times New Roman" w:cs="Times New Roman"/>
                <w:lang w:val="en-US"/>
              </w:rPr>
              <w:t>GeoLite2CityLocationsEN</w:t>
            </w:r>
          </w:p>
        </w:tc>
        <w:tc>
          <w:tcPr>
            <w:tcW w:w="3356" w:type="dxa"/>
          </w:tcPr>
          <w:p w14:paraId="7656C3F0" w14:textId="5B711605" w:rsidR="0051155B" w:rsidRPr="005E5BBB" w:rsidRDefault="00BD66D9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Используется </w:t>
            </w:r>
            <w:r w:rsidRPr="00BD66D9">
              <w:rPr>
                <w:rFonts w:ascii="Times New Roman" w:hAnsi="Times New Roman" w:cs="Times New Roman"/>
              </w:rPr>
              <w:t>для хранения данных о геолокации на английском языке.</w:t>
            </w:r>
          </w:p>
        </w:tc>
        <w:tc>
          <w:tcPr>
            <w:tcW w:w="1815" w:type="dxa"/>
          </w:tcPr>
          <w:p w14:paraId="79A7D548" w14:textId="77777777" w:rsidR="0051155B" w:rsidRPr="005E5BBB" w:rsidRDefault="0051155B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5957987F" w14:textId="77777777" w:rsidTr="003C25B5">
        <w:tc>
          <w:tcPr>
            <w:tcW w:w="1453" w:type="dxa"/>
          </w:tcPr>
          <w:p w14:paraId="4FE25B47" w14:textId="77777777" w:rsidR="00BD66D9" w:rsidRPr="001A2F99" w:rsidRDefault="00BD66D9" w:rsidP="00BD66D9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3003" w:type="dxa"/>
          </w:tcPr>
          <w:p w14:paraId="39D47FF8" w14:textId="7F296504" w:rsidR="00BD66D9" w:rsidRPr="0096482B" w:rsidRDefault="00BD66D9" w:rsidP="00BD66D9">
            <w:pPr>
              <w:rPr>
                <w:rFonts w:ascii="Times New Roman" w:hAnsi="Times New Roman" w:cs="Times New Roman"/>
                <w:lang w:val="en-US"/>
              </w:rPr>
            </w:pPr>
            <w:r w:rsidRPr="00BD66D9">
              <w:rPr>
                <w:rFonts w:ascii="Times New Roman" w:hAnsi="Times New Roman" w:cs="Times New Roman"/>
                <w:lang w:val="en-US"/>
              </w:rPr>
              <w:t>GeoLite2CityLocationsRU</w:t>
            </w:r>
          </w:p>
        </w:tc>
        <w:tc>
          <w:tcPr>
            <w:tcW w:w="3356" w:type="dxa"/>
          </w:tcPr>
          <w:p w14:paraId="283E2A62" w14:textId="0D41DE47" w:rsidR="00BD66D9" w:rsidRPr="005E5BBB" w:rsidRDefault="00BD66D9" w:rsidP="00BD66D9">
            <w:pPr>
              <w:tabs>
                <w:tab w:val="center" w:pos="1908"/>
                <w:tab w:val="left" w:pos="2310"/>
              </w:tabs>
              <w:rPr>
                <w:rFonts w:ascii="Times New Roman" w:hAnsi="Times New Roman" w:cs="Times New Roman"/>
              </w:rPr>
            </w:pPr>
            <w:r w:rsidRPr="001B2998">
              <w:rPr>
                <w:rFonts w:ascii="Times New Roman" w:hAnsi="Times New Roman" w:cs="Times New Roman"/>
              </w:rPr>
              <w:t xml:space="preserve">Используется </w:t>
            </w:r>
            <w:r w:rsidRPr="0054677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1E5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хранения данных о геолокации на русском языке</w:t>
            </w:r>
          </w:p>
        </w:tc>
        <w:tc>
          <w:tcPr>
            <w:tcW w:w="1815" w:type="dxa"/>
          </w:tcPr>
          <w:p w14:paraId="73ECAA8B" w14:textId="77777777" w:rsidR="00BD66D9" w:rsidRPr="005E5BBB" w:rsidRDefault="00BD66D9" w:rsidP="00BD66D9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1701E9B7" w14:textId="77777777" w:rsidTr="003C25B5">
        <w:tc>
          <w:tcPr>
            <w:tcW w:w="1453" w:type="dxa"/>
          </w:tcPr>
          <w:p w14:paraId="10821FAC" w14:textId="77777777" w:rsidR="00BD66D9" w:rsidRPr="001A2F99" w:rsidRDefault="00BD66D9" w:rsidP="00BD66D9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3003" w:type="dxa"/>
          </w:tcPr>
          <w:p w14:paraId="6B05D3A9" w14:textId="0D2A10BE" w:rsidR="00BD66D9" w:rsidRPr="0096482B" w:rsidRDefault="00BD66D9" w:rsidP="00BD66D9">
            <w:pPr>
              <w:rPr>
                <w:rFonts w:ascii="Times New Roman" w:hAnsi="Times New Roman" w:cs="Times New Roman"/>
                <w:lang w:val="en-US"/>
              </w:rPr>
            </w:pPr>
            <w:r w:rsidRPr="00BD66D9">
              <w:rPr>
                <w:rFonts w:ascii="Times New Roman" w:hAnsi="Times New Roman" w:cs="Times New Roman"/>
                <w:lang w:val="en-US"/>
              </w:rPr>
              <w:t>ZonesIPv4</w:t>
            </w:r>
          </w:p>
        </w:tc>
        <w:tc>
          <w:tcPr>
            <w:tcW w:w="3356" w:type="dxa"/>
          </w:tcPr>
          <w:p w14:paraId="5995F3DA" w14:textId="52480978" w:rsidR="00BD66D9" w:rsidRPr="005E5BBB" w:rsidRDefault="00BD66D9" w:rsidP="00BD66D9">
            <w:pPr>
              <w:rPr>
                <w:rFonts w:ascii="Times New Roman" w:hAnsi="Times New Roman" w:cs="Times New Roman"/>
              </w:rPr>
            </w:pPr>
            <w:r w:rsidRPr="001B2998">
              <w:rPr>
                <w:rFonts w:ascii="Times New Roman" w:hAnsi="Times New Roman" w:cs="Times New Roman"/>
              </w:rPr>
              <w:t xml:space="preserve">Используется </w:t>
            </w:r>
            <w:r w:rsidRPr="00BD66D9">
              <w:rPr>
                <w:rFonts w:ascii="Times New Roman" w:hAnsi="Times New Roman" w:cs="Times New Roman"/>
              </w:rPr>
              <w:t>для хранения данных о территориальных зонах</w:t>
            </w:r>
          </w:p>
        </w:tc>
        <w:tc>
          <w:tcPr>
            <w:tcW w:w="1815" w:type="dxa"/>
          </w:tcPr>
          <w:p w14:paraId="68B8DCF7" w14:textId="77777777" w:rsidR="00BD66D9" w:rsidRPr="005E5BBB" w:rsidRDefault="00BD66D9" w:rsidP="00BD66D9">
            <w:pPr>
              <w:rPr>
                <w:rFonts w:ascii="Times New Roman" w:hAnsi="Times New Roman" w:cs="Times New Roman"/>
              </w:rPr>
            </w:pPr>
          </w:p>
        </w:tc>
      </w:tr>
      <w:tr w:rsidR="00677734" w14:paraId="66E3397C" w14:textId="77777777" w:rsidTr="003C25B5">
        <w:tc>
          <w:tcPr>
            <w:tcW w:w="1453" w:type="dxa"/>
          </w:tcPr>
          <w:p w14:paraId="61D78E16" w14:textId="27BC1114" w:rsidR="00677734" w:rsidRPr="00677734" w:rsidRDefault="00677734" w:rsidP="006777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03" w:type="dxa"/>
          </w:tcPr>
          <w:p w14:paraId="2572DDFE" w14:textId="4D555A3F" w:rsidR="00677734" w:rsidRPr="00BD66D9" w:rsidRDefault="00677734" w:rsidP="00677734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91CF3">
              <w:rPr>
                <w:rFonts w:ascii="Times New Roman" w:hAnsi="Times New Roman" w:cs="Times New Roman"/>
                <w:lang w:val="en-US"/>
              </w:rPr>
              <w:t>mv_deviceProduct</w:t>
            </w:r>
            <w:proofErr w:type="spellEnd"/>
          </w:p>
        </w:tc>
        <w:tc>
          <w:tcPr>
            <w:tcW w:w="3356" w:type="dxa"/>
          </w:tcPr>
          <w:p w14:paraId="42BB1511" w14:textId="5E73F30F" w:rsidR="00677734" w:rsidRPr="001B2998" w:rsidRDefault="00677734" w:rsidP="00677734">
            <w:pPr>
              <w:rPr>
                <w:rFonts w:ascii="Times New Roman" w:hAnsi="Times New Roman" w:cs="Times New Roman"/>
              </w:rPr>
            </w:pPr>
            <w:r w:rsidRPr="005174DE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  <w:r>
              <w:rPr>
                <w:rFonts w:ascii="Times New Roman" w:hAnsi="Times New Roman" w:cs="Times New Roman"/>
              </w:rPr>
              <w:t>в выпадающих списках</w:t>
            </w:r>
          </w:p>
        </w:tc>
        <w:tc>
          <w:tcPr>
            <w:tcW w:w="1815" w:type="dxa"/>
          </w:tcPr>
          <w:p w14:paraId="1E240512" w14:textId="77777777" w:rsidR="00677734" w:rsidRPr="005E5BBB" w:rsidRDefault="00677734" w:rsidP="00677734">
            <w:pPr>
              <w:rPr>
                <w:rFonts w:ascii="Times New Roman" w:hAnsi="Times New Roman" w:cs="Times New Roman"/>
              </w:rPr>
            </w:pPr>
          </w:p>
        </w:tc>
      </w:tr>
      <w:tr w:rsidR="00677734" w14:paraId="773ECD2F" w14:textId="77777777" w:rsidTr="003C25B5">
        <w:tc>
          <w:tcPr>
            <w:tcW w:w="1453" w:type="dxa"/>
          </w:tcPr>
          <w:p w14:paraId="3803739F" w14:textId="74E7F1F2" w:rsidR="00677734" w:rsidRPr="00677734" w:rsidRDefault="00677734" w:rsidP="006777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03" w:type="dxa"/>
          </w:tcPr>
          <w:p w14:paraId="77776CBB" w14:textId="21406DED" w:rsidR="00677734" w:rsidRPr="00BD66D9" w:rsidRDefault="00677734" w:rsidP="00677734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mv_deviceVendor</w:t>
            </w:r>
            <w:proofErr w:type="spellEnd"/>
          </w:p>
        </w:tc>
        <w:tc>
          <w:tcPr>
            <w:tcW w:w="3356" w:type="dxa"/>
          </w:tcPr>
          <w:p w14:paraId="3B933732" w14:textId="3FC5F105" w:rsidR="00677734" w:rsidRPr="001B2998" w:rsidRDefault="00677734" w:rsidP="00677734">
            <w:pPr>
              <w:rPr>
                <w:rFonts w:ascii="Times New Roman" w:hAnsi="Times New Roman" w:cs="Times New Roman"/>
              </w:rPr>
            </w:pPr>
            <w:r w:rsidRPr="005174DE">
              <w:rPr>
                <w:rFonts w:ascii="Times New Roman" w:hAnsi="Times New Roman" w:cs="Times New Roman"/>
              </w:rPr>
              <w:t xml:space="preserve">Материализованное представление, служащее для </w:t>
            </w:r>
            <w:r w:rsidRPr="005174DE">
              <w:rPr>
                <w:rFonts w:ascii="Times New Roman" w:hAnsi="Times New Roman" w:cs="Times New Roman"/>
              </w:rPr>
              <w:lastRenderedPageBreak/>
              <w:t xml:space="preserve">отрисовки данных </w:t>
            </w:r>
            <w:r>
              <w:rPr>
                <w:rFonts w:ascii="Times New Roman" w:hAnsi="Times New Roman" w:cs="Times New Roman"/>
              </w:rPr>
              <w:t>в выпадающих списках</w:t>
            </w:r>
          </w:p>
        </w:tc>
        <w:tc>
          <w:tcPr>
            <w:tcW w:w="1815" w:type="dxa"/>
          </w:tcPr>
          <w:p w14:paraId="19B95D59" w14:textId="77777777" w:rsidR="00677734" w:rsidRPr="005E5BBB" w:rsidRDefault="00677734" w:rsidP="00677734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1BD23F5E" w14:textId="77777777" w:rsidTr="003C25B5">
        <w:tc>
          <w:tcPr>
            <w:tcW w:w="1453" w:type="dxa"/>
          </w:tcPr>
          <w:p w14:paraId="08F9D437" w14:textId="1136865E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03" w:type="dxa"/>
          </w:tcPr>
          <w:p w14:paraId="734EF5AE" w14:textId="4D2425C6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91CF3">
              <w:rPr>
                <w:rFonts w:ascii="Times New Roman" w:hAnsi="Times New Roman" w:cs="Times New Roman"/>
                <w:lang w:val="en-US"/>
              </w:rPr>
              <w:t>mv_destinstionUserName</w:t>
            </w:r>
            <w:proofErr w:type="spellEnd"/>
          </w:p>
        </w:tc>
        <w:tc>
          <w:tcPr>
            <w:tcW w:w="3356" w:type="dxa"/>
          </w:tcPr>
          <w:p w14:paraId="3733FACA" w14:textId="7EC9EFA6" w:rsidR="003C25B5" w:rsidRPr="005174DE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91CF3">
              <w:rPr>
                <w:rFonts w:ascii="Times New Roman" w:hAnsi="Times New Roman" w:cs="Times New Roman"/>
              </w:rPr>
              <w:t>атериализованное представление</w:t>
            </w:r>
            <w:r>
              <w:rPr>
                <w:rFonts w:ascii="Times New Roman" w:hAnsi="Times New Roman" w:cs="Times New Roman"/>
              </w:rPr>
              <w:t>, использующееся в контекстном поиске</w:t>
            </w:r>
          </w:p>
        </w:tc>
        <w:tc>
          <w:tcPr>
            <w:tcW w:w="1815" w:type="dxa"/>
          </w:tcPr>
          <w:p w14:paraId="6028E47B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0BB48EC1" w14:textId="77777777" w:rsidTr="003C25B5">
        <w:tc>
          <w:tcPr>
            <w:tcW w:w="1453" w:type="dxa"/>
          </w:tcPr>
          <w:p w14:paraId="5DCB5B4D" w14:textId="30559A0D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03" w:type="dxa"/>
          </w:tcPr>
          <w:p w14:paraId="5D7A7A9A" w14:textId="23FBA187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mv_sourceUserName</w:t>
            </w:r>
            <w:proofErr w:type="spellEnd"/>
          </w:p>
        </w:tc>
        <w:tc>
          <w:tcPr>
            <w:tcW w:w="3356" w:type="dxa"/>
          </w:tcPr>
          <w:p w14:paraId="3EBE59C9" w14:textId="07707304" w:rsidR="003C25B5" w:rsidRPr="005174DE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91CF3">
              <w:rPr>
                <w:rFonts w:ascii="Times New Roman" w:hAnsi="Times New Roman" w:cs="Times New Roman"/>
              </w:rPr>
              <w:t>атериализованное представление</w:t>
            </w:r>
            <w:r>
              <w:rPr>
                <w:rFonts w:ascii="Times New Roman" w:hAnsi="Times New Roman" w:cs="Times New Roman"/>
              </w:rPr>
              <w:t>, использующееся в контекстном поиске</w:t>
            </w:r>
          </w:p>
        </w:tc>
        <w:tc>
          <w:tcPr>
            <w:tcW w:w="1815" w:type="dxa"/>
          </w:tcPr>
          <w:p w14:paraId="278746D1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7C5925" w14:paraId="6D6F87BD" w14:textId="77777777" w:rsidTr="00880F48">
        <w:tc>
          <w:tcPr>
            <w:tcW w:w="9627" w:type="dxa"/>
            <w:gridSpan w:val="4"/>
          </w:tcPr>
          <w:p w14:paraId="309F6196" w14:textId="59573808" w:rsidR="007C5925" w:rsidRPr="007C5925" w:rsidRDefault="007C5925" w:rsidP="007C59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5925">
              <w:rPr>
                <w:rFonts w:ascii="Times New Roman" w:hAnsi="Times New Roman" w:cs="Times New Roman"/>
                <w:b/>
                <w:bCs/>
              </w:rPr>
              <w:t>Основные таблицы</w:t>
            </w:r>
          </w:p>
        </w:tc>
      </w:tr>
      <w:tr w:rsidR="00677734" w14:paraId="60A4E808" w14:textId="77777777" w:rsidTr="003C25B5">
        <w:trPr>
          <w:trHeight w:val="393"/>
        </w:trPr>
        <w:tc>
          <w:tcPr>
            <w:tcW w:w="1453" w:type="dxa"/>
          </w:tcPr>
          <w:p w14:paraId="3F6FE03B" w14:textId="0F976E00" w:rsidR="00BD66D9" w:rsidRPr="00677734" w:rsidRDefault="003C25B5" w:rsidP="00BD66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003" w:type="dxa"/>
          </w:tcPr>
          <w:p w14:paraId="41FA0D9A" w14:textId="11E16CC6" w:rsidR="00BD66D9" w:rsidRPr="0096482B" w:rsidRDefault="007C5925" w:rsidP="00BD66D9">
            <w:pPr>
              <w:rPr>
                <w:rFonts w:ascii="Times New Roman" w:hAnsi="Times New Roman" w:cs="Times New Roman"/>
                <w:lang w:val="en-US"/>
              </w:rPr>
            </w:pPr>
            <w:r w:rsidRPr="007C5925">
              <w:rPr>
                <w:rFonts w:ascii="Times New Roman" w:hAnsi="Times New Roman" w:cs="Times New Roman"/>
                <w:lang w:val="en-US"/>
              </w:rPr>
              <w:t>data</w:t>
            </w:r>
          </w:p>
        </w:tc>
        <w:tc>
          <w:tcPr>
            <w:tcW w:w="3356" w:type="dxa"/>
          </w:tcPr>
          <w:p w14:paraId="30E8A271" w14:textId="79D06936" w:rsidR="00BD66D9" w:rsidRPr="005E5BBB" w:rsidRDefault="00BD66D9" w:rsidP="00BD66D9">
            <w:pPr>
              <w:rPr>
                <w:rFonts w:ascii="Times New Roman" w:hAnsi="Times New Roman" w:cs="Times New Roman"/>
              </w:rPr>
            </w:pPr>
            <w:r w:rsidRPr="001B2998">
              <w:rPr>
                <w:rFonts w:ascii="Times New Roman" w:hAnsi="Times New Roman" w:cs="Times New Roman"/>
              </w:rPr>
              <w:t xml:space="preserve">Используется </w:t>
            </w:r>
            <w:r w:rsidR="007C5925" w:rsidRPr="007C5925">
              <w:rPr>
                <w:rFonts w:ascii="Times New Roman" w:hAnsi="Times New Roman" w:cs="Times New Roman"/>
              </w:rPr>
              <w:t>хранения информации о событиях безопасности</w:t>
            </w:r>
          </w:p>
        </w:tc>
        <w:tc>
          <w:tcPr>
            <w:tcW w:w="1815" w:type="dxa"/>
          </w:tcPr>
          <w:p w14:paraId="67AC8631" w14:textId="77777777" w:rsidR="00BD66D9" w:rsidRPr="005E5BBB" w:rsidRDefault="00BD66D9" w:rsidP="00BD66D9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3C70B56E" w14:textId="77777777" w:rsidTr="003C25B5">
        <w:tc>
          <w:tcPr>
            <w:tcW w:w="1453" w:type="dxa"/>
          </w:tcPr>
          <w:p w14:paraId="316659C4" w14:textId="2B70DA09" w:rsidR="00BD66D9" w:rsidRPr="003C25B5" w:rsidRDefault="003C25B5" w:rsidP="00BD66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003" w:type="dxa"/>
          </w:tcPr>
          <w:p w14:paraId="3E8E8C65" w14:textId="3C43DACF" w:rsidR="00BD66D9" w:rsidRPr="0096482B" w:rsidRDefault="007C5925" w:rsidP="00BD66D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View_data</w:t>
            </w:r>
            <w:proofErr w:type="spellEnd"/>
          </w:p>
        </w:tc>
        <w:tc>
          <w:tcPr>
            <w:tcW w:w="3356" w:type="dxa"/>
          </w:tcPr>
          <w:p w14:paraId="7DACD082" w14:textId="683EAEA5" w:rsidR="00BD66D9" w:rsidRPr="00677734" w:rsidRDefault="00677734" w:rsidP="00BD66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Представление таблицы </w:t>
            </w:r>
            <w:r>
              <w:rPr>
                <w:rFonts w:ascii="Times New Roman" w:hAnsi="Times New Roman" w:cs="Times New Roman"/>
                <w:lang w:val="en-US"/>
              </w:rPr>
              <w:t>data</w:t>
            </w:r>
          </w:p>
        </w:tc>
        <w:tc>
          <w:tcPr>
            <w:tcW w:w="1815" w:type="dxa"/>
          </w:tcPr>
          <w:p w14:paraId="69C818EA" w14:textId="77777777" w:rsidR="00BD66D9" w:rsidRPr="005E5BBB" w:rsidRDefault="00BD66D9" w:rsidP="00BD66D9">
            <w:pPr>
              <w:rPr>
                <w:rFonts w:ascii="Times New Roman" w:hAnsi="Times New Roman" w:cs="Times New Roman"/>
              </w:rPr>
            </w:pPr>
          </w:p>
        </w:tc>
      </w:tr>
      <w:tr w:rsidR="007C5925" w14:paraId="74C8E4B2" w14:textId="77777777" w:rsidTr="00880F48">
        <w:tc>
          <w:tcPr>
            <w:tcW w:w="9627" w:type="dxa"/>
            <w:gridSpan w:val="4"/>
          </w:tcPr>
          <w:p w14:paraId="553F345E" w14:textId="38A9C1D8" w:rsidR="007C5925" w:rsidRPr="007C5925" w:rsidRDefault="007C5925" w:rsidP="007C59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5925">
              <w:rPr>
                <w:rFonts w:ascii="Times New Roman" w:hAnsi="Times New Roman" w:cs="Times New Roman"/>
                <w:b/>
                <w:bCs/>
              </w:rPr>
              <w:t>Таблицы для визуализации</w:t>
            </w:r>
          </w:p>
        </w:tc>
      </w:tr>
      <w:tr w:rsidR="003C25B5" w14:paraId="5E4C9AA4" w14:textId="77777777" w:rsidTr="003C25B5">
        <w:tc>
          <w:tcPr>
            <w:tcW w:w="1453" w:type="dxa"/>
          </w:tcPr>
          <w:p w14:paraId="59FA65BE" w14:textId="07513E4D" w:rsidR="003C25B5" w:rsidRPr="001A2F99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003" w:type="dxa"/>
          </w:tcPr>
          <w:p w14:paraId="761E0535" w14:textId="3B4E1DCB" w:rsidR="003C25B5" w:rsidRPr="0096482B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C5925">
              <w:rPr>
                <w:rFonts w:ascii="Times New Roman" w:hAnsi="Times New Roman" w:cs="Times New Roman"/>
                <w:lang w:val="en-US"/>
              </w:rPr>
              <w:t>mv_agent_events</w:t>
            </w:r>
            <w:proofErr w:type="spellEnd"/>
          </w:p>
        </w:tc>
        <w:tc>
          <w:tcPr>
            <w:tcW w:w="3356" w:type="dxa"/>
          </w:tcPr>
          <w:p w14:paraId="78BAC4A0" w14:textId="38212BEB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91CF3">
              <w:rPr>
                <w:rFonts w:ascii="Times New Roman" w:hAnsi="Times New Roman" w:cs="Times New Roman"/>
              </w:rPr>
              <w:t>атериализованное представление, служащее для отрисовки</w:t>
            </w:r>
            <w:r>
              <w:rPr>
                <w:rFonts w:ascii="Times New Roman" w:hAnsi="Times New Roman" w:cs="Times New Roman"/>
              </w:rPr>
              <w:t xml:space="preserve"> данных </w:t>
            </w:r>
          </w:p>
        </w:tc>
        <w:tc>
          <w:tcPr>
            <w:tcW w:w="1815" w:type="dxa"/>
          </w:tcPr>
          <w:p w14:paraId="3016306D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12707D19" w14:textId="77777777" w:rsidTr="003C25B5">
        <w:tc>
          <w:tcPr>
            <w:tcW w:w="1453" w:type="dxa"/>
          </w:tcPr>
          <w:p w14:paraId="55DE7BE5" w14:textId="52CFBA89" w:rsidR="003C25B5" w:rsidRP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003" w:type="dxa"/>
          </w:tcPr>
          <w:p w14:paraId="5343F168" w14:textId="5266140D" w:rsidR="003C25B5" w:rsidRPr="0096482B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mv_start_Cache</w:t>
            </w:r>
            <w:proofErr w:type="spellEnd"/>
          </w:p>
        </w:tc>
        <w:tc>
          <w:tcPr>
            <w:tcW w:w="3356" w:type="dxa"/>
          </w:tcPr>
          <w:p w14:paraId="70910E3A" w14:textId="707D729C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07DBB30C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4BCD336F" w14:textId="77777777" w:rsidTr="003C25B5">
        <w:tc>
          <w:tcPr>
            <w:tcW w:w="1453" w:type="dxa"/>
          </w:tcPr>
          <w:p w14:paraId="007BE23B" w14:textId="0633EAD6" w:rsidR="003C25B5" w:rsidRPr="001A2F99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03" w:type="dxa"/>
          </w:tcPr>
          <w:p w14:paraId="2BA2A31D" w14:textId="7F7E0828" w:rsidR="003C25B5" w:rsidRPr="0096482B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mv_start_EPS_Agent_H</w:t>
            </w:r>
            <w:proofErr w:type="spellEnd"/>
          </w:p>
        </w:tc>
        <w:tc>
          <w:tcPr>
            <w:tcW w:w="3356" w:type="dxa"/>
          </w:tcPr>
          <w:p w14:paraId="1958536D" w14:textId="5A597030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6C852AF0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2E062B35" w14:textId="77777777" w:rsidTr="003C25B5">
        <w:tc>
          <w:tcPr>
            <w:tcW w:w="1453" w:type="dxa"/>
          </w:tcPr>
          <w:p w14:paraId="1A3AFD52" w14:textId="10C4CC77" w:rsidR="003C25B5" w:rsidRPr="001A2F99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03" w:type="dxa"/>
          </w:tcPr>
          <w:p w14:paraId="6414FE04" w14:textId="3E278AF4" w:rsidR="003C25B5" w:rsidRPr="0096482B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mv_start_EPS_DB_H</w:t>
            </w:r>
            <w:proofErr w:type="spellEnd"/>
          </w:p>
        </w:tc>
        <w:tc>
          <w:tcPr>
            <w:tcW w:w="3356" w:type="dxa"/>
          </w:tcPr>
          <w:p w14:paraId="1461C762" w14:textId="75B06485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062AAB9C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0BFAB714" w14:textId="77777777" w:rsidTr="003C25B5">
        <w:tc>
          <w:tcPr>
            <w:tcW w:w="1453" w:type="dxa"/>
          </w:tcPr>
          <w:p w14:paraId="2B84E94E" w14:textId="68E4B7F6" w:rsidR="003C25B5" w:rsidRPr="00677734" w:rsidRDefault="003C25B5" w:rsidP="003C25B5">
            <w:pPr>
              <w:rPr>
                <w:rFonts w:ascii="Times New Roman" w:hAnsi="Times New Roman" w:cs="Times New Roman"/>
              </w:rPr>
            </w:pPr>
            <w:r w:rsidRPr="001A2F99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1A2F99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003" w:type="dxa"/>
          </w:tcPr>
          <w:p w14:paraId="24F70E82" w14:textId="42AD5DCF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mv_start_RCname</w:t>
            </w:r>
            <w:proofErr w:type="spellEnd"/>
          </w:p>
        </w:tc>
        <w:tc>
          <w:tcPr>
            <w:tcW w:w="3356" w:type="dxa"/>
          </w:tcPr>
          <w:p w14:paraId="34F45B68" w14:textId="0B0D2D9E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1D6377E1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7A8423FC" w14:textId="77777777" w:rsidTr="003C25B5">
        <w:tc>
          <w:tcPr>
            <w:tcW w:w="1453" w:type="dxa"/>
          </w:tcPr>
          <w:p w14:paraId="4BA74BE6" w14:textId="29724431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003" w:type="dxa"/>
          </w:tcPr>
          <w:p w14:paraId="6C178407" w14:textId="71F1E812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mv_start_Rule_name</w:t>
            </w:r>
            <w:proofErr w:type="spellEnd"/>
          </w:p>
        </w:tc>
        <w:tc>
          <w:tcPr>
            <w:tcW w:w="3356" w:type="dxa"/>
          </w:tcPr>
          <w:p w14:paraId="5D30F9B3" w14:textId="139BBE13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3AE83D4A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4851E1E4" w14:textId="77777777" w:rsidTr="003C25B5">
        <w:tc>
          <w:tcPr>
            <w:tcW w:w="1453" w:type="dxa"/>
          </w:tcPr>
          <w:p w14:paraId="75618F95" w14:textId="1FAECDE4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003" w:type="dxa"/>
          </w:tcPr>
          <w:p w14:paraId="3ACE3580" w14:textId="6090C6CD" w:rsidR="003C25B5" w:rsidRPr="00677734" w:rsidRDefault="003C25B5" w:rsidP="003C25B5">
            <w:pPr>
              <w:rPr>
                <w:rFonts w:ascii="Times New Roman" w:hAnsi="Times New Roman" w:cs="Times New Roman"/>
              </w:rPr>
            </w:pPr>
            <w:proofErr w:type="spellStart"/>
            <w:r w:rsidRPr="00677734">
              <w:rPr>
                <w:rFonts w:ascii="Times New Roman" w:hAnsi="Times New Roman" w:cs="Times New Roman"/>
              </w:rPr>
              <w:t>mv_start_Rule_Vendor</w:t>
            </w:r>
            <w:proofErr w:type="spellEnd"/>
          </w:p>
        </w:tc>
        <w:tc>
          <w:tcPr>
            <w:tcW w:w="3356" w:type="dxa"/>
          </w:tcPr>
          <w:p w14:paraId="13E73869" w14:textId="58D790CE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286BBD82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0B6DA6A2" w14:textId="77777777" w:rsidTr="003C25B5">
        <w:tc>
          <w:tcPr>
            <w:tcW w:w="1453" w:type="dxa"/>
          </w:tcPr>
          <w:p w14:paraId="4E1E604E" w14:textId="101D5F40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003" w:type="dxa"/>
          </w:tcPr>
          <w:p w14:paraId="7E616A3F" w14:textId="7F6B0181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mv_start_activelists</w:t>
            </w:r>
            <w:proofErr w:type="spellEnd"/>
          </w:p>
        </w:tc>
        <w:tc>
          <w:tcPr>
            <w:tcW w:w="3356" w:type="dxa"/>
          </w:tcPr>
          <w:p w14:paraId="7A35F1E3" w14:textId="60DB07A0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028D8D2D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2CAA724C" w14:textId="77777777" w:rsidTr="003C25B5">
        <w:tc>
          <w:tcPr>
            <w:tcW w:w="1453" w:type="dxa"/>
          </w:tcPr>
          <w:p w14:paraId="4CE232F0" w14:textId="51DBCF4C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003" w:type="dxa"/>
          </w:tcPr>
          <w:p w14:paraId="1CC90F8F" w14:textId="17BC15FB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mv_start_agent_EPS</w:t>
            </w:r>
            <w:proofErr w:type="spellEnd"/>
          </w:p>
        </w:tc>
        <w:tc>
          <w:tcPr>
            <w:tcW w:w="3356" w:type="dxa"/>
          </w:tcPr>
          <w:p w14:paraId="6866A9C7" w14:textId="4DC06854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458C2669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42A82839" w14:textId="77777777" w:rsidTr="003C25B5">
        <w:tc>
          <w:tcPr>
            <w:tcW w:w="1453" w:type="dxa"/>
          </w:tcPr>
          <w:p w14:paraId="323461EC" w14:textId="78AC8786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003" w:type="dxa"/>
          </w:tcPr>
          <w:p w14:paraId="1E9D6DD5" w14:textId="3D51C5D9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mv_start_database_info</w:t>
            </w:r>
            <w:proofErr w:type="spellEnd"/>
          </w:p>
        </w:tc>
        <w:tc>
          <w:tcPr>
            <w:tcW w:w="3356" w:type="dxa"/>
          </w:tcPr>
          <w:p w14:paraId="188B48B7" w14:textId="696F4B3C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32716122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214D28B5" w14:textId="77777777" w:rsidTr="003C25B5">
        <w:tc>
          <w:tcPr>
            <w:tcW w:w="1453" w:type="dxa"/>
          </w:tcPr>
          <w:p w14:paraId="64493878" w14:textId="0DD8159F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003" w:type="dxa"/>
          </w:tcPr>
          <w:p w14:paraId="6808519F" w14:textId="3FB0C797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mv_start_destinationAddress</w:t>
            </w:r>
            <w:proofErr w:type="spellEnd"/>
          </w:p>
        </w:tc>
        <w:tc>
          <w:tcPr>
            <w:tcW w:w="3356" w:type="dxa"/>
          </w:tcPr>
          <w:p w14:paraId="22302E89" w14:textId="6DA62C23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2D75F538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7325703B" w14:textId="77777777" w:rsidTr="003C25B5">
        <w:tc>
          <w:tcPr>
            <w:tcW w:w="1453" w:type="dxa"/>
          </w:tcPr>
          <w:p w14:paraId="12AA0039" w14:textId="35C224A4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</w:t>
            </w:r>
          </w:p>
        </w:tc>
        <w:tc>
          <w:tcPr>
            <w:tcW w:w="3003" w:type="dxa"/>
          </w:tcPr>
          <w:p w14:paraId="1ED74C1F" w14:textId="05FED31F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mv_start_destinationHostName</w:t>
            </w:r>
            <w:proofErr w:type="spellEnd"/>
          </w:p>
        </w:tc>
        <w:tc>
          <w:tcPr>
            <w:tcW w:w="3356" w:type="dxa"/>
          </w:tcPr>
          <w:p w14:paraId="44900AB1" w14:textId="1AF837C6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64F70270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05BA4E5D" w14:textId="77777777" w:rsidTr="003C25B5">
        <w:tc>
          <w:tcPr>
            <w:tcW w:w="1453" w:type="dxa"/>
          </w:tcPr>
          <w:p w14:paraId="034FBFAA" w14:textId="74048409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003" w:type="dxa"/>
          </w:tcPr>
          <w:p w14:paraId="257887D8" w14:textId="71E00BDD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mv_start_destinationUserName</w:t>
            </w:r>
            <w:proofErr w:type="spellEnd"/>
          </w:p>
        </w:tc>
        <w:tc>
          <w:tcPr>
            <w:tcW w:w="3356" w:type="dxa"/>
          </w:tcPr>
          <w:p w14:paraId="1C002DF5" w14:textId="3F80608D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4DEFDB3B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33437C73" w14:textId="77777777" w:rsidTr="003C25B5">
        <w:tc>
          <w:tcPr>
            <w:tcW w:w="1453" w:type="dxa"/>
          </w:tcPr>
          <w:p w14:paraId="546F460A" w14:textId="6C4A5304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003" w:type="dxa"/>
          </w:tcPr>
          <w:p w14:paraId="4BDED495" w14:textId="18B4295C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mv_start_deviceAddress</w:t>
            </w:r>
            <w:proofErr w:type="spellEnd"/>
          </w:p>
        </w:tc>
        <w:tc>
          <w:tcPr>
            <w:tcW w:w="3356" w:type="dxa"/>
          </w:tcPr>
          <w:p w14:paraId="3E8E47FF" w14:textId="3B04CED9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736CE2BE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76F44E58" w14:textId="77777777" w:rsidTr="003C25B5">
        <w:tc>
          <w:tcPr>
            <w:tcW w:w="1453" w:type="dxa"/>
          </w:tcPr>
          <w:p w14:paraId="09246B67" w14:textId="7A5FA321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003" w:type="dxa"/>
          </w:tcPr>
          <w:p w14:paraId="5539141A" w14:textId="3BC0463A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mv_start_deviceProduct</w:t>
            </w:r>
            <w:proofErr w:type="spellEnd"/>
          </w:p>
        </w:tc>
        <w:tc>
          <w:tcPr>
            <w:tcW w:w="3356" w:type="dxa"/>
          </w:tcPr>
          <w:p w14:paraId="09C50071" w14:textId="42803B91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65AE9E1B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63FBEFB1" w14:textId="77777777" w:rsidTr="003C25B5">
        <w:tc>
          <w:tcPr>
            <w:tcW w:w="1453" w:type="dxa"/>
          </w:tcPr>
          <w:p w14:paraId="2AE1EEB9" w14:textId="420231BC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003" w:type="dxa"/>
          </w:tcPr>
          <w:p w14:paraId="388FFFC1" w14:textId="6212325E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mv_start_deviceVendor</w:t>
            </w:r>
            <w:proofErr w:type="spellEnd"/>
          </w:p>
        </w:tc>
        <w:tc>
          <w:tcPr>
            <w:tcW w:w="3356" w:type="dxa"/>
          </w:tcPr>
          <w:p w14:paraId="07537312" w14:textId="4C79F042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277238DB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3429378B" w14:textId="77777777" w:rsidTr="003C25B5">
        <w:tc>
          <w:tcPr>
            <w:tcW w:w="1453" w:type="dxa"/>
          </w:tcPr>
          <w:p w14:paraId="68FACBF7" w14:textId="693ABFCD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003" w:type="dxa"/>
          </w:tcPr>
          <w:p w14:paraId="786FBF09" w14:textId="6D661B6D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mv_start_main</w:t>
            </w:r>
            <w:proofErr w:type="spellEnd"/>
          </w:p>
        </w:tc>
        <w:tc>
          <w:tcPr>
            <w:tcW w:w="3356" w:type="dxa"/>
          </w:tcPr>
          <w:p w14:paraId="7200A338" w14:textId="7D02F1DC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1D828B5D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4320E1C3" w14:textId="77777777" w:rsidTr="003C25B5">
        <w:tc>
          <w:tcPr>
            <w:tcW w:w="1453" w:type="dxa"/>
          </w:tcPr>
          <w:p w14:paraId="768430A3" w14:textId="0DDD18C2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003" w:type="dxa"/>
          </w:tcPr>
          <w:p w14:paraId="484AE3B6" w14:textId="5BF9CE2A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mv_start_name</w:t>
            </w:r>
            <w:proofErr w:type="spellEnd"/>
          </w:p>
        </w:tc>
        <w:tc>
          <w:tcPr>
            <w:tcW w:w="3356" w:type="dxa"/>
          </w:tcPr>
          <w:p w14:paraId="7C0E98C0" w14:textId="7505759C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57070392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075817AC" w14:textId="77777777" w:rsidTr="003C25B5">
        <w:tc>
          <w:tcPr>
            <w:tcW w:w="1453" w:type="dxa"/>
          </w:tcPr>
          <w:p w14:paraId="427440B1" w14:textId="760B728F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003" w:type="dxa"/>
          </w:tcPr>
          <w:p w14:paraId="00E29B80" w14:textId="3B130F8C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mv_start_resources</w:t>
            </w:r>
            <w:proofErr w:type="spellEnd"/>
          </w:p>
        </w:tc>
        <w:tc>
          <w:tcPr>
            <w:tcW w:w="3356" w:type="dxa"/>
          </w:tcPr>
          <w:p w14:paraId="107435C6" w14:textId="6D7DE911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553FB037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1283B7ED" w14:textId="77777777" w:rsidTr="003C25B5">
        <w:tc>
          <w:tcPr>
            <w:tcW w:w="1453" w:type="dxa"/>
          </w:tcPr>
          <w:p w14:paraId="38B76F28" w14:textId="3036DEF9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003" w:type="dxa"/>
          </w:tcPr>
          <w:p w14:paraId="703023E0" w14:textId="44C5DB6D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mv_start_severity</w:t>
            </w:r>
            <w:proofErr w:type="spellEnd"/>
          </w:p>
        </w:tc>
        <w:tc>
          <w:tcPr>
            <w:tcW w:w="3356" w:type="dxa"/>
          </w:tcPr>
          <w:p w14:paraId="01DD3A1F" w14:textId="126313B6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1F0B608D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1ABCF5B9" w14:textId="77777777" w:rsidTr="003C25B5">
        <w:tc>
          <w:tcPr>
            <w:tcW w:w="1453" w:type="dxa"/>
          </w:tcPr>
          <w:p w14:paraId="6233BA24" w14:textId="4414B639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003" w:type="dxa"/>
          </w:tcPr>
          <w:p w14:paraId="7578D602" w14:textId="5DE0CC43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mv_start_sourceAddress</w:t>
            </w:r>
            <w:proofErr w:type="spellEnd"/>
          </w:p>
        </w:tc>
        <w:tc>
          <w:tcPr>
            <w:tcW w:w="3356" w:type="dxa"/>
          </w:tcPr>
          <w:p w14:paraId="37B71040" w14:textId="7DF7DB32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04F7351B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44D5FAC7" w14:textId="77777777" w:rsidTr="003C25B5">
        <w:tc>
          <w:tcPr>
            <w:tcW w:w="1453" w:type="dxa"/>
          </w:tcPr>
          <w:p w14:paraId="5E2B746D" w14:textId="699F7249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003" w:type="dxa"/>
          </w:tcPr>
          <w:p w14:paraId="441E589B" w14:textId="385A1EF7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mv_start_sourceHostName</w:t>
            </w:r>
            <w:proofErr w:type="spellEnd"/>
          </w:p>
        </w:tc>
        <w:tc>
          <w:tcPr>
            <w:tcW w:w="3356" w:type="dxa"/>
          </w:tcPr>
          <w:p w14:paraId="5B3A186F" w14:textId="28A10234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5EC84A44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7E7DADE9" w14:textId="77777777" w:rsidTr="003C25B5">
        <w:tc>
          <w:tcPr>
            <w:tcW w:w="1453" w:type="dxa"/>
          </w:tcPr>
          <w:p w14:paraId="60028998" w14:textId="24F04299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003" w:type="dxa"/>
          </w:tcPr>
          <w:p w14:paraId="5C657C3C" w14:textId="77D29D90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mv_start_sourceUserName</w:t>
            </w:r>
            <w:proofErr w:type="spellEnd"/>
          </w:p>
        </w:tc>
        <w:tc>
          <w:tcPr>
            <w:tcW w:w="3356" w:type="dxa"/>
          </w:tcPr>
          <w:p w14:paraId="3C5BF8D7" w14:textId="43DE543D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2F66314A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  <w:tr w:rsidR="003C25B5" w14:paraId="12D9A039" w14:textId="77777777" w:rsidTr="003C25B5">
        <w:tc>
          <w:tcPr>
            <w:tcW w:w="1453" w:type="dxa"/>
          </w:tcPr>
          <w:p w14:paraId="3685AF2B" w14:textId="3037A686" w:rsidR="003C25B5" w:rsidRDefault="003C25B5" w:rsidP="003C25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003" w:type="dxa"/>
          </w:tcPr>
          <w:p w14:paraId="419DD146" w14:textId="2169AC61" w:rsidR="003C25B5" w:rsidRPr="00677734" w:rsidRDefault="003C25B5" w:rsidP="003C25B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77734">
              <w:rPr>
                <w:rFonts w:ascii="Times New Roman" w:hAnsi="Times New Roman" w:cs="Times New Roman"/>
                <w:lang w:val="en-US"/>
              </w:rPr>
              <w:t>mv_start_type</w:t>
            </w:r>
            <w:proofErr w:type="spellEnd"/>
          </w:p>
        </w:tc>
        <w:tc>
          <w:tcPr>
            <w:tcW w:w="3356" w:type="dxa"/>
          </w:tcPr>
          <w:p w14:paraId="5E723D4D" w14:textId="43528FB6" w:rsidR="003C25B5" w:rsidRPr="001B2998" w:rsidRDefault="003C25B5" w:rsidP="003C25B5">
            <w:pPr>
              <w:rPr>
                <w:rFonts w:ascii="Times New Roman" w:hAnsi="Times New Roman" w:cs="Times New Roman"/>
              </w:rPr>
            </w:pPr>
            <w:r w:rsidRPr="00DC66A2">
              <w:rPr>
                <w:rFonts w:ascii="Times New Roman" w:hAnsi="Times New Roman" w:cs="Times New Roman"/>
              </w:rPr>
              <w:t xml:space="preserve">Материализованное представление, служащее для отрисовки данных </w:t>
            </w:r>
          </w:p>
        </w:tc>
        <w:tc>
          <w:tcPr>
            <w:tcW w:w="1815" w:type="dxa"/>
          </w:tcPr>
          <w:p w14:paraId="5FA688C4" w14:textId="77777777" w:rsidR="003C25B5" w:rsidRPr="005E5BBB" w:rsidRDefault="003C25B5" w:rsidP="003C25B5">
            <w:pPr>
              <w:rPr>
                <w:rFonts w:ascii="Times New Roman" w:hAnsi="Times New Roman" w:cs="Times New Roman"/>
              </w:rPr>
            </w:pPr>
          </w:p>
        </w:tc>
      </w:tr>
    </w:tbl>
    <w:p w14:paraId="4FB835A3" w14:textId="4951E2BF" w:rsidR="007A2A01" w:rsidRDefault="007A2A01" w:rsidP="001E4146"/>
    <w:p w14:paraId="200C0819" w14:textId="77777777" w:rsidR="007A2A01" w:rsidRPr="001E4146" w:rsidRDefault="007A2A01" w:rsidP="001E4146"/>
    <w:p w14:paraId="073BDC19" w14:textId="77777777" w:rsidR="005E11DA" w:rsidRPr="002A19DA" w:rsidRDefault="005E11DA" w:rsidP="009B6B16">
      <w:pPr>
        <w:pStyle w:val="20"/>
        <w:numPr>
          <w:ilvl w:val="0"/>
          <w:numId w:val="2"/>
        </w:numPr>
        <w:spacing w:before="240" w:after="24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Toc109314437"/>
      <w:bookmarkStart w:id="31" w:name="_Toc129711323"/>
      <w:bookmarkStart w:id="32" w:name="_Toc153212120"/>
      <w:r w:rsidRPr="00FD72FA">
        <w:rPr>
          <w:rFonts w:ascii="Times New Roman" w:hAnsi="Times New Roman" w:cs="Times New Roman"/>
          <w:color w:val="auto"/>
          <w:sz w:val="28"/>
          <w:szCs w:val="28"/>
        </w:rPr>
        <w:t>Запуск/останов</w:t>
      </w:r>
      <w:r>
        <w:rPr>
          <w:rFonts w:ascii="Times New Roman" w:hAnsi="Times New Roman" w:cs="Times New Roman"/>
          <w:color w:val="auto"/>
          <w:sz w:val="28"/>
          <w:szCs w:val="28"/>
        </w:rPr>
        <w:t>ка</w:t>
      </w:r>
      <w:r w:rsidRPr="00FD72FA">
        <w:rPr>
          <w:rFonts w:ascii="Times New Roman" w:hAnsi="Times New Roman" w:cs="Times New Roman"/>
          <w:color w:val="auto"/>
          <w:sz w:val="28"/>
          <w:szCs w:val="28"/>
        </w:rPr>
        <w:t xml:space="preserve"> компонентов</w:t>
      </w:r>
      <w:bookmarkEnd w:id="30"/>
      <w:bookmarkEnd w:id="31"/>
      <w:bookmarkEnd w:id="32"/>
      <w:r w:rsidRPr="00FD72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E7753D9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В случае неактивности одного из модулей, можно осуществить запуск компонентов в ручном режиме в указанной выше последовательности. Останов компонентов, при необходимости, должен осуществляться в обратном порядке.</w:t>
      </w:r>
    </w:p>
    <w:p w14:paraId="62D8639D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lastRenderedPageBreak/>
        <w:t>Если при запуске компонентов один из них автоматически не запустился, перед его запуском в ручном режиме необходимо в обратной последовательности остановить работу следующих за ним компонентов.</w:t>
      </w:r>
    </w:p>
    <w:p w14:paraId="227273F0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Остановка компонентов осуществляется командами:</w:t>
      </w:r>
    </w:p>
    <w:p w14:paraId="1BD67D94" w14:textId="754254F9" w:rsidR="005E11DA" w:rsidRPr="00067E03" w:rsidRDefault="005E11DA" w:rsidP="005E11DA">
      <w:pPr>
        <w:pStyle w:val="a9"/>
        <w:jc w:val="both"/>
        <w:rPr>
          <w:rFonts w:ascii="Courier New" w:hAnsi="Courier New" w:cs="Courier New"/>
          <w:b/>
          <w:i/>
        </w:rPr>
      </w:pPr>
      <w:proofErr w:type="spellStart"/>
      <w:r w:rsidRPr="00067E03">
        <w:rPr>
          <w:rFonts w:ascii="Courier New" w:hAnsi="Courier New" w:cs="Courier New"/>
          <w:b/>
          <w:i/>
          <w:lang w:val="en-US"/>
        </w:rPr>
        <w:t>systemct</w:t>
      </w:r>
      <w:r w:rsidR="001B30DC">
        <w:rPr>
          <w:rFonts w:ascii="Courier New" w:hAnsi="Courier New" w:cs="Courier New"/>
          <w:b/>
          <w:i/>
          <w:lang w:val="en-US"/>
        </w:rPr>
        <w:t>l</w:t>
      </w:r>
      <w:proofErr w:type="spellEnd"/>
      <w:r w:rsidRPr="00067E03">
        <w:rPr>
          <w:rFonts w:ascii="Courier New" w:hAnsi="Courier New" w:cs="Courier New"/>
          <w:b/>
          <w:i/>
        </w:rPr>
        <w:t xml:space="preserve"> </w:t>
      </w:r>
      <w:r w:rsidRPr="00067E03">
        <w:rPr>
          <w:rFonts w:ascii="Courier New" w:hAnsi="Courier New" w:cs="Courier New"/>
          <w:b/>
          <w:i/>
          <w:lang w:val="en-US"/>
        </w:rPr>
        <w:t>stop</w:t>
      </w:r>
      <w:r w:rsidRPr="00067E03">
        <w:rPr>
          <w:rFonts w:ascii="Courier New" w:hAnsi="Courier New" w:cs="Courier New"/>
          <w:b/>
          <w:i/>
        </w:rPr>
        <w:t xml:space="preserve"> &lt;</w:t>
      </w:r>
      <w:proofErr w:type="spellStart"/>
      <w:r w:rsidRPr="00067E03">
        <w:rPr>
          <w:rFonts w:ascii="Courier New" w:hAnsi="Courier New" w:cs="Courier New"/>
          <w:b/>
          <w:i/>
        </w:rPr>
        <w:t>ИмяКомпонента</w:t>
      </w:r>
      <w:proofErr w:type="spellEnd"/>
      <w:r w:rsidRPr="00067E03">
        <w:rPr>
          <w:rFonts w:ascii="Courier New" w:hAnsi="Courier New" w:cs="Courier New"/>
          <w:b/>
          <w:i/>
        </w:rPr>
        <w:t>&gt;</w:t>
      </w:r>
    </w:p>
    <w:p w14:paraId="0E9C63DF" w14:textId="7A8A1AE0" w:rsidR="005E11DA" w:rsidRPr="00FD72FA" w:rsidRDefault="005E11DA" w:rsidP="00067E0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где </w:t>
      </w:r>
      <w:r w:rsidRPr="00067E03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067E03">
        <w:rPr>
          <w:rFonts w:ascii="Times New Roman" w:hAnsi="Times New Roman" w:cs="Times New Roman"/>
          <w:sz w:val="24"/>
          <w:szCs w:val="24"/>
        </w:rPr>
        <w:t>ИмяКомпонента</w:t>
      </w:r>
      <w:proofErr w:type="spellEnd"/>
      <w:r w:rsidRPr="00067E03">
        <w:rPr>
          <w:rFonts w:ascii="Times New Roman" w:hAnsi="Times New Roman" w:cs="Times New Roman"/>
          <w:sz w:val="24"/>
          <w:szCs w:val="24"/>
        </w:rPr>
        <w:t>&gt;</w:t>
      </w:r>
      <w:r w:rsidRPr="00FD72FA">
        <w:rPr>
          <w:rFonts w:ascii="Times New Roman" w:hAnsi="Times New Roman" w:cs="Times New Roman"/>
          <w:sz w:val="24"/>
          <w:szCs w:val="24"/>
        </w:rPr>
        <w:t xml:space="preserve"> соответствует значениям соответствующих модулей в </w:t>
      </w:r>
      <w:r w:rsidR="00067E03">
        <w:rPr>
          <w:rFonts w:ascii="Times New Roman" w:hAnsi="Times New Roman" w:cs="Times New Roman"/>
          <w:sz w:val="24"/>
          <w:szCs w:val="24"/>
        </w:rPr>
        <w:t>разделе</w:t>
      </w:r>
      <w:r w:rsidRPr="00FD72FA">
        <w:rPr>
          <w:rFonts w:ascii="Times New Roman" w:hAnsi="Times New Roman" w:cs="Times New Roman"/>
          <w:sz w:val="24"/>
          <w:szCs w:val="24"/>
        </w:rPr>
        <w:t xml:space="preserve"> «</w:t>
      </w:r>
      <w:r w:rsidR="00067E03" w:rsidRPr="00067E03">
        <w:rPr>
          <w:rFonts w:ascii="Times New Roman" w:hAnsi="Times New Roman" w:cs="Times New Roman"/>
          <w:sz w:val="24"/>
          <w:szCs w:val="24"/>
        </w:rPr>
        <w:fldChar w:fldCharType="begin"/>
      </w:r>
      <w:r w:rsidR="00067E03" w:rsidRPr="00067E03">
        <w:rPr>
          <w:rFonts w:ascii="Times New Roman" w:hAnsi="Times New Roman" w:cs="Times New Roman"/>
          <w:sz w:val="24"/>
          <w:szCs w:val="24"/>
        </w:rPr>
        <w:instrText xml:space="preserve"> REF _Ref133398099 \h </w:instrText>
      </w:r>
      <w:r w:rsidR="00067E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67E03" w:rsidRPr="00067E03">
        <w:rPr>
          <w:rFonts w:ascii="Times New Roman" w:hAnsi="Times New Roman" w:cs="Times New Roman"/>
          <w:sz w:val="24"/>
          <w:szCs w:val="24"/>
        </w:rPr>
      </w:r>
      <w:r w:rsidR="00067E03" w:rsidRPr="00067E03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>Проверка работоспособности компонентов</w:t>
      </w:r>
      <w:r w:rsidR="00067E03" w:rsidRPr="00067E03">
        <w:rPr>
          <w:rFonts w:ascii="Times New Roman" w:hAnsi="Times New Roman" w:cs="Times New Roman"/>
          <w:sz w:val="24"/>
          <w:szCs w:val="24"/>
        </w:rPr>
        <w:fldChar w:fldCharType="end"/>
      </w:r>
      <w:r w:rsidRPr="00FD72FA">
        <w:rPr>
          <w:rFonts w:ascii="Times New Roman" w:hAnsi="Times New Roman" w:cs="Times New Roman"/>
          <w:sz w:val="24"/>
          <w:szCs w:val="24"/>
        </w:rPr>
        <w:t>».</w:t>
      </w:r>
    </w:p>
    <w:p w14:paraId="20B011F8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Запуск компонентов осуществляется командами:</w:t>
      </w:r>
    </w:p>
    <w:p w14:paraId="1DAE142A" w14:textId="07FB27C3" w:rsidR="005E11DA" w:rsidRPr="00067E03" w:rsidRDefault="001B30DC" w:rsidP="005E11DA">
      <w:pPr>
        <w:pStyle w:val="a9"/>
        <w:jc w:val="both"/>
        <w:rPr>
          <w:rFonts w:ascii="Courier New" w:hAnsi="Courier New" w:cs="Courier New"/>
          <w:b/>
          <w:i/>
        </w:rPr>
      </w:pPr>
      <w:proofErr w:type="spellStart"/>
      <w:r w:rsidRPr="00067E03">
        <w:rPr>
          <w:rFonts w:ascii="Courier New" w:hAnsi="Courier New" w:cs="Courier New"/>
          <w:b/>
          <w:i/>
          <w:lang w:val="en-US"/>
        </w:rPr>
        <w:t>S</w:t>
      </w:r>
      <w:r w:rsidR="005E11DA" w:rsidRPr="00067E03">
        <w:rPr>
          <w:rFonts w:ascii="Courier New" w:hAnsi="Courier New" w:cs="Courier New"/>
          <w:b/>
          <w:i/>
          <w:lang w:val="en-US"/>
        </w:rPr>
        <w:t>ystemct</w:t>
      </w:r>
      <w:r>
        <w:rPr>
          <w:rFonts w:ascii="Courier New" w:hAnsi="Courier New" w:cs="Courier New"/>
          <w:b/>
          <w:i/>
          <w:lang w:val="en-US"/>
        </w:rPr>
        <w:t>l</w:t>
      </w:r>
      <w:proofErr w:type="spellEnd"/>
      <w:r w:rsidR="005E11DA" w:rsidRPr="00067E03">
        <w:rPr>
          <w:rFonts w:ascii="Courier New" w:hAnsi="Courier New" w:cs="Courier New"/>
          <w:b/>
          <w:i/>
        </w:rPr>
        <w:t xml:space="preserve"> </w:t>
      </w:r>
      <w:r w:rsidR="005E11DA" w:rsidRPr="00067E03">
        <w:rPr>
          <w:rFonts w:ascii="Courier New" w:hAnsi="Courier New" w:cs="Courier New"/>
          <w:b/>
          <w:i/>
          <w:lang w:val="en-US"/>
        </w:rPr>
        <w:t>start</w:t>
      </w:r>
      <w:r w:rsidR="005E11DA" w:rsidRPr="00067E03">
        <w:rPr>
          <w:rFonts w:ascii="Courier New" w:hAnsi="Courier New" w:cs="Courier New"/>
          <w:b/>
          <w:i/>
        </w:rPr>
        <w:t xml:space="preserve"> &lt;</w:t>
      </w:r>
      <w:proofErr w:type="spellStart"/>
      <w:r w:rsidR="005E11DA" w:rsidRPr="00067E03">
        <w:rPr>
          <w:rFonts w:ascii="Courier New" w:hAnsi="Courier New" w:cs="Courier New"/>
          <w:b/>
          <w:i/>
        </w:rPr>
        <w:t>ИмяКомпонента</w:t>
      </w:r>
      <w:proofErr w:type="spellEnd"/>
      <w:r w:rsidR="005E11DA" w:rsidRPr="00067E03">
        <w:rPr>
          <w:rFonts w:ascii="Courier New" w:hAnsi="Courier New" w:cs="Courier New"/>
          <w:b/>
          <w:i/>
        </w:rPr>
        <w:t>&gt;</w:t>
      </w:r>
    </w:p>
    <w:p w14:paraId="3A484428" w14:textId="1B57CF77" w:rsidR="005E11DA" w:rsidRPr="00FD72FA" w:rsidRDefault="005E11DA" w:rsidP="00067E0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где &lt;</w:t>
      </w:r>
      <w:proofErr w:type="spellStart"/>
      <w:r w:rsidRPr="00FD72FA">
        <w:rPr>
          <w:rFonts w:ascii="Times New Roman" w:hAnsi="Times New Roman" w:cs="Times New Roman"/>
          <w:sz w:val="24"/>
          <w:szCs w:val="24"/>
        </w:rPr>
        <w:t>ИмяКомпонента</w:t>
      </w:r>
      <w:proofErr w:type="spellEnd"/>
      <w:r w:rsidRPr="00FD72FA">
        <w:rPr>
          <w:rFonts w:ascii="Times New Roman" w:hAnsi="Times New Roman" w:cs="Times New Roman"/>
          <w:sz w:val="24"/>
          <w:szCs w:val="24"/>
        </w:rPr>
        <w:t xml:space="preserve">&gt; соответствует значениям соответствующих модулей в </w:t>
      </w:r>
      <w:r w:rsidR="00067E03">
        <w:rPr>
          <w:rFonts w:ascii="Times New Roman" w:hAnsi="Times New Roman" w:cs="Times New Roman"/>
          <w:sz w:val="24"/>
          <w:szCs w:val="24"/>
        </w:rPr>
        <w:t>разделе</w:t>
      </w:r>
      <w:r w:rsidRPr="00FD72FA">
        <w:rPr>
          <w:rFonts w:ascii="Times New Roman" w:hAnsi="Times New Roman" w:cs="Times New Roman"/>
          <w:sz w:val="24"/>
          <w:szCs w:val="24"/>
        </w:rPr>
        <w:t xml:space="preserve"> «</w:t>
      </w:r>
      <w:r w:rsidR="00067E03" w:rsidRPr="00067E03">
        <w:rPr>
          <w:rFonts w:ascii="Times New Roman" w:hAnsi="Times New Roman" w:cs="Times New Roman"/>
          <w:sz w:val="24"/>
          <w:szCs w:val="24"/>
        </w:rPr>
        <w:fldChar w:fldCharType="begin"/>
      </w:r>
      <w:r w:rsidR="00067E03" w:rsidRPr="00067E03">
        <w:rPr>
          <w:rFonts w:ascii="Times New Roman" w:hAnsi="Times New Roman" w:cs="Times New Roman"/>
          <w:sz w:val="24"/>
          <w:szCs w:val="24"/>
        </w:rPr>
        <w:instrText xml:space="preserve"> REF _Ref133398099 \h </w:instrText>
      </w:r>
      <w:r w:rsidR="00067E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67E03" w:rsidRPr="00067E03">
        <w:rPr>
          <w:rFonts w:ascii="Times New Roman" w:hAnsi="Times New Roman" w:cs="Times New Roman"/>
          <w:sz w:val="24"/>
          <w:szCs w:val="24"/>
        </w:rPr>
      </w:r>
      <w:r w:rsidR="00067E03" w:rsidRPr="00067E03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>Проверка работоспособности компонентов</w:t>
      </w:r>
      <w:r w:rsidR="00067E03" w:rsidRPr="00067E03">
        <w:rPr>
          <w:rFonts w:ascii="Times New Roman" w:hAnsi="Times New Roman" w:cs="Times New Roman"/>
          <w:sz w:val="24"/>
          <w:szCs w:val="24"/>
        </w:rPr>
        <w:fldChar w:fldCharType="end"/>
      </w:r>
      <w:r w:rsidRPr="00FD72FA">
        <w:rPr>
          <w:rFonts w:ascii="Times New Roman" w:hAnsi="Times New Roman" w:cs="Times New Roman"/>
          <w:sz w:val="24"/>
          <w:szCs w:val="24"/>
        </w:rPr>
        <w:t>».</w:t>
      </w:r>
    </w:p>
    <w:p w14:paraId="016B9584" w14:textId="66332F2E" w:rsidR="005E11DA" w:rsidRDefault="00491EF8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статуса компонентов осуществляется командами:</w:t>
      </w:r>
    </w:p>
    <w:p w14:paraId="3FF92474" w14:textId="77777777" w:rsidR="007F2BD8" w:rsidRPr="00067E03" w:rsidRDefault="007F2BD8" w:rsidP="007F2BD8">
      <w:pPr>
        <w:pStyle w:val="a9"/>
        <w:jc w:val="both"/>
        <w:rPr>
          <w:rFonts w:ascii="Courier New" w:hAnsi="Courier New" w:cs="Courier New"/>
          <w:b/>
          <w:i/>
        </w:rPr>
      </w:pPr>
      <w:proofErr w:type="spellStart"/>
      <w:r w:rsidRPr="002520C8">
        <w:rPr>
          <w:rFonts w:ascii="Courier New" w:hAnsi="Courier New" w:cs="Courier New"/>
          <w:b/>
          <w:i/>
          <w:lang w:val="en-US"/>
        </w:rPr>
        <w:t>systemctl</w:t>
      </w:r>
      <w:proofErr w:type="spellEnd"/>
      <w:r w:rsidRPr="002520C8">
        <w:rPr>
          <w:rFonts w:ascii="Courier New" w:hAnsi="Courier New" w:cs="Courier New"/>
          <w:b/>
          <w:i/>
        </w:rPr>
        <w:t xml:space="preserve"> </w:t>
      </w:r>
      <w:r w:rsidRPr="002520C8">
        <w:rPr>
          <w:rFonts w:ascii="Courier New" w:hAnsi="Courier New" w:cs="Courier New"/>
          <w:b/>
          <w:i/>
          <w:lang w:val="en-US"/>
        </w:rPr>
        <w:t>status</w:t>
      </w:r>
      <w:r w:rsidRPr="002520C8">
        <w:rPr>
          <w:rFonts w:ascii="Courier New" w:hAnsi="Courier New" w:cs="Courier New"/>
          <w:b/>
          <w:i/>
        </w:rPr>
        <w:t xml:space="preserve"> &lt;имя компонента&gt;</w:t>
      </w:r>
      <w:r w:rsidRPr="00067E03">
        <w:rPr>
          <w:rFonts w:ascii="Courier New" w:hAnsi="Courier New" w:cs="Courier New"/>
          <w:b/>
          <w:i/>
        </w:rPr>
        <w:t xml:space="preserve"> </w:t>
      </w:r>
    </w:p>
    <w:p w14:paraId="53F83EAC" w14:textId="06DF1F35" w:rsidR="007F2BD8" w:rsidRPr="00FD72FA" w:rsidRDefault="007F2BD8" w:rsidP="007F2BD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где &lt;</w:t>
      </w:r>
      <w:proofErr w:type="spellStart"/>
      <w:r w:rsidRPr="00FD72FA">
        <w:rPr>
          <w:rFonts w:ascii="Times New Roman" w:hAnsi="Times New Roman" w:cs="Times New Roman"/>
          <w:sz w:val="24"/>
          <w:szCs w:val="24"/>
        </w:rPr>
        <w:t>ИмяКомпонента</w:t>
      </w:r>
      <w:proofErr w:type="spellEnd"/>
      <w:r w:rsidRPr="00FD72FA">
        <w:rPr>
          <w:rFonts w:ascii="Times New Roman" w:hAnsi="Times New Roman" w:cs="Times New Roman"/>
          <w:sz w:val="24"/>
          <w:szCs w:val="24"/>
        </w:rPr>
        <w:t xml:space="preserve">&gt; соответствует значениям соответствующих модулей в </w:t>
      </w:r>
      <w:r>
        <w:rPr>
          <w:rFonts w:ascii="Times New Roman" w:hAnsi="Times New Roman" w:cs="Times New Roman"/>
          <w:sz w:val="24"/>
          <w:szCs w:val="24"/>
        </w:rPr>
        <w:t>разделе</w:t>
      </w:r>
      <w:r w:rsidRPr="00FD72FA">
        <w:rPr>
          <w:rFonts w:ascii="Times New Roman" w:hAnsi="Times New Roman" w:cs="Times New Roman"/>
          <w:sz w:val="24"/>
          <w:szCs w:val="24"/>
        </w:rPr>
        <w:t xml:space="preserve"> «</w:t>
      </w:r>
      <w:r w:rsidRPr="00067E03">
        <w:rPr>
          <w:rFonts w:ascii="Times New Roman" w:hAnsi="Times New Roman" w:cs="Times New Roman"/>
          <w:sz w:val="24"/>
          <w:szCs w:val="24"/>
        </w:rPr>
        <w:fldChar w:fldCharType="begin"/>
      </w:r>
      <w:r w:rsidRPr="00067E03">
        <w:rPr>
          <w:rFonts w:ascii="Times New Roman" w:hAnsi="Times New Roman" w:cs="Times New Roman"/>
          <w:sz w:val="24"/>
          <w:szCs w:val="24"/>
        </w:rPr>
        <w:instrText xml:space="preserve"> REF _Ref133398099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67E03">
        <w:rPr>
          <w:rFonts w:ascii="Times New Roman" w:hAnsi="Times New Roman" w:cs="Times New Roman"/>
          <w:sz w:val="24"/>
          <w:szCs w:val="24"/>
        </w:rPr>
      </w:r>
      <w:r w:rsidRPr="00067E03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>Проверка работоспособности компонентов</w:t>
      </w:r>
      <w:r w:rsidRPr="00067E03">
        <w:rPr>
          <w:rFonts w:ascii="Times New Roman" w:hAnsi="Times New Roman" w:cs="Times New Roman"/>
          <w:sz w:val="24"/>
          <w:szCs w:val="24"/>
        </w:rPr>
        <w:fldChar w:fldCharType="end"/>
      </w:r>
      <w:r w:rsidRPr="00FD72FA">
        <w:rPr>
          <w:rFonts w:ascii="Times New Roman" w:hAnsi="Times New Roman" w:cs="Times New Roman"/>
          <w:sz w:val="24"/>
          <w:szCs w:val="24"/>
        </w:rPr>
        <w:t>».</w:t>
      </w:r>
    </w:p>
    <w:p w14:paraId="75891FBA" w14:textId="77777777" w:rsidR="007F2BD8" w:rsidRPr="00FD72FA" w:rsidRDefault="007F2BD8" w:rsidP="007F2BD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В случае возникновения вопросов, обратитесь в службу поддержки вендора.</w:t>
      </w:r>
    </w:p>
    <w:p w14:paraId="3B5B46F5" w14:textId="53153D4C" w:rsidR="00CD52D9" w:rsidRDefault="00CD52D9" w:rsidP="009B6B16">
      <w:pPr>
        <w:pStyle w:val="20"/>
        <w:numPr>
          <w:ilvl w:val="0"/>
          <w:numId w:val="2"/>
        </w:numPr>
        <w:spacing w:before="240" w:after="24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Toc153212121"/>
      <w:bookmarkStart w:id="34" w:name="_Ref153213105"/>
      <w:r>
        <w:rPr>
          <w:rFonts w:ascii="Times New Roman" w:hAnsi="Times New Roman" w:cs="Times New Roman"/>
          <w:color w:val="auto"/>
          <w:sz w:val="28"/>
          <w:szCs w:val="28"/>
        </w:rPr>
        <w:t>Логирование в системе</w:t>
      </w:r>
      <w:bookmarkEnd w:id="20"/>
      <w:bookmarkEnd w:id="33"/>
      <w:bookmarkEnd w:id="34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7BE09EF" w14:textId="437A53BA" w:rsidR="00CD52D9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A5B">
        <w:rPr>
          <w:rFonts w:ascii="Times New Roman" w:hAnsi="Times New Roman" w:cs="Times New Roman"/>
          <w:sz w:val="24"/>
          <w:szCs w:val="24"/>
        </w:rPr>
        <w:t xml:space="preserve">Логирование </w:t>
      </w:r>
      <w:r>
        <w:rPr>
          <w:rFonts w:ascii="Times New Roman" w:hAnsi="Times New Roman" w:cs="Times New Roman"/>
          <w:sz w:val="24"/>
          <w:szCs w:val="24"/>
        </w:rPr>
        <w:t xml:space="preserve">в системе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A5B">
        <w:rPr>
          <w:rFonts w:ascii="Times New Roman" w:hAnsi="Times New Roman" w:cs="Times New Roman"/>
          <w:sz w:val="24"/>
          <w:szCs w:val="24"/>
        </w:rPr>
        <w:t xml:space="preserve">осуществляется на </w:t>
      </w:r>
      <w:r>
        <w:rPr>
          <w:rFonts w:ascii="Times New Roman" w:hAnsi="Times New Roman" w:cs="Times New Roman"/>
          <w:sz w:val="24"/>
          <w:szCs w:val="24"/>
        </w:rPr>
        <w:t>агентах</w:t>
      </w:r>
      <w:r w:rsidRPr="00C21A5B">
        <w:rPr>
          <w:rFonts w:ascii="Times New Roman" w:hAnsi="Times New Roman" w:cs="Times New Roman"/>
          <w:sz w:val="24"/>
          <w:szCs w:val="24"/>
        </w:rPr>
        <w:t>, модуле</w:t>
      </w:r>
      <w:r>
        <w:rPr>
          <w:rFonts w:ascii="Times New Roman" w:hAnsi="Times New Roman" w:cs="Times New Roman"/>
          <w:sz w:val="24"/>
          <w:szCs w:val="24"/>
        </w:rPr>
        <w:t xml:space="preserve"> сбора и обработки событий</w:t>
      </w:r>
      <w:r w:rsidRPr="00C21A5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21A5B">
        <w:rPr>
          <w:rFonts w:ascii="Times New Roman" w:hAnsi="Times New Roman" w:cs="Times New Roman"/>
          <w:sz w:val="24"/>
          <w:szCs w:val="24"/>
        </w:rPr>
        <w:t>nforter</w:t>
      </w:r>
      <w:proofErr w:type="spellEnd"/>
      <w:r w:rsidRPr="00C21A5B">
        <w:rPr>
          <w:rFonts w:ascii="Times New Roman" w:hAnsi="Times New Roman" w:cs="Times New Roman"/>
          <w:sz w:val="24"/>
          <w:szCs w:val="24"/>
        </w:rPr>
        <w:t xml:space="preserve">), модуле корреляции </w:t>
      </w:r>
      <w:r>
        <w:rPr>
          <w:rFonts w:ascii="Times New Roman" w:hAnsi="Times New Roman" w:cs="Times New Roman"/>
          <w:sz w:val="24"/>
          <w:szCs w:val="24"/>
        </w:rPr>
        <w:t xml:space="preserve">событий </w:t>
      </w:r>
      <w:r w:rsidRPr="00C21A5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21A5B">
        <w:rPr>
          <w:rFonts w:ascii="Times New Roman" w:hAnsi="Times New Roman" w:cs="Times New Roman"/>
          <w:sz w:val="24"/>
          <w:szCs w:val="24"/>
        </w:rPr>
        <w:t>nforterCE</w:t>
      </w:r>
      <w:proofErr w:type="spellEnd"/>
      <w:r w:rsidRPr="00C21A5B">
        <w:rPr>
          <w:rFonts w:ascii="Times New Roman" w:hAnsi="Times New Roman" w:cs="Times New Roman"/>
          <w:sz w:val="24"/>
          <w:szCs w:val="24"/>
        </w:rPr>
        <w:t>), модуле</w:t>
      </w:r>
      <w:r>
        <w:rPr>
          <w:rFonts w:ascii="Times New Roman" w:hAnsi="Times New Roman" w:cs="Times New Roman"/>
          <w:sz w:val="24"/>
          <w:szCs w:val="24"/>
        </w:rPr>
        <w:t xml:space="preserve"> управления и анализа</w:t>
      </w:r>
      <w:r w:rsidRPr="00C21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952FD" w:rsidRPr="00F40096">
        <w:rPr>
          <w:rFonts w:ascii="Times New Roman" w:hAnsi="Times New Roman" w:cs="Times New Roman"/>
          <w:sz w:val="24"/>
          <w:szCs w:val="24"/>
        </w:rPr>
        <w:t>-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SIEMC</w:t>
      </w:r>
      <w:proofErr w:type="spellStart"/>
      <w:r w:rsidR="008952FD" w:rsidRPr="00B24707">
        <w:rPr>
          <w:rFonts w:ascii="Times New Roman" w:hAnsi="Times New Roman" w:cs="Times New Roman"/>
          <w:sz w:val="24"/>
          <w:szCs w:val="24"/>
        </w:rPr>
        <w:t>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 в консоли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C21A5B">
        <w:rPr>
          <w:rFonts w:ascii="Times New Roman" w:hAnsi="Times New Roman" w:cs="Times New Roman"/>
          <w:sz w:val="24"/>
          <w:szCs w:val="24"/>
        </w:rPr>
        <w:t>.</w:t>
      </w:r>
    </w:p>
    <w:p w14:paraId="0F880082" w14:textId="763E132B" w:rsidR="00295F96" w:rsidRPr="00853E07" w:rsidRDefault="00295F96" w:rsidP="00716E3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компонент системы осуществляет логирование локально в </w:t>
      </w:r>
      <w:proofErr w:type="spellStart"/>
      <w:r w:rsidRPr="00716E33">
        <w:rPr>
          <w:rFonts w:ascii="Times New Roman" w:hAnsi="Times New Roman" w:cs="Times New Roman"/>
          <w:sz w:val="24"/>
          <w:szCs w:val="24"/>
        </w:rPr>
        <w:t>log</w:t>
      </w:r>
      <w:proofErr w:type="spellEnd"/>
      <w:r>
        <w:rPr>
          <w:rFonts w:ascii="Times New Roman" w:hAnsi="Times New Roman" w:cs="Times New Roman"/>
          <w:sz w:val="24"/>
          <w:szCs w:val="24"/>
        </w:rPr>
        <w:t>-файл</w:t>
      </w:r>
      <w:r w:rsidR="00ED228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3E07">
        <w:rPr>
          <w:rFonts w:ascii="Times New Roman" w:hAnsi="Times New Roman" w:cs="Times New Roman"/>
          <w:sz w:val="24"/>
          <w:szCs w:val="24"/>
        </w:rPr>
        <w:t xml:space="preserve">Компоненты </w:t>
      </w:r>
      <w:proofErr w:type="spellStart"/>
      <w:r w:rsidRPr="00716E33">
        <w:rPr>
          <w:rFonts w:ascii="Times New Roman" w:hAnsi="Times New Roman" w:cs="Times New Roman"/>
          <w:sz w:val="24"/>
          <w:szCs w:val="24"/>
        </w:rPr>
        <w:t>I</w:t>
      </w:r>
      <w:r w:rsidRPr="00295F96">
        <w:rPr>
          <w:rFonts w:ascii="Times New Roman" w:hAnsi="Times New Roman" w:cs="Times New Roman"/>
          <w:sz w:val="24"/>
          <w:szCs w:val="24"/>
        </w:rPr>
        <w:t>nforter</w:t>
      </w:r>
      <w:proofErr w:type="spellEnd"/>
      <w:r w:rsidRPr="00295F96">
        <w:rPr>
          <w:rFonts w:ascii="Times New Roman" w:hAnsi="Times New Roman" w:cs="Times New Roman"/>
          <w:sz w:val="24"/>
          <w:szCs w:val="24"/>
        </w:rPr>
        <w:t>,</w:t>
      </w:r>
      <w:r w:rsidRPr="00C21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E33">
        <w:rPr>
          <w:rFonts w:ascii="Times New Roman" w:hAnsi="Times New Roman" w:cs="Times New Roman"/>
          <w:sz w:val="24"/>
          <w:szCs w:val="24"/>
        </w:rPr>
        <w:t>I</w:t>
      </w:r>
      <w:r w:rsidRPr="00C21A5B">
        <w:rPr>
          <w:rFonts w:ascii="Times New Roman" w:hAnsi="Times New Roman" w:cs="Times New Roman"/>
          <w:sz w:val="24"/>
          <w:szCs w:val="24"/>
        </w:rPr>
        <w:t>nforterCE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54A50">
        <w:rPr>
          <w:rFonts w:ascii="Times New Roman" w:hAnsi="Times New Roman" w:cs="Times New Roman"/>
          <w:sz w:val="24"/>
          <w:szCs w:val="24"/>
        </w:rPr>
        <w:t xml:space="preserve"> 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952FD" w:rsidRPr="00F40096">
        <w:rPr>
          <w:rFonts w:ascii="Times New Roman" w:hAnsi="Times New Roman" w:cs="Times New Roman"/>
          <w:sz w:val="24"/>
          <w:szCs w:val="24"/>
        </w:rPr>
        <w:t>-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SIEMC</w:t>
      </w:r>
      <w:proofErr w:type="spellStart"/>
      <w:r w:rsidR="008952FD" w:rsidRPr="00B24707">
        <w:rPr>
          <w:rFonts w:ascii="Times New Roman" w:hAnsi="Times New Roman" w:cs="Times New Roman"/>
          <w:sz w:val="24"/>
          <w:szCs w:val="24"/>
        </w:rPr>
        <w:t>ore</w:t>
      </w:r>
      <w:proofErr w:type="spellEnd"/>
      <w:r w:rsidR="00853E07">
        <w:rPr>
          <w:rFonts w:ascii="Times New Roman" w:hAnsi="Times New Roman" w:cs="Times New Roman"/>
          <w:sz w:val="24"/>
          <w:szCs w:val="24"/>
        </w:rPr>
        <w:t xml:space="preserve"> также направляют данные мониторинга </w:t>
      </w:r>
      <w:proofErr w:type="gramStart"/>
      <w:r w:rsidR="00853E07">
        <w:rPr>
          <w:rFonts w:ascii="Times New Roman" w:hAnsi="Times New Roman" w:cs="Times New Roman"/>
          <w:sz w:val="24"/>
          <w:szCs w:val="24"/>
        </w:rPr>
        <w:t>в БД</w:t>
      </w:r>
      <w:proofErr w:type="gramEnd"/>
      <w:r w:rsidR="00853E07">
        <w:rPr>
          <w:rFonts w:ascii="Times New Roman" w:hAnsi="Times New Roman" w:cs="Times New Roman"/>
          <w:sz w:val="24"/>
          <w:szCs w:val="24"/>
        </w:rPr>
        <w:t xml:space="preserve"> реализованную на СУБД </w:t>
      </w:r>
      <w:proofErr w:type="spellStart"/>
      <w:r w:rsidR="00853E07" w:rsidRPr="00716E33">
        <w:rPr>
          <w:rFonts w:ascii="Times New Roman" w:hAnsi="Times New Roman" w:cs="Times New Roman"/>
          <w:sz w:val="24"/>
          <w:szCs w:val="24"/>
        </w:rPr>
        <w:t>ClickHouse</w:t>
      </w:r>
      <w:proofErr w:type="spellEnd"/>
      <w:r w:rsidR="00853E07">
        <w:rPr>
          <w:rFonts w:ascii="Times New Roman" w:hAnsi="Times New Roman" w:cs="Times New Roman"/>
          <w:sz w:val="24"/>
          <w:szCs w:val="24"/>
        </w:rPr>
        <w:t>. Для этого в конфигурационных файлах</w:t>
      </w:r>
      <w:r w:rsidR="00853E07" w:rsidRPr="00853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E07" w:rsidRPr="00716E33">
        <w:rPr>
          <w:rFonts w:ascii="Times New Roman" w:hAnsi="Times New Roman" w:cs="Times New Roman"/>
          <w:sz w:val="24"/>
          <w:szCs w:val="24"/>
        </w:rPr>
        <w:t>I</w:t>
      </w:r>
      <w:r w:rsidR="00853E07" w:rsidRPr="00295F96">
        <w:rPr>
          <w:rFonts w:ascii="Times New Roman" w:hAnsi="Times New Roman" w:cs="Times New Roman"/>
          <w:sz w:val="24"/>
          <w:szCs w:val="24"/>
        </w:rPr>
        <w:t>nforter</w:t>
      </w:r>
      <w:proofErr w:type="spellEnd"/>
      <w:r w:rsidR="00853E07" w:rsidRPr="00295F96">
        <w:rPr>
          <w:rFonts w:ascii="Times New Roman" w:hAnsi="Times New Roman" w:cs="Times New Roman"/>
          <w:sz w:val="24"/>
          <w:szCs w:val="24"/>
        </w:rPr>
        <w:t>,</w:t>
      </w:r>
      <w:r w:rsidR="00853E07" w:rsidRPr="00C21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E07" w:rsidRPr="00716E33">
        <w:rPr>
          <w:rFonts w:ascii="Times New Roman" w:hAnsi="Times New Roman" w:cs="Times New Roman"/>
          <w:sz w:val="24"/>
          <w:szCs w:val="24"/>
        </w:rPr>
        <w:t>I</w:t>
      </w:r>
      <w:r w:rsidR="00853E07" w:rsidRPr="00C21A5B">
        <w:rPr>
          <w:rFonts w:ascii="Times New Roman" w:hAnsi="Times New Roman" w:cs="Times New Roman"/>
          <w:sz w:val="24"/>
          <w:szCs w:val="24"/>
        </w:rPr>
        <w:t>nforterCE</w:t>
      </w:r>
      <w:proofErr w:type="spellEnd"/>
      <w:r w:rsidR="00853E07">
        <w:rPr>
          <w:rFonts w:ascii="Times New Roman" w:hAnsi="Times New Roman" w:cs="Times New Roman"/>
          <w:sz w:val="24"/>
          <w:szCs w:val="24"/>
        </w:rPr>
        <w:t xml:space="preserve"> необходимо включить опцию метрики, а в 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952FD" w:rsidRPr="00F40096">
        <w:rPr>
          <w:rFonts w:ascii="Times New Roman" w:hAnsi="Times New Roman" w:cs="Times New Roman"/>
          <w:sz w:val="24"/>
          <w:szCs w:val="24"/>
        </w:rPr>
        <w:t>-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SIEMC</w:t>
      </w:r>
      <w:proofErr w:type="spellStart"/>
      <w:r w:rsidR="008952FD" w:rsidRPr="00B24707">
        <w:rPr>
          <w:rFonts w:ascii="Times New Roman" w:hAnsi="Times New Roman" w:cs="Times New Roman"/>
          <w:sz w:val="24"/>
          <w:szCs w:val="24"/>
        </w:rPr>
        <w:t>ore</w:t>
      </w:r>
      <w:proofErr w:type="spellEnd"/>
      <w:r w:rsidR="00853E07" w:rsidRPr="00E0020F">
        <w:rPr>
          <w:rFonts w:ascii="Times New Roman" w:hAnsi="Times New Roman" w:cs="Times New Roman"/>
          <w:sz w:val="24"/>
          <w:szCs w:val="24"/>
        </w:rPr>
        <w:t xml:space="preserve"> </w:t>
      </w:r>
      <w:r w:rsidR="00716E33">
        <w:rPr>
          <w:rFonts w:ascii="Times New Roman" w:hAnsi="Times New Roman" w:cs="Times New Roman"/>
          <w:sz w:val="24"/>
          <w:szCs w:val="24"/>
        </w:rPr>
        <w:t xml:space="preserve">в опциях </w:t>
      </w:r>
      <w:proofErr w:type="spellStart"/>
      <w:proofErr w:type="gramStart"/>
      <w:r w:rsidR="00716E33" w:rsidRPr="009F4396">
        <w:rPr>
          <w:rFonts w:ascii="Times New Roman" w:hAnsi="Times New Roman" w:cs="Times New Roman"/>
          <w:sz w:val="24"/>
          <w:szCs w:val="24"/>
        </w:rPr>
        <w:t>device.vendor</w:t>
      </w:r>
      <w:proofErr w:type="spellEnd"/>
      <w:proofErr w:type="gramEnd"/>
      <w:r w:rsidR="00716E3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53E07" w:rsidRPr="00E0020F">
        <w:rPr>
          <w:rFonts w:ascii="Times New Roman" w:hAnsi="Times New Roman" w:cs="Times New Roman"/>
          <w:sz w:val="24"/>
          <w:szCs w:val="24"/>
        </w:rPr>
        <w:t>device.product</w:t>
      </w:r>
      <w:proofErr w:type="spellEnd"/>
      <w:r w:rsidR="00716E33">
        <w:rPr>
          <w:rFonts w:ascii="Times New Roman" w:hAnsi="Times New Roman" w:cs="Times New Roman"/>
          <w:sz w:val="24"/>
          <w:szCs w:val="24"/>
        </w:rPr>
        <w:t xml:space="preserve"> указать желаемое наименование. После этого в Консоли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="00716E33">
        <w:rPr>
          <w:rFonts w:ascii="Times New Roman" w:hAnsi="Times New Roman" w:cs="Times New Roman"/>
          <w:sz w:val="24"/>
          <w:szCs w:val="24"/>
        </w:rPr>
        <w:t xml:space="preserve"> можно будет построить Активный канал (а также любой вид визуализации данных) по служебным событиям компонентов</w:t>
      </w:r>
      <w:r w:rsidR="00ED2283">
        <w:rPr>
          <w:rFonts w:ascii="Times New Roman" w:hAnsi="Times New Roman" w:cs="Times New Roman"/>
          <w:sz w:val="24"/>
          <w:szCs w:val="24"/>
        </w:rPr>
        <w:t xml:space="preserve"> системы</w:t>
      </w:r>
      <w:r w:rsidR="00716E33">
        <w:rPr>
          <w:rFonts w:ascii="Times New Roman" w:hAnsi="Times New Roman" w:cs="Times New Roman"/>
          <w:sz w:val="24"/>
          <w:szCs w:val="24"/>
        </w:rPr>
        <w:t xml:space="preserve">, для этого следует в условии АК в полях </w:t>
      </w:r>
      <w:proofErr w:type="spellStart"/>
      <w:proofErr w:type="gramStart"/>
      <w:r w:rsidR="00716E33" w:rsidRPr="009F4396">
        <w:rPr>
          <w:rFonts w:ascii="Times New Roman" w:hAnsi="Times New Roman" w:cs="Times New Roman"/>
          <w:sz w:val="24"/>
          <w:szCs w:val="24"/>
        </w:rPr>
        <w:t>device.vendor</w:t>
      </w:r>
      <w:proofErr w:type="spellEnd"/>
      <w:proofErr w:type="gramEnd"/>
      <w:r w:rsidR="00716E3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16E33" w:rsidRPr="00E0020F">
        <w:rPr>
          <w:rFonts w:ascii="Times New Roman" w:hAnsi="Times New Roman" w:cs="Times New Roman"/>
          <w:sz w:val="24"/>
          <w:szCs w:val="24"/>
        </w:rPr>
        <w:t>device.product</w:t>
      </w:r>
      <w:proofErr w:type="spellEnd"/>
      <w:r w:rsidR="00716E33">
        <w:rPr>
          <w:rFonts w:ascii="Times New Roman" w:hAnsi="Times New Roman" w:cs="Times New Roman"/>
          <w:sz w:val="24"/>
          <w:szCs w:val="24"/>
        </w:rPr>
        <w:t xml:space="preserve"> необходимый компонент.</w:t>
      </w:r>
    </w:p>
    <w:p w14:paraId="108FE301" w14:textId="77777777" w:rsidR="00CD52D9" w:rsidRDefault="00CD52D9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131775689"/>
      <w:bookmarkStart w:id="36" w:name="_Toc153212122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Логирование агентов</w:t>
      </w:r>
      <w:bookmarkEnd w:id="35"/>
      <w:bookmarkEnd w:id="36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7B045448" w14:textId="77777777" w:rsidR="00CD52D9" w:rsidRPr="00FD1D06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37" w:name="_Toc131775690"/>
      <w:r w:rsidRPr="00FD1D06">
        <w:rPr>
          <w:rFonts w:ascii="Times New Roman" w:hAnsi="Times New Roman" w:cs="Times New Roman"/>
          <w:b/>
          <w:bCs/>
          <w:sz w:val="28"/>
          <w:szCs w:val="28"/>
        </w:rPr>
        <w:t>Настройка</w:t>
      </w:r>
      <w:bookmarkEnd w:id="37"/>
    </w:p>
    <w:p w14:paraId="702253D3" w14:textId="77777777" w:rsidR="00CD52D9" w:rsidRPr="00981C62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Настройка логирования агентов производится в </w:t>
      </w:r>
      <w:r w:rsidRPr="00C21A5B">
        <w:rPr>
          <w:rFonts w:ascii="Times New Roman" w:hAnsi="Times New Roman" w:cs="Times New Roman"/>
          <w:sz w:val="24"/>
          <w:szCs w:val="24"/>
        </w:rPr>
        <w:t>конфигурационны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21A5B">
        <w:rPr>
          <w:rFonts w:ascii="Times New Roman" w:hAnsi="Times New Roman" w:cs="Times New Roman"/>
          <w:sz w:val="24"/>
          <w:szCs w:val="24"/>
        </w:rPr>
        <w:t xml:space="preserve"> файл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21A5B">
        <w:rPr>
          <w:rFonts w:ascii="Times New Roman" w:hAnsi="Times New Roman" w:cs="Times New Roman"/>
          <w:sz w:val="24"/>
          <w:szCs w:val="24"/>
        </w:rPr>
        <w:t xml:space="preserve"> (config.xml)</w:t>
      </w:r>
      <w:r>
        <w:rPr>
          <w:rFonts w:ascii="Times New Roman" w:hAnsi="Times New Roman" w:cs="Times New Roman"/>
          <w:sz w:val="24"/>
          <w:szCs w:val="24"/>
        </w:rPr>
        <w:t>. В параметре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logging_level</w:t>
      </w:r>
      <w:proofErr w:type="spellEnd"/>
      <w:r>
        <w:rPr>
          <w:rFonts w:ascii="Times New Roman" w:hAnsi="Times New Roman" w:cs="Times New Roman"/>
          <w:sz w:val="24"/>
          <w:szCs w:val="24"/>
        </w:rPr>
        <w:t>» необходимо указать желаемый уровень логирования.</w:t>
      </w:r>
    </w:p>
    <w:p w14:paraId="6FF6C7A6" w14:textId="77777777" w:rsidR="00CD52D9" w:rsidRPr="00710730" w:rsidRDefault="00CD52D9" w:rsidP="00CD52D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2A6D5C21" wp14:editId="40742971">
            <wp:extent cx="5414427" cy="280491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9122"/>
                    <a:stretch/>
                  </pic:blipFill>
                  <pic:spPr bwMode="auto">
                    <a:xfrm>
                      <a:off x="0" y="0"/>
                      <a:ext cx="5676240" cy="29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61036" w14:textId="0CD8CCA0" w:rsidR="00AE58DD" w:rsidRDefault="00CD52D9" w:rsidP="00AE58D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Агент поддерживает </w:t>
      </w:r>
      <w:bookmarkStart w:id="38" w:name="_Hlk137731319"/>
      <w:r w:rsidR="00774F13">
        <w:rPr>
          <w:rFonts w:ascii="Times New Roman" w:hAnsi="Times New Roman" w:cs="Times New Roman"/>
          <w:sz w:val="24"/>
          <w:szCs w:val="24"/>
        </w:rPr>
        <w:t>7</w:t>
      </w:r>
      <w:r w:rsidRPr="00C21A5B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774F13">
        <w:rPr>
          <w:rFonts w:ascii="Times New Roman" w:hAnsi="Times New Roman" w:cs="Times New Roman"/>
          <w:sz w:val="24"/>
          <w:szCs w:val="24"/>
        </w:rPr>
        <w:t>ей</w:t>
      </w:r>
      <w:r w:rsidRPr="00C21A5B">
        <w:rPr>
          <w:rFonts w:ascii="Times New Roman" w:hAnsi="Times New Roman" w:cs="Times New Roman"/>
          <w:sz w:val="24"/>
          <w:szCs w:val="24"/>
        </w:rPr>
        <w:t xml:space="preserve"> логирования</w:t>
      </w:r>
      <w:bookmarkEnd w:id="38"/>
      <w:r w:rsidRPr="00C21A5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0B27F70" w14:textId="6FE960BF" w:rsidR="00774F13" w:rsidRPr="00C510AC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0 уровень логирования TRACE - логирование всех операций и выше</w:t>
      </w:r>
      <w:r w:rsidR="00C510AC">
        <w:rPr>
          <w:rFonts w:ascii="Times New Roman" w:hAnsi="Times New Roman" w:cs="Times New Roman"/>
          <w:sz w:val="24"/>
          <w:szCs w:val="24"/>
        </w:rPr>
        <w:t>;</w:t>
      </w:r>
    </w:p>
    <w:p w14:paraId="7ACFA860" w14:textId="67316510" w:rsidR="00774F13" w:rsidRPr="00C510AC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1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DEBUG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отладочной информации и выше</w:t>
      </w:r>
      <w:r w:rsidR="00C510AC">
        <w:rPr>
          <w:rFonts w:ascii="Times New Roman" w:hAnsi="Times New Roman" w:cs="Times New Roman"/>
          <w:sz w:val="24"/>
          <w:szCs w:val="24"/>
        </w:rPr>
        <w:t>;</w:t>
      </w:r>
    </w:p>
    <w:p w14:paraId="0B7B7007" w14:textId="6CFF0362" w:rsidR="00774F13" w:rsidRPr="00C510AC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2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информационных сообщений и выше</w:t>
      </w:r>
      <w:r w:rsidR="00C510AC">
        <w:rPr>
          <w:rFonts w:ascii="Times New Roman" w:hAnsi="Times New Roman" w:cs="Times New Roman"/>
          <w:sz w:val="24"/>
          <w:szCs w:val="24"/>
        </w:rPr>
        <w:t>;</w:t>
      </w:r>
    </w:p>
    <w:p w14:paraId="1985677B" w14:textId="0E31A803" w:rsidR="00774F13" w:rsidRPr="00C510AC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3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WARN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предупреждений и выше</w:t>
      </w:r>
      <w:r w:rsidR="00C510AC">
        <w:rPr>
          <w:rFonts w:ascii="Times New Roman" w:hAnsi="Times New Roman" w:cs="Times New Roman"/>
          <w:sz w:val="24"/>
          <w:szCs w:val="24"/>
        </w:rPr>
        <w:t>;</w:t>
      </w:r>
    </w:p>
    <w:p w14:paraId="2DDF903C" w14:textId="220733AA" w:rsidR="00774F13" w:rsidRPr="00C510AC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4 уровень логирования ERROR - логирование ошибок и выше</w:t>
      </w:r>
      <w:r w:rsidR="00C510AC">
        <w:rPr>
          <w:rFonts w:ascii="Times New Roman" w:hAnsi="Times New Roman" w:cs="Times New Roman"/>
          <w:sz w:val="24"/>
          <w:szCs w:val="24"/>
        </w:rPr>
        <w:t>;</w:t>
      </w:r>
    </w:p>
    <w:p w14:paraId="52124246" w14:textId="0955B98F" w:rsidR="00AE58DD" w:rsidRPr="00C510AC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5 уровень логирования CRITICAL - логирование только критических ошибок</w:t>
      </w:r>
      <w:r w:rsidR="00C510AC">
        <w:rPr>
          <w:rFonts w:ascii="Times New Roman" w:hAnsi="Times New Roman" w:cs="Times New Roman"/>
          <w:sz w:val="24"/>
          <w:szCs w:val="24"/>
        </w:rPr>
        <w:t>;</w:t>
      </w:r>
    </w:p>
    <w:p w14:paraId="2D6F9C95" w14:textId="4146DF2B" w:rsidR="00774F13" w:rsidRDefault="00774F13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6 уровень логирования NONE </w:t>
      </w:r>
      <w:r w:rsidR="00C510AC">
        <w:rPr>
          <w:rFonts w:ascii="Times New Roman" w:hAnsi="Times New Roman" w:cs="Times New Roman"/>
          <w:sz w:val="24"/>
          <w:szCs w:val="24"/>
        </w:rPr>
        <w:t>–</w:t>
      </w:r>
      <w:r w:rsidRPr="00C510AC">
        <w:rPr>
          <w:rFonts w:ascii="Times New Roman" w:hAnsi="Times New Roman" w:cs="Times New Roman"/>
          <w:sz w:val="24"/>
          <w:szCs w:val="24"/>
        </w:rPr>
        <w:t xml:space="preserve"> выключено</w:t>
      </w:r>
      <w:r w:rsidR="00C510AC">
        <w:rPr>
          <w:rFonts w:ascii="Times New Roman" w:hAnsi="Times New Roman" w:cs="Times New Roman"/>
          <w:sz w:val="24"/>
          <w:szCs w:val="24"/>
        </w:rPr>
        <w:t>.</w:t>
      </w:r>
    </w:p>
    <w:p w14:paraId="537EC628" w14:textId="77777777" w:rsidR="007F2BD8" w:rsidRPr="008879E2" w:rsidRDefault="007F2BD8" w:rsidP="007F2BD8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9E2">
        <w:rPr>
          <w:rFonts w:ascii="Times New Roman" w:hAnsi="Times New Roman" w:cs="Times New Roman"/>
          <w:color w:val="FF0000"/>
          <w:sz w:val="24"/>
          <w:szCs w:val="24"/>
        </w:rPr>
        <w:t>Уровень TRACE необходимо использовать только в режиме отладки и</w:t>
      </w:r>
      <w:r w:rsidRPr="008879E2">
        <w:rPr>
          <w:color w:val="FF0000"/>
        </w:rPr>
        <w:t xml:space="preserve"> </w:t>
      </w:r>
      <w:r w:rsidRPr="008879E2">
        <w:rPr>
          <w:rFonts w:ascii="Times New Roman" w:hAnsi="Times New Roman" w:cs="Times New Roman"/>
          <w:color w:val="FF0000"/>
          <w:sz w:val="24"/>
          <w:szCs w:val="24"/>
        </w:rPr>
        <w:t>выявления ошибок. Не используйте его в штатном/продуктивном режиме работы системы.</w:t>
      </w:r>
    </w:p>
    <w:p w14:paraId="5EF84427" w14:textId="77777777" w:rsidR="007F2BD8" w:rsidRPr="00C510AC" w:rsidRDefault="007F2BD8" w:rsidP="007F2BD8">
      <w:pPr>
        <w:pStyle w:val="a9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2AAA6225" w14:textId="77777777" w:rsidR="00CD52D9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39" w:name="_Toc131775691"/>
      <w:r w:rsidRPr="007569AF">
        <w:rPr>
          <w:rFonts w:ascii="Times New Roman" w:hAnsi="Times New Roman" w:cs="Times New Roman"/>
          <w:b/>
          <w:bCs/>
          <w:sz w:val="28"/>
          <w:szCs w:val="28"/>
        </w:rPr>
        <w:t>Просмотр лог-файлов</w:t>
      </w:r>
      <w:bookmarkEnd w:id="39"/>
    </w:p>
    <w:p w14:paraId="6583FF81" w14:textId="77777777" w:rsidR="00CD52D9" w:rsidRPr="00FD1D06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Лог-файлы агентов хранятся в </w:t>
      </w:r>
      <w:r w:rsidRPr="00C21A5B">
        <w:rPr>
          <w:rFonts w:ascii="Times New Roman" w:hAnsi="Times New Roman" w:cs="Times New Roman"/>
          <w:sz w:val="24"/>
          <w:szCs w:val="24"/>
        </w:rPr>
        <w:t xml:space="preserve">папке: </w:t>
      </w:r>
      <w:r w:rsidRPr="00FD1D06">
        <w:rPr>
          <w:rFonts w:ascii="Courier New" w:hAnsi="Courier New" w:cs="Courier New"/>
        </w:rPr>
        <w:t>/</w:t>
      </w:r>
      <w:proofErr w:type="spellStart"/>
      <w:r w:rsidRPr="00FD1D06">
        <w:rPr>
          <w:rFonts w:ascii="Courier New" w:hAnsi="Courier New" w:cs="Courier New"/>
        </w:rPr>
        <w:t>opt</w:t>
      </w:r>
      <w:proofErr w:type="spellEnd"/>
      <w:r w:rsidRPr="00FD1D06">
        <w:rPr>
          <w:rFonts w:ascii="Courier New" w:hAnsi="Courier New" w:cs="Courier New"/>
        </w:rPr>
        <w:t>/</w:t>
      </w:r>
      <w:proofErr w:type="spellStart"/>
      <w:r w:rsidRPr="00FD1D06">
        <w:rPr>
          <w:rFonts w:ascii="Courier New" w:hAnsi="Courier New" w:cs="Courier New"/>
        </w:rPr>
        <w:t>agent</w:t>
      </w:r>
      <w:proofErr w:type="spellEnd"/>
      <w:r w:rsidRPr="00FD1D06">
        <w:rPr>
          <w:rFonts w:ascii="Courier New" w:hAnsi="Courier New" w:cs="Courier New"/>
        </w:rPr>
        <w:t>/</w:t>
      </w:r>
      <w:proofErr w:type="spellStart"/>
      <w:r w:rsidRPr="00FD1D06">
        <w:rPr>
          <w:rFonts w:ascii="Courier New" w:hAnsi="Courier New" w:cs="Courier New"/>
        </w:rPr>
        <w:t>logs</w:t>
      </w:r>
      <w:proofErr w:type="spellEnd"/>
    </w:p>
    <w:p w14:paraId="13EDDE71" w14:textId="77777777" w:rsidR="00CD52D9" w:rsidRDefault="00CD52D9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0" w:name="_Toc131775692"/>
      <w:bookmarkStart w:id="41" w:name="_Toc153212123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Логирование Модуля сбора и обработки событий (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proofErr w:type="spellStart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nforter</w:t>
      </w:r>
      <w:proofErr w:type="spellEnd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bookmarkEnd w:id="40"/>
      <w:bookmarkEnd w:id="41"/>
    </w:p>
    <w:p w14:paraId="277B6214" w14:textId="77777777" w:rsidR="00CD52D9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_Toc131775693"/>
      <w:r w:rsidRPr="00973A3C">
        <w:rPr>
          <w:rFonts w:ascii="Times New Roman" w:hAnsi="Times New Roman" w:cs="Times New Roman"/>
          <w:b/>
          <w:bCs/>
          <w:sz w:val="28"/>
          <w:szCs w:val="28"/>
        </w:rPr>
        <w:t>Настройка</w:t>
      </w:r>
      <w:bookmarkEnd w:id="42"/>
    </w:p>
    <w:p w14:paraId="436E689D" w14:textId="77777777" w:rsidR="00CD52D9" w:rsidRPr="00981C62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Настройка логирования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Pr="00C21A5B">
        <w:rPr>
          <w:rFonts w:ascii="Times New Roman" w:hAnsi="Times New Roman" w:cs="Times New Roman"/>
          <w:sz w:val="24"/>
          <w:szCs w:val="24"/>
        </w:rPr>
        <w:t>конфигурационны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21A5B">
        <w:rPr>
          <w:rFonts w:ascii="Times New Roman" w:hAnsi="Times New Roman" w:cs="Times New Roman"/>
          <w:sz w:val="24"/>
          <w:szCs w:val="24"/>
        </w:rPr>
        <w:t xml:space="preserve"> файл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21A5B">
        <w:rPr>
          <w:rFonts w:ascii="Times New Roman" w:hAnsi="Times New Roman" w:cs="Times New Roman"/>
          <w:sz w:val="24"/>
          <w:szCs w:val="24"/>
        </w:rPr>
        <w:t xml:space="preserve"> (config.xml)</w:t>
      </w:r>
      <w:r>
        <w:rPr>
          <w:rFonts w:ascii="Times New Roman" w:hAnsi="Times New Roman" w:cs="Times New Roman"/>
          <w:sz w:val="24"/>
          <w:szCs w:val="24"/>
        </w:rPr>
        <w:t>. В параметре «</w:t>
      </w:r>
      <w:r>
        <w:rPr>
          <w:rFonts w:ascii="Times New Roman" w:hAnsi="Times New Roman" w:cs="Times New Roman"/>
          <w:sz w:val="24"/>
          <w:szCs w:val="24"/>
          <w:lang w:val="en-US"/>
        </w:rPr>
        <w:t>logging</w:t>
      </w:r>
      <w:r w:rsidRPr="00BE707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level</w:t>
      </w:r>
      <w:r>
        <w:rPr>
          <w:rFonts w:ascii="Times New Roman" w:hAnsi="Times New Roman" w:cs="Times New Roman"/>
          <w:sz w:val="24"/>
          <w:szCs w:val="24"/>
        </w:rPr>
        <w:t>» необходимо указать желаемый уровень логирования.</w:t>
      </w:r>
    </w:p>
    <w:p w14:paraId="7DB03695" w14:textId="77777777" w:rsidR="00CD52D9" w:rsidRPr="00710730" w:rsidRDefault="00CD52D9" w:rsidP="00CD52D9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4366AA85" wp14:editId="73F0EF57">
            <wp:extent cx="5886938" cy="10941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38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AF361" w14:textId="222625E4" w:rsidR="00CD52D9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поддерживает </w:t>
      </w:r>
      <w:r w:rsidR="00AE58DD">
        <w:rPr>
          <w:rFonts w:ascii="Times New Roman" w:hAnsi="Times New Roman" w:cs="Times New Roman"/>
          <w:sz w:val="24"/>
          <w:szCs w:val="24"/>
        </w:rPr>
        <w:t>7</w:t>
      </w:r>
      <w:r w:rsidR="00AE58DD" w:rsidRPr="00C21A5B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AE58DD">
        <w:rPr>
          <w:rFonts w:ascii="Times New Roman" w:hAnsi="Times New Roman" w:cs="Times New Roman"/>
          <w:sz w:val="24"/>
          <w:szCs w:val="24"/>
        </w:rPr>
        <w:t>ей</w:t>
      </w:r>
      <w:r w:rsidR="00AE58DD" w:rsidRPr="00C21A5B">
        <w:rPr>
          <w:rFonts w:ascii="Times New Roman" w:hAnsi="Times New Roman" w:cs="Times New Roman"/>
          <w:sz w:val="24"/>
          <w:szCs w:val="24"/>
        </w:rPr>
        <w:t xml:space="preserve"> логирования</w:t>
      </w:r>
      <w:r w:rsidRPr="00C21A5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EAFC7A3" w14:textId="56EC52E1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0 уровень логирования TRACE - логирование всех операций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388AB75E" w14:textId="43346EE9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1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DEBUG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отладочной информации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3CA9746E" w14:textId="4D8FAD12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lastRenderedPageBreak/>
        <w:t xml:space="preserve">2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информационных сообщений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4BE46D49" w14:textId="1BEF6FDF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3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WARN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предупреждений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154174BF" w14:textId="4BA379CE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4 уровень логирования ERROR - логирование ошибок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5D5C978D" w14:textId="5984ABBA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5 уровень логирования CRITICAL - логирование только критических ошибок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06F4F6E1" w14:textId="294AA2B5" w:rsidR="00AE58DD" w:rsidRDefault="00AE58DD" w:rsidP="009B6B16">
      <w:pPr>
        <w:pStyle w:val="a9"/>
        <w:numPr>
          <w:ilvl w:val="0"/>
          <w:numId w:val="1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6 уровень логирования NONE </w:t>
      </w:r>
      <w:r w:rsidR="00C510AC" w:rsidRPr="00C510AC">
        <w:rPr>
          <w:rFonts w:ascii="Times New Roman" w:hAnsi="Times New Roman" w:cs="Times New Roman"/>
          <w:sz w:val="24"/>
          <w:szCs w:val="24"/>
        </w:rPr>
        <w:t>–</w:t>
      </w:r>
      <w:r w:rsidRPr="00C510AC">
        <w:rPr>
          <w:rFonts w:ascii="Times New Roman" w:hAnsi="Times New Roman" w:cs="Times New Roman"/>
          <w:sz w:val="24"/>
          <w:szCs w:val="24"/>
        </w:rPr>
        <w:t xml:space="preserve"> выключено</w:t>
      </w:r>
      <w:r w:rsidR="00C510AC" w:rsidRPr="00C510AC">
        <w:rPr>
          <w:rFonts w:ascii="Times New Roman" w:hAnsi="Times New Roman" w:cs="Times New Roman"/>
          <w:sz w:val="24"/>
          <w:szCs w:val="24"/>
        </w:rPr>
        <w:t>.</w:t>
      </w:r>
    </w:p>
    <w:p w14:paraId="395E9B78" w14:textId="77777777" w:rsidR="007F2BD8" w:rsidRPr="008879E2" w:rsidRDefault="007F2BD8" w:rsidP="007F2BD8">
      <w:pPr>
        <w:pStyle w:val="a9"/>
        <w:spacing w:line="360" w:lineRule="auto"/>
        <w:ind w:left="0"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9E2">
        <w:rPr>
          <w:rFonts w:ascii="Times New Roman" w:hAnsi="Times New Roman" w:cs="Times New Roman"/>
          <w:color w:val="FF0000"/>
          <w:sz w:val="24"/>
          <w:szCs w:val="24"/>
        </w:rPr>
        <w:t>Уровень TRACE необходимо использовать только в режиме отладки и</w:t>
      </w:r>
      <w:r w:rsidRPr="008879E2">
        <w:rPr>
          <w:color w:val="FF0000"/>
        </w:rPr>
        <w:t xml:space="preserve"> </w:t>
      </w:r>
      <w:r w:rsidRPr="008879E2">
        <w:rPr>
          <w:rFonts w:ascii="Times New Roman" w:hAnsi="Times New Roman" w:cs="Times New Roman"/>
          <w:color w:val="FF0000"/>
          <w:sz w:val="24"/>
          <w:szCs w:val="24"/>
        </w:rPr>
        <w:t>выявления ошибок. Не используйте его в штатном/продуктивном режиме работы системы.</w:t>
      </w:r>
    </w:p>
    <w:p w14:paraId="46C7B6D1" w14:textId="77777777" w:rsidR="00CD52D9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43" w:name="_Toc131775694"/>
      <w:r w:rsidRPr="00973A3C">
        <w:rPr>
          <w:rFonts w:ascii="Times New Roman" w:hAnsi="Times New Roman" w:cs="Times New Roman"/>
          <w:b/>
          <w:bCs/>
          <w:sz w:val="28"/>
          <w:szCs w:val="28"/>
        </w:rPr>
        <w:t>Просмотр лог-файлов</w:t>
      </w:r>
      <w:bookmarkEnd w:id="43"/>
    </w:p>
    <w:p w14:paraId="76BD3D06" w14:textId="77777777" w:rsidR="00CD52D9" w:rsidRPr="00C510AC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Лог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файлы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inforter</w:t>
      </w:r>
      <w:proofErr w:type="spellEnd"/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хранятся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1A5B">
        <w:rPr>
          <w:rFonts w:ascii="Times New Roman" w:hAnsi="Times New Roman" w:cs="Times New Roman"/>
          <w:sz w:val="24"/>
          <w:szCs w:val="24"/>
        </w:rPr>
        <w:t>папке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510AC">
        <w:rPr>
          <w:rFonts w:ascii="Courier New" w:hAnsi="Courier New" w:cs="Courier New"/>
          <w:lang w:val="en-US"/>
        </w:rPr>
        <w:t>/</w:t>
      </w:r>
      <w:r w:rsidRPr="00FE28FB">
        <w:rPr>
          <w:rFonts w:ascii="Courier New" w:hAnsi="Courier New" w:cs="Courier New"/>
          <w:lang w:val="en-US"/>
        </w:rPr>
        <w:t>opt</w:t>
      </w:r>
      <w:r w:rsidRPr="00C510AC">
        <w:rPr>
          <w:rFonts w:ascii="Courier New" w:hAnsi="Courier New" w:cs="Courier New"/>
          <w:lang w:val="en-US"/>
        </w:rPr>
        <w:t>/</w:t>
      </w:r>
      <w:proofErr w:type="spellStart"/>
      <w:r w:rsidRPr="00FE28FB">
        <w:rPr>
          <w:rFonts w:ascii="Courier New" w:hAnsi="Courier New" w:cs="Courier New"/>
          <w:lang w:val="en-US"/>
        </w:rPr>
        <w:t>inforter</w:t>
      </w:r>
      <w:proofErr w:type="spellEnd"/>
      <w:r w:rsidRPr="00C510AC">
        <w:rPr>
          <w:rFonts w:ascii="Courier New" w:hAnsi="Courier New" w:cs="Courier New"/>
          <w:lang w:val="en-US"/>
        </w:rPr>
        <w:t>/</w:t>
      </w:r>
      <w:r w:rsidRPr="00FE28FB">
        <w:rPr>
          <w:rFonts w:ascii="Courier New" w:hAnsi="Courier New" w:cs="Courier New"/>
          <w:lang w:val="en-US"/>
        </w:rPr>
        <w:t>logs</w:t>
      </w:r>
      <w:r w:rsidRPr="00C510AC">
        <w:rPr>
          <w:rFonts w:ascii="Courier New" w:hAnsi="Courier New" w:cs="Courier New"/>
          <w:lang w:val="en-US"/>
        </w:rPr>
        <w:t>/</w:t>
      </w:r>
    </w:p>
    <w:p w14:paraId="54DB0BDC" w14:textId="77777777" w:rsidR="00CD52D9" w:rsidRPr="007569AF" w:rsidRDefault="00CD52D9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4" w:name="_Toc131775695"/>
      <w:bookmarkStart w:id="45" w:name="_Toc153212124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Логирование Модуля корреляции событий (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proofErr w:type="spellStart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nforterCE</w:t>
      </w:r>
      <w:proofErr w:type="spellEnd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bookmarkEnd w:id="44"/>
      <w:bookmarkEnd w:id="45"/>
    </w:p>
    <w:p w14:paraId="7262DA59" w14:textId="77777777" w:rsidR="00CD52D9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46" w:name="_Toc131775696"/>
      <w:r w:rsidRPr="00973A3C">
        <w:rPr>
          <w:rFonts w:ascii="Times New Roman" w:hAnsi="Times New Roman" w:cs="Times New Roman"/>
          <w:b/>
          <w:bCs/>
          <w:sz w:val="28"/>
          <w:szCs w:val="28"/>
        </w:rPr>
        <w:t>Настройка</w:t>
      </w:r>
      <w:bookmarkEnd w:id="46"/>
    </w:p>
    <w:p w14:paraId="555F89F5" w14:textId="77777777" w:rsidR="00CD52D9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Настройка логирования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InforterCE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Pr="00C21A5B">
        <w:rPr>
          <w:rFonts w:ascii="Times New Roman" w:hAnsi="Times New Roman" w:cs="Times New Roman"/>
          <w:sz w:val="24"/>
          <w:szCs w:val="24"/>
        </w:rPr>
        <w:t>конфигурационны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21A5B">
        <w:rPr>
          <w:rFonts w:ascii="Times New Roman" w:hAnsi="Times New Roman" w:cs="Times New Roman"/>
          <w:sz w:val="24"/>
          <w:szCs w:val="24"/>
        </w:rPr>
        <w:t xml:space="preserve"> файл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21A5B">
        <w:rPr>
          <w:rFonts w:ascii="Times New Roman" w:hAnsi="Times New Roman" w:cs="Times New Roman"/>
          <w:sz w:val="24"/>
          <w:szCs w:val="24"/>
        </w:rPr>
        <w:t xml:space="preserve"> (config.xml)</w:t>
      </w:r>
      <w:r>
        <w:rPr>
          <w:rFonts w:ascii="Times New Roman" w:hAnsi="Times New Roman" w:cs="Times New Roman"/>
          <w:sz w:val="24"/>
          <w:szCs w:val="24"/>
        </w:rPr>
        <w:t>. В параметре «</w:t>
      </w:r>
      <w:r>
        <w:rPr>
          <w:rFonts w:ascii="Times New Roman" w:hAnsi="Times New Roman" w:cs="Times New Roman"/>
          <w:sz w:val="24"/>
          <w:szCs w:val="24"/>
          <w:lang w:val="en-US"/>
        </w:rPr>
        <w:t>logging</w:t>
      </w:r>
      <w:r w:rsidRPr="00BE707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level</w:t>
      </w:r>
      <w:r>
        <w:rPr>
          <w:rFonts w:ascii="Times New Roman" w:hAnsi="Times New Roman" w:cs="Times New Roman"/>
          <w:sz w:val="24"/>
          <w:szCs w:val="24"/>
        </w:rPr>
        <w:t>» необходимо указать желаемый уровень логирования.</w:t>
      </w:r>
    </w:p>
    <w:p w14:paraId="4D3C5F22" w14:textId="582C38FB" w:rsidR="00CD52D9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InforterCE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поддерживает </w:t>
      </w:r>
      <w:r w:rsidR="00AE58DD">
        <w:rPr>
          <w:rFonts w:ascii="Times New Roman" w:hAnsi="Times New Roman" w:cs="Times New Roman"/>
          <w:sz w:val="24"/>
          <w:szCs w:val="24"/>
        </w:rPr>
        <w:t>7</w:t>
      </w:r>
      <w:r w:rsidR="00AE58DD" w:rsidRPr="00C21A5B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AE58DD">
        <w:rPr>
          <w:rFonts w:ascii="Times New Roman" w:hAnsi="Times New Roman" w:cs="Times New Roman"/>
          <w:sz w:val="24"/>
          <w:szCs w:val="24"/>
        </w:rPr>
        <w:t>ей</w:t>
      </w:r>
      <w:r w:rsidR="00AE58DD" w:rsidRPr="00C21A5B">
        <w:rPr>
          <w:rFonts w:ascii="Times New Roman" w:hAnsi="Times New Roman" w:cs="Times New Roman"/>
          <w:sz w:val="24"/>
          <w:szCs w:val="24"/>
        </w:rPr>
        <w:t xml:space="preserve"> логирования</w:t>
      </w:r>
      <w:r w:rsidRPr="00C21A5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4588313" w14:textId="2F50D458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0 уровень логирования TRACE - логирование всех операций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12A9385C" w14:textId="4AEEFE99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1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DEBUG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отладочной информации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00E3EDB4" w14:textId="4DAA0A20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2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информационных сообщений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4322C26B" w14:textId="0F533F9A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3 уровень логирования 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WARN</w:t>
      </w:r>
      <w:r w:rsidRPr="00C510AC">
        <w:rPr>
          <w:rFonts w:ascii="Times New Roman" w:hAnsi="Times New Roman" w:cs="Times New Roman"/>
          <w:sz w:val="24"/>
          <w:szCs w:val="24"/>
        </w:rPr>
        <w:t xml:space="preserve"> - логирование предупреждений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27896D46" w14:textId="07BB9F7C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4 уровень логирования ERROR - логирование ошибок и выше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5E31D2AC" w14:textId="43E215CA" w:rsidR="00AE58DD" w:rsidRPr="00C510AC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>5 уровень логирования CRITICAL - логирование только критических ошибок</w:t>
      </w:r>
      <w:r w:rsidR="00C510AC" w:rsidRPr="00C510AC">
        <w:rPr>
          <w:rFonts w:ascii="Times New Roman" w:hAnsi="Times New Roman" w:cs="Times New Roman"/>
          <w:sz w:val="24"/>
          <w:szCs w:val="24"/>
        </w:rPr>
        <w:t>;</w:t>
      </w:r>
    </w:p>
    <w:p w14:paraId="386BEBD3" w14:textId="4DE110FF" w:rsidR="00AE58DD" w:rsidRDefault="00AE58DD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C510AC">
        <w:rPr>
          <w:rFonts w:ascii="Times New Roman" w:hAnsi="Times New Roman" w:cs="Times New Roman"/>
          <w:sz w:val="24"/>
          <w:szCs w:val="24"/>
        </w:rPr>
        <w:t xml:space="preserve">6 уровень логирования NONE </w:t>
      </w:r>
      <w:r w:rsidR="00C510AC" w:rsidRPr="00C510AC">
        <w:rPr>
          <w:rFonts w:ascii="Times New Roman" w:hAnsi="Times New Roman" w:cs="Times New Roman"/>
          <w:sz w:val="24"/>
          <w:szCs w:val="24"/>
        </w:rPr>
        <w:t>–</w:t>
      </w:r>
      <w:r w:rsidRPr="00C510AC">
        <w:rPr>
          <w:rFonts w:ascii="Times New Roman" w:hAnsi="Times New Roman" w:cs="Times New Roman"/>
          <w:sz w:val="24"/>
          <w:szCs w:val="24"/>
        </w:rPr>
        <w:t xml:space="preserve"> выключено</w:t>
      </w:r>
      <w:r w:rsidR="00C510AC" w:rsidRPr="00C510AC">
        <w:rPr>
          <w:rFonts w:ascii="Times New Roman" w:hAnsi="Times New Roman" w:cs="Times New Roman"/>
          <w:sz w:val="24"/>
          <w:szCs w:val="24"/>
        </w:rPr>
        <w:t>.</w:t>
      </w:r>
    </w:p>
    <w:p w14:paraId="1FF21765" w14:textId="77777777" w:rsidR="007F2BD8" w:rsidRPr="008879E2" w:rsidRDefault="007F2BD8" w:rsidP="007F2BD8">
      <w:pPr>
        <w:pStyle w:val="a9"/>
        <w:spacing w:line="360" w:lineRule="auto"/>
        <w:ind w:left="0"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79E2">
        <w:rPr>
          <w:rFonts w:ascii="Times New Roman" w:hAnsi="Times New Roman" w:cs="Times New Roman"/>
          <w:color w:val="FF0000"/>
          <w:sz w:val="24"/>
          <w:szCs w:val="24"/>
        </w:rPr>
        <w:t>Уровень TRACE необходимо использовать только в режиме отладки и</w:t>
      </w:r>
      <w:r w:rsidRPr="008879E2">
        <w:rPr>
          <w:color w:val="FF0000"/>
        </w:rPr>
        <w:t xml:space="preserve"> </w:t>
      </w:r>
      <w:r w:rsidRPr="008879E2">
        <w:rPr>
          <w:rFonts w:ascii="Times New Roman" w:hAnsi="Times New Roman" w:cs="Times New Roman"/>
          <w:color w:val="FF0000"/>
          <w:sz w:val="24"/>
          <w:szCs w:val="24"/>
        </w:rPr>
        <w:t>выявления ошибок. Не используйте его в штатном/продуктивном режиме работы системы.</w:t>
      </w:r>
    </w:p>
    <w:p w14:paraId="201A811B" w14:textId="77777777" w:rsidR="00CD52D9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47" w:name="_Toc131775697"/>
      <w:r w:rsidRPr="00973A3C">
        <w:rPr>
          <w:rFonts w:ascii="Times New Roman" w:hAnsi="Times New Roman" w:cs="Times New Roman"/>
          <w:b/>
          <w:bCs/>
          <w:sz w:val="28"/>
          <w:szCs w:val="28"/>
        </w:rPr>
        <w:t>Просмотр лог-файлов</w:t>
      </w:r>
      <w:bookmarkEnd w:id="47"/>
    </w:p>
    <w:p w14:paraId="33D7B5E9" w14:textId="77777777" w:rsidR="00CD52D9" w:rsidRPr="00C510AC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Лог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файлы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inforter</w:t>
      </w:r>
      <w:proofErr w:type="spellEnd"/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хранятся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1A5B">
        <w:rPr>
          <w:rFonts w:ascii="Times New Roman" w:hAnsi="Times New Roman" w:cs="Times New Roman"/>
          <w:sz w:val="24"/>
          <w:szCs w:val="24"/>
        </w:rPr>
        <w:t>папке</w:t>
      </w:r>
      <w:r w:rsidRPr="00C510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C510AC">
        <w:rPr>
          <w:rFonts w:ascii="Courier New" w:hAnsi="Courier New" w:cs="Courier New"/>
          <w:lang w:val="en-US"/>
        </w:rPr>
        <w:t>/</w:t>
      </w:r>
      <w:r w:rsidRPr="00FE28FB">
        <w:rPr>
          <w:rFonts w:ascii="Courier New" w:hAnsi="Courier New" w:cs="Courier New"/>
          <w:lang w:val="en-US"/>
        </w:rPr>
        <w:t>opt</w:t>
      </w:r>
      <w:r w:rsidRPr="00C510AC">
        <w:rPr>
          <w:rFonts w:ascii="Courier New" w:hAnsi="Courier New" w:cs="Courier New"/>
          <w:lang w:val="en-US"/>
        </w:rPr>
        <w:t>/</w:t>
      </w:r>
      <w:proofErr w:type="spellStart"/>
      <w:r w:rsidRPr="00FE28FB">
        <w:rPr>
          <w:rFonts w:ascii="Courier New" w:hAnsi="Courier New" w:cs="Courier New"/>
          <w:lang w:val="en-US"/>
        </w:rPr>
        <w:t>inforter</w:t>
      </w:r>
      <w:r w:rsidRPr="00C510AC">
        <w:rPr>
          <w:rFonts w:ascii="Courier New" w:hAnsi="Courier New" w:cs="Courier New"/>
          <w:lang w:val="en-US"/>
        </w:rPr>
        <w:t>_</w:t>
      </w:r>
      <w:r>
        <w:rPr>
          <w:rFonts w:ascii="Courier New" w:hAnsi="Courier New" w:cs="Courier New"/>
          <w:lang w:val="en-US"/>
        </w:rPr>
        <w:t>ce</w:t>
      </w:r>
      <w:proofErr w:type="spellEnd"/>
      <w:r w:rsidRPr="00C510AC">
        <w:rPr>
          <w:rFonts w:ascii="Courier New" w:hAnsi="Courier New" w:cs="Courier New"/>
          <w:lang w:val="en-US"/>
        </w:rPr>
        <w:t>/</w:t>
      </w:r>
      <w:r w:rsidRPr="00FE28FB">
        <w:rPr>
          <w:rFonts w:ascii="Courier New" w:hAnsi="Courier New" w:cs="Courier New"/>
          <w:lang w:val="en-US"/>
        </w:rPr>
        <w:t>logs</w:t>
      </w:r>
      <w:r w:rsidRPr="00C510AC">
        <w:rPr>
          <w:rFonts w:ascii="Courier New" w:hAnsi="Courier New" w:cs="Courier New"/>
          <w:lang w:val="en-US"/>
        </w:rPr>
        <w:t>/</w:t>
      </w:r>
    </w:p>
    <w:p w14:paraId="756A81F6" w14:textId="77777777" w:rsidR="00CD52D9" w:rsidRDefault="00CD52D9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8" w:name="_Toc131775698"/>
      <w:bookmarkStart w:id="49" w:name="_Toc153212125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Логирование Модуля управления и анализа (</w:t>
      </w:r>
      <w:proofErr w:type="spellStart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SavrusCore</w:t>
      </w:r>
      <w:proofErr w:type="spellEnd"/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bookmarkEnd w:id="48"/>
      <w:bookmarkEnd w:id="49"/>
    </w:p>
    <w:p w14:paraId="46661BC9" w14:textId="251B0289" w:rsidR="00AD51E2" w:rsidRPr="00AD51E2" w:rsidRDefault="000D1138" w:rsidP="00AD51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138">
        <w:rPr>
          <w:rFonts w:ascii="Times New Roman" w:hAnsi="Times New Roman" w:cs="Times New Roman"/>
          <w:sz w:val="24"/>
          <w:szCs w:val="24"/>
        </w:rPr>
        <w:t xml:space="preserve">Логирование </w:t>
      </w:r>
      <w:r>
        <w:rPr>
          <w:rFonts w:ascii="Times New Roman" w:hAnsi="Times New Roman" w:cs="Times New Roman"/>
          <w:sz w:val="24"/>
          <w:szCs w:val="24"/>
        </w:rPr>
        <w:t>модуля управления и анализа</w:t>
      </w:r>
      <w:r w:rsidRPr="000D1138">
        <w:rPr>
          <w:rFonts w:ascii="Times New Roman" w:hAnsi="Times New Roman" w:cs="Times New Roman"/>
          <w:sz w:val="24"/>
          <w:szCs w:val="24"/>
        </w:rPr>
        <w:t xml:space="preserve"> построено на использовании библиотеки log4net.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952FD" w:rsidRPr="00F40096">
        <w:rPr>
          <w:rFonts w:ascii="Times New Roman" w:hAnsi="Times New Roman" w:cs="Times New Roman"/>
          <w:sz w:val="24"/>
          <w:szCs w:val="24"/>
        </w:rPr>
        <w:t>-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SIEMC</w:t>
      </w:r>
      <w:proofErr w:type="spellStart"/>
      <w:r w:rsidR="008952FD" w:rsidRPr="00B24707">
        <w:rPr>
          <w:rFonts w:ascii="Times New Roman" w:hAnsi="Times New Roman" w:cs="Times New Roman"/>
          <w:sz w:val="24"/>
          <w:szCs w:val="24"/>
        </w:rPr>
        <w:t>ore</w:t>
      </w:r>
      <w:proofErr w:type="spellEnd"/>
      <w:r w:rsidR="00AD51E2" w:rsidRPr="00AD51E2">
        <w:rPr>
          <w:rFonts w:ascii="Times New Roman" w:hAnsi="Times New Roman" w:cs="Times New Roman"/>
          <w:sz w:val="24"/>
          <w:szCs w:val="24"/>
        </w:rPr>
        <w:t xml:space="preserve"> поддерживает следующие способы логирования:</w:t>
      </w:r>
    </w:p>
    <w:p w14:paraId="17A4DE0A" w14:textId="27CD9CB8" w:rsidR="00AD51E2" w:rsidRPr="00AD51E2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AD51E2">
        <w:rPr>
          <w:rFonts w:ascii="Times New Roman" w:hAnsi="Times New Roman" w:cs="Times New Roman"/>
          <w:sz w:val="24"/>
          <w:szCs w:val="24"/>
        </w:rPr>
        <w:t>логирование в консоль отладки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E6E95F" w14:textId="1601FD30" w:rsidR="00AD51E2" w:rsidRPr="00AD51E2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AD51E2">
        <w:rPr>
          <w:rFonts w:ascii="Times New Roman" w:hAnsi="Times New Roman" w:cs="Times New Roman"/>
          <w:sz w:val="24"/>
          <w:szCs w:val="24"/>
        </w:rPr>
        <w:t xml:space="preserve">логирование ошибок в файл </w:t>
      </w:r>
      <w:r w:rsidRPr="002C3734">
        <w:rPr>
          <w:rFonts w:ascii="Courier New" w:hAnsi="Courier New" w:cs="Courier New"/>
        </w:rPr>
        <w:t>/</w:t>
      </w:r>
      <w:r w:rsidRPr="00AD51E2">
        <w:rPr>
          <w:rFonts w:ascii="Courier New" w:hAnsi="Courier New" w:cs="Courier New"/>
          <w:lang w:val="en-US"/>
        </w:rPr>
        <w:t>logs</w:t>
      </w:r>
      <w:r w:rsidRPr="002C3734">
        <w:rPr>
          <w:rFonts w:ascii="Courier New" w:hAnsi="Courier New" w:cs="Courier New"/>
        </w:rPr>
        <w:t>/</w:t>
      </w:r>
      <w:r w:rsidRPr="00AD51E2">
        <w:rPr>
          <w:rFonts w:ascii="Courier New" w:hAnsi="Courier New" w:cs="Courier New"/>
          <w:lang w:val="en-US"/>
        </w:rPr>
        <w:t>errors</w:t>
      </w:r>
      <w:r w:rsidRPr="002C3734">
        <w:rPr>
          <w:rFonts w:ascii="Courier New" w:hAnsi="Courier New" w:cs="Courier New"/>
        </w:rPr>
        <w:t>.</w:t>
      </w:r>
      <w:r w:rsidRPr="00AD51E2">
        <w:rPr>
          <w:rFonts w:ascii="Courier New" w:hAnsi="Courier New" w:cs="Courier New"/>
          <w:lang w:val="en-US"/>
        </w:rPr>
        <w:t>log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7939CC7" w14:textId="38AF620D" w:rsidR="00AD51E2" w:rsidRPr="00AD51E2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AD51E2">
        <w:rPr>
          <w:rFonts w:ascii="Times New Roman" w:hAnsi="Times New Roman" w:cs="Times New Roman"/>
          <w:sz w:val="24"/>
          <w:szCs w:val="24"/>
        </w:rPr>
        <w:t xml:space="preserve">логирование потока выполнения приложения в файл </w:t>
      </w:r>
      <w:r w:rsidRPr="002C3734">
        <w:rPr>
          <w:rFonts w:ascii="Courier New" w:hAnsi="Courier New" w:cs="Courier New"/>
        </w:rPr>
        <w:t>/</w:t>
      </w:r>
      <w:r w:rsidRPr="00AD51E2">
        <w:rPr>
          <w:rFonts w:ascii="Courier New" w:hAnsi="Courier New" w:cs="Courier New"/>
          <w:lang w:val="en-US"/>
        </w:rPr>
        <w:t>logs</w:t>
      </w:r>
      <w:r w:rsidRPr="002C3734">
        <w:rPr>
          <w:rFonts w:ascii="Courier New" w:hAnsi="Courier New" w:cs="Courier New"/>
        </w:rPr>
        <w:t>/</w:t>
      </w:r>
      <w:r w:rsidR="008952FD">
        <w:rPr>
          <w:rFonts w:ascii="Courier New" w:hAnsi="Courier New" w:cs="Courier New"/>
          <w:lang w:val="en-US"/>
        </w:rPr>
        <w:t>U</w:t>
      </w:r>
      <w:r w:rsidR="008952FD" w:rsidRPr="008952FD">
        <w:rPr>
          <w:rFonts w:ascii="Courier New" w:hAnsi="Courier New" w:cs="Courier New"/>
        </w:rPr>
        <w:t>-</w:t>
      </w:r>
      <w:proofErr w:type="spellStart"/>
      <w:r w:rsidR="008952FD">
        <w:rPr>
          <w:rFonts w:ascii="Courier New" w:hAnsi="Courier New" w:cs="Courier New"/>
          <w:lang w:val="en-US"/>
        </w:rPr>
        <w:t>SIEM</w:t>
      </w:r>
      <w:r w:rsidRPr="00AD51E2">
        <w:rPr>
          <w:rFonts w:ascii="Courier New" w:hAnsi="Courier New" w:cs="Courier New"/>
          <w:lang w:val="en-US"/>
        </w:rPr>
        <w:t>mgrsvc</w:t>
      </w:r>
      <w:proofErr w:type="spellEnd"/>
      <w:r w:rsidRPr="002C3734">
        <w:rPr>
          <w:rFonts w:ascii="Courier New" w:hAnsi="Courier New" w:cs="Courier New"/>
        </w:rPr>
        <w:t>.</w:t>
      </w:r>
      <w:r w:rsidRPr="00AD51E2">
        <w:rPr>
          <w:rFonts w:ascii="Courier New" w:hAnsi="Courier New" w:cs="Courier New"/>
          <w:lang w:val="en-US"/>
        </w:rPr>
        <w:t>log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4F27221" w14:textId="04A6F121" w:rsidR="00AD51E2" w:rsidRPr="00AD51E2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AD51E2">
        <w:rPr>
          <w:rFonts w:ascii="Times New Roman" w:hAnsi="Times New Roman" w:cs="Times New Roman"/>
          <w:sz w:val="24"/>
          <w:szCs w:val="24"/>
        </w:rPr>
        <w:t xml:space="preserve">логирование событий приложения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D51E2">
        <w:rPr>
          <w:rFonts w:ascii="Times New Roman" w:hAnsi="Times New Roman" w:cs="Times New Roman"/>
          <w:sz w:val="24"/>
          <w:szCs w:val="24"/>
        </w:rPr>
        <w:t xml:space="preserve">систему 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952FD" w:rsidRPr="008952FD">
        <w:rPr>
          <w:rFonts w:ascii="Times New Roman" w:hAnsi="Times New Roman" w:cs="Times New Roman"/>
          <w:sz w:val="24"/>
          <w:szCs w:val="24"/>
        </w:rPr>
        <w:t>-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SIEM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089DCD" w14:textId="77777777" w:rsidR="00CD52D9" w:rsidRDefault="00CD52D9" w:rsidP="00CD52D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50" w:name="_Toc131775699"/>
      <w:r w:rsidRPr="00973A3C">
        <w:rPr>
          <w:rFonts w:ascii="Times New Roman" w:hAnsi="Times New Roman" w:cs="Times New Roman"/>
          <w:b/>
          <w:bCs/>
          <w:sz w:val="28"/>
          <w:szCs w:val="28"/>
        </w:rPr>
        <w:t>Настройка</w:t>
      </w:r>
      <w:bookmarkEnd w:id="50"/>
    </w:p>
    <w:p w14:paraId="1969FC27" w14:textId="4BE35CD2" w:rsidR="00AD51E2" w:rsidRDefault="00AD51E2" w:rsidP="00AD51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AD51E2">
        <w:rPr>
          <w:rFonts w:ascii="Times New Roman" w:hAnsi="Times New Roman" w:cs="Times New Roman"/>
          <w:sz w:val="24"/>
          <w:szCs w:val="24"/>
        </w:rPr>
        <w:t xml:space="preserve">астройки параметров логирования, уровней логирования и формата сообщений находятся в соответствующем разделе файла конфигурации </w:t>
      </w:r>
      <w:r w:rsidRPr="006D3F03">
        <w:rPr>
          <w:rFonts w:ascii="Courier New" w:hAnsi="Courier New" w:cs="Courier New"/>
        </w:rPr>
        <w:t>/</w:t>
      </w:r>
      <w:r w:rsidRPr="00AD51E2">
        <w:rPr>
          <w:rFonts w:ascii="Courier New" w:hAnsi="Courier New" w:cs="Courier New"/>
          <w:lang w:val="en-US"/>
        </w:rPr>
        <w:t>config</w:t>
      </w:r>
      <w:r w:rsidRPr="006D3F03">
        <w:rPr>
          <w:rFonts w:ascii="Courier New" w:hAnsi="Courier New" w:cs="Courier New"/>
        </w:rPr>
        <w:t>/</w:t>
      </w:r>
      <w:r w:rsidRPr="00AD51E2">
        <w:rPr>
          <w:rFonts w:ascii="Courier New" w:hAnsi="Courier New" w:cs="Courier New"/>
          <w:lang w:val="en-US"/>
        </w:rPr>
        <w:t>log</w:t>
      </w:r>
      <w:r w:rsidRPr="006D3F03">
        <w:rPr>
          <w:rFonts w:ascii="Courier New" w:hAnsi="Courier New" w:cs="Courier New"/>
        </w:rPr>
        <w:t>4</w:t>
      </w:r>
      <w:r w:rsidRPr="00AD51E2">
        <w:rPr>
          <w:rFonts w:ascii="Courier New" w:hAnsi="Courier New" w:cs="Courier New"/>
          <w:lang w:val="en-US"/>
        </w:rPr>
        <w:t>net</w:t>
      </w:r>
      <w:r w:rsidRPr="006D3F03">
        <w:rPr>
          <w:rFonts w:ascii="Courier New" w:hAnsi="Courier New" w:cs="Courier New"/>
        </w:rPr>
        <w:t>.</w:t>
      </w:r>
      <w:r w:rsidRPr="00AD51E2">
        <w:rPr>
          <w:rFonts w:ascii="Courier New" w:hAnsi="Courier New" w:cs="Courier New"/>
          <w:lang w:val="en-US"/>
        </w:rPr>
        <w:t>config</w:t>
      </w:r>
      <w:r w:rsidR="006D3F03">
        <w:rPr>
          <w:rFonts w:ascii="Times New Roman" w:hAnsi="Times New Roman" w:cs="Times New Roman"/>
          <w:sz w:val="24"/>
          <w:szCs w:val="24"/>
        </w:rPr>
        <w:t>.</w:t>
      </w:r>
    </w:p>
    <w:p w14:paraId="20A4A23C" w14:textId="2E89741C" w:rsidR="006D3F03" w:rsidRDefault="006D3F03" w:rsidP="006D3F0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F03">
        <w:rPr>
          <w:rFonts w:ascii="Times New Roman" w:hAnsi="Times New Roman" w:cs="Times New Roman"/>
          <w:sz w:val="24"/>
          <w:szCs w:val="24"/>
        </w:rPr>
        <w:t xml:space="preserve">За функционал логирования отвечает класс </w:t>
      </w:r>
      <w:proofErr w:type="spellStart"/>
      <w:r w:rsidRPr="006D3F03">
        <w:rPr>
          <w:rFonts w:ascii="Times New Roman" w:hAnsi="Times New Roman" w:cs="Times New Roman"/>
          <w:sz w:val="24"/>
          <w:szCs w:val="24"/>
        </w:rPr>
        <w:t>RemoteLogAppender</w:t>
      </w:r>
      <w:proofErr w:type="spellEnd"/>
      <w:r w:rsidRPr="006D3F03">
        <w:rPr>
          <w:rFonts w:ascii="Times New Roman" w:hAnsi="Times New Roman" w:cs="Times New Roman"/>
          <w:sz w:val="24"/>
          <w:szCs w:val="24"/>
        </w:rPr>
        <w:t xml:space="preserve">, унаследованный от шаблонного библиотечного класса, класс </w:t>
      </w:r>
      <w:proofErr w:type="spellStart"/>
      <w:r w:rsidRPr="006D3F03">
        <w:rPr>
          <w:rFonts w:ascii="Times New Roman" w:hAnsi="Times New Roman" w:cs="Times New Roman"/>
          <w:sz w:val="24"/>
          <w:szCs w:val="24"/>
        </w:rPr>
        <w:t>LogObject</w:t>
      </w:r>
      <w:proofErr w:type="spellEnd"/>
      <w:r w:rsidRPr="006D3F03">
        <w:rPr>
          <w:rFonts w:ascii="Times New Roman" w:hAnsi="Times New Roman" w:cs="Times New Roman"/>
          <w:sz w:val="24"/>
          <w:szCs w:val="24"/>
        </w:rPr>
        <w:t xml:space="preserve">, содержащий определение наборов событий и отвечающий за формирование раздела </w:t>
      </w:r>
      <w:proofErr w:type="spellStart"/>
      <w:r w:rsidRPr="006D3F03">
        <w:rPr>
          <w:rFonts w:ascii="Times New Roman" w:hAnsi="Times New Roman" w:cs="Times New Roman"/>
          <w:sz w:val="24"/>
          <w:szCs w:val="24"/>
        </w:rPr>
        <w:t>Extension</w:t>
      </w:r>
      <w:proofErr w:type="spellEnd"/>
      <w:r w:rsidRPr="006D3F03">
        <w:rPr>
          <w:rFonts w:ascii="Times New Roman" w:hAnsi="Times New Roman" w:cs="Times New Roman"/>
          <w:sz w:val="24"/>
          <w:szCs w:val="24"/>
        </w:rPr>
        <w:t xml:space="preserve"> строки сообщения в</w:t>
      </w:r>
      <w:r w:rsidR="00BD47AB">
        <w:rPr>
          <w:rFonts w:ascii="Times New Roman" w:hAnsi="Times New Roman" w:cs="Times New Roman"/>
          <w:sz w:val="24"/>
          <w:szCs w:val="24"/>
        </w:rPr>
        <w:t xml:space="preserve"> </w:t>
      </w:r>
      <w:r w:rsidRPr="006D3F03">
        <w:rPr>
          <w:rFonts w:ascii="Times New Roman" w:hAnsi="Times New Roman" w:cs="Times New Roman"/>
          <w:sz w:val="24"/>
          <w:szCs w:val="24"/>
        </w:rPr>
        <w:t>формате CEF.</w:t>
      </w:r>
    </w:p>
    <w:p w14:paraId="79308D54" w14:textId="56AACC1F" w:rsidR="006D3F03" w:rsidRPr="00AD51E2" w:rsidRDefault="006D3F03" w:rsidP="006D3F0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659DCC" wp14:editId="26527D5D">
            <wp:extent cx="6101043" cy="1126541"/>
            <wp:effectExtent l="0" t="0" r="0" b="0"/>
            <wp:docPr id="1501685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56658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43" cy="112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6FC6B" w14:textId="56444287" w:rsidR="00AD51E2" w:rsidRDefault="00AD51E2" w:rsidP="0082056B">
      <w:pPr>
        <w:spacing w:line="276" w:lineRule="auto"/>
        <w:ind w:firstLine="709"/>
        <w:jc w:val="both"/>
      </w:pPr>
      <w:r w:rsidRPr="0082056B">
        <w:rPr>
          <w:rFonts w:ascii="Times New Roman" w:hAnsi="Times New Roman" w:cs="Times New Roman"/>
          <w:sz w:val="24"/>
          <w:szCs w:val="24"/>
        </w:rPr>
        <w:t xml:space="preserve">В разделе конфигурации имеются настраиваемые параметры, </w:t>
      </w:r>
      <w:r w:rsidR="006D3F03" w:rsidRPr="0082056B">
        <w:rPr>
          <w:rFonts w:ascii="Times New Roman" w:hAnsi="Times New Roman" w:cs="Times New Roman"/>
          <w:sz w:val="24"/>
          <w:szCs w:val="24"/>
        </w:rPr>
        <w:t>отвечающие</w:t>
      </w:r>
      <w:r w:rsidRPr="0082056B">
        <w:rPr>
          <w:rFonts w:ascii="Times New Roman" w:hAnsi="Times New Roman" w:cs="Times New Roman"/>
          <w:sz w:val="24"/>
          <w:szCs w:val="24"/>
        </w:rPr>
        <w:t xml:space="preserve"> за выбор отправляемых событий и доставку сообщений:</w:t>
      </w:r>
    </w:p>
    <w:p w14:paraId="419E596E" w14:textId="1025FDF1" w:rsidR="00AD51E2" w:rsidRPr="006D3F03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BD47AB">
        <w:rPr>
          <w:rFonts w:ascii="Courier New" w:hAnsi="Courier New" w:cs="Courier New"/>
        </w:rPr>
        <w:t>&lt;</w:t>
      </w:r>
      <w:proofErr w:type="spellStart"/>
      <w:r w:rsidRPr="00BD47AB">
        <w:rPr>
          <w:rFonts w:ascii="Courier New" w:hAnsi="Courier New" w:cs="Courier New"/>
          <w:lang w:val="en-US"/>
        </w:rPr>
        <w:t>sendProtocol</w:t>
      </w:r>
      <w:proofErr w:type="spellEnd"/>
      <w:r w:rsidRPr="00BD47AB">
        <w:rPr>
          <w:rFonts w:ascii="Courier New" w:hAnsi="Courier New" w:cs="Courier New"/>
        </w:rPr>
        <w:t xml:space="preserve"> </w:t>
      </w:r>
      <w:r w:rsidRPr="00BD47AB">
        <w:rPr>
          <w:rFonts w:ascii="Courier New" w:hAnsi="Courier New" w:cs="Courier New"/>
          <w:lang w:val="en-US"/>
        </w:rPr>
        <w:t>value</w:t>
      </w:r>
      <w:r w:rsidRPr="00BD47AB">
        <w:rPr>
          <w:rFonts w:ascii="Courier New" w:hAnsi="Courier New" w:cs="Courier New"/>
        </w:rPr>
        <w:t>="</w:t>
      </w:r>
      <w:proofErr w:type="spellStart"/>
      <w:r w:rsidRPr="00BD47AB">
        <w:rPr>
          <w:rFonts w:ascii="Courier New" w:hAnsi="Courier New" w:cs="Courier New"/>
          <w:lang w:val="en-US"/>
        </w:rPr>
        <w:t>tcp</w:t>
      </w:r>
      <w:proofErr w:type="spellEnd"/>
      <w:r w:rsidRPr="00BD47AB">
        <w:rPr>
          <w:rFonts w:ascii="Courier New" w:hAnsi="Courier New" w:cs="Courier New"/>
        </w:rPr>
        <w:t>"/&gt;</w:t>
      </w:r>
      <w:r w:rsidR="00BD47AB">
        <w:rPr>
          <w:rFonts w:ascii="Courier New" w:hAnsi="Courier New" w:cs="Courier New"/>
        </w:rPr>
        <w:t xml:space="preserve"> </w:t>
      </w:r>
      <w:r w:rsidR="00BD47AB">
        <w:rPr>
          <w:rFonts w:ascii="Times New Roman" w:hAnsi="Times New Roman" w:cs="Times New Roman"/>
          <w:sz w:val="24"/>
          <w:szCs w:val="24"/>
        </w:rPr>
        <w:t>–</w:t>
      </w:r>
      <w:r w:rsidRPr="006D3F03">
        <w:rPr>
          <w:rFonts w:ascii="Times New Roman" w:hAnsi="Times New Roman" w:cs="Times New Roman"/>
          <w:sz w:val="24"/>
          <w:szCs w:val="24"/>
        </w:rPr>
        <w:t xml:space="preserve"> протокол передачи сообщений в систему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6D3F03">
        <w:rPr>
          <w:rFonts w:ascii="Times New Roman" w:hAnsi="Times New Roman" w:cs="Times New Roman"/>
          <w:sz w:val="24"/>
          <w:szCs w:val="24"/>
        </w:rPr>
        <w:t>, допускаются значения "</w:t>
      </w:r>
      <w:proofErr w:type="spellStart"/>
      <w:r w:rsidRPr="00BD47AB">
        <w:rPr>
          <w:rFonts w:ascii="Courier New" w:hAnsi="Courier New" w:cs="Courier New"/>
          <w:lang w:val="en-US"/>
        </w:rPr>
        <w:t>udp</w:t>
      </w:r>
      <w:proofErr w:type="spellEnd"/>
      <w:r w:rsidRPr="006D3F03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BD47AB">
        <w:rPr>
          <w:rFonts w:ascii="Courier New" w:hAnsi="Courier New" w:cs="Courier New"/>
          <w:lang w:val="en-US"/>
        </w:rPr>
        <w:t>tcp</w:t>
      </w:r>
      <w:proofErr w:type="spellEnd"/>
      <w:r w:rsidRPr="006D3F03">
        <w:rPr>
          <w:rFonts w:ascii="Times New Roman" w:hAnsi="Times New Roman" w:cs="Times New Roman"/>
          <w:sz w:val="24"/>
          <w:szCs w:val="24"/>
        </w:rPr>
        <w:t>"</w:t>
      </w:r>
      <w:r w:rsidR="00BD47AB">
        <w:rPr>
          <w:rFonts w:ascii="Times New Roman" w:hAnsi="Times New Roman" w:cs="Times New Roman"/>
          <w:sz w:val="24"/>
          <w:szCs w:val="24"/>
        </w:rPr>
        <w:t>;</w:t>
      </w:r>
    </w:p>
    <w:p w14:paraId="72D9B284" w14:textId="0DE364CE" w:rsidR="00AD51E2" w:rsidRPr="006D3F03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BD47AB">
        <w:rPr>
          <w:rFonts w:ascii="Courier New" w:hAnsi="Courier New" w:cs="Courier New"/>
        </w:rPr>
        <w:t>&lt;</w:t>
      </w:r>
      <w:proofErr w:type="spellStart"/>
      <w:r w:rsidRPr="00BD47AB">
        <w:rPr>
          <w:rFonts w:ascii="Courier New" w:hAnsi="Courier New" w:cs="Courier New"/>
          <w:lang w:val="en-US"/>
        </w:rPr>
        <w:t>hostAddress</w:t>
      </w:r>
      <w:proofErr w:type="spellEnd"/>
      <w:r w:rsidRPr="00BD47AB">
        <w:rPr>
          <w:rFonts w:ascii="Courier New" w:hAnsi="Courier New" w:cs="Courier New"/>
        </w:rPr>
        <w:t xml:space="preserve"> </w:t>
      </w:r>
      <w:r w:rsidRPr="00BD47AB">
        <w:rPr>
          <w:rFonts w:ascii="Courier New" w:hAnsi="Courier New" w:cs="Courier New"/>
          <w:lang w:val="en-US"/>
        </w:rPr>
        <w:t>value</w:t>
      </w:r>
      <w:r w:rsidRPr="00BD47AB">
        <w:rPr>
          <w:rFonts w:ascii="Courier New" w:hAnsi="Courier New" w:cs="Courier New"/>
        </w:rPr>
        <w:t>="172.16.42.106"/&gt;</w:t>
      </w:r>
      <w:r w:rsidRPr="006D3F03">
        <w:rPr>
          <w:rFonts w:ascii="Times New Roman" w:hAnsi="Times New Roman" w:cs="Times New Roman"/>
          <w:sz w:val="24"/>
          <w:szCs w:val="24"/>
        </w:rPr>
        <w:t xml:space="preserve"> </w:t>
      </w:r>
      <w:r w:rsidR="00BD47AB" w:rsidRPr="00955DC8">
        <w:rPr>
          <w:rFonts w:ascii="Times New Roman" w:hAnsi="Times New Roman" w:cs="Times New Roman"/>
          <w:sz w:val="24"/>
          <w:szCs w:val="24"/>
        </w:rPr>
        <w:t xml:space="preserve">– </w:t>
      </w:r>
      <w:r w:rsidRPr="00955DC8">
        <w:rPr>
          <w:rFonts w:ascii="Times New Roman" w:hAnsi="Times New Roman" w:cs="Times New Roman"/>
          <w:sz w:val="24"/>
          <w:szCs w:val="24"/>
        </w:rPr>
        <w:t xml:space="preserve">IPv4 адрес </w:t>
      </w:r>
      <w:r w:rsidR="00975799" w:rsidRPr="00955DC8">
        <w:rPr>
          <w:rFonts w:ascii="Times New Roman" w:hAnsi="Times New Roman" w:cs="Times New Roman"/>
          <w:sz w:val="24"/>
          <w:szCs w:val="24"/>
        </w:rPr>
        <w:t>приёмника</w:t>
      </w:r>
      <w:r w:rsidRPr="00955DC8">
        <w:rPr>
          <w:rFonts w:ascii="Times New Roman" w:hAnsi="Times New Roman" w:cs="Times New Roman"/>
          <w:sz w:val="24"/>
          <w:szCs w:val="24"/>
        </w:rPr>
        <w:t xml:space="preserve"> </w:t>
      </w:r>
      <w:r w:rsidR="008903E4" w:rsidRPr="00955DC8">
        <w:rPr>
          <w:rFonts w:ascii="Times New Roman" w:hAnsi="Times New Roman" w:cs="Times New Roman"/>
          <w:sz w:val="24"/>
          <w:szCs w:val="24"/>
        </w:rPr>
        <w:t>сообщений</w:t>
      </w:r>
      <w:r w:rsidR="008903E4">
        <w:rPr>
          <w:rFonts w:ascii="Times New Roman" w:hAnsi="Times New Roman" w:cs="Times New Roman"/>
          <w:sz w:val="24"/>
          <w:szCs w:val="24"/>
        </w:rPr>
        <w:t>;</w:t>
      </w:r>
    </w:p>
    <w:p w14:paraId="24A25ED3" w14:textId="7CD06449" w:rsidR="00AD51E2" w:rsidRPr="006D3F03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BD47AB">
        <w:rPr>
          <w:rFonts w:ascii="Courier New" w:hAnsi="Courier New" w:cs="Courier New"/>
        </w:rPr>
        <w:t>&lt;</w:t>
      </w:r>
      <w:proofErr w:type="spellStart"/>
      <w:r w:rsidRPr="00BD47AB">
        <w:rPr>
          <w:rFonts w:ascii="Courier New" w:hAnsi="Courier New" w:cs="Courier New"/>
          <w:lang w:val="en-US"/>
        </w:rPr>
        <w:t>hostPort</w:t>
      </w:r>
      <w:proofErr w:type="spellEnd"/>
      <w:r w:rsidRPr="00BD47AB">
        <w:rPr>
          <w:rFonts w:ascii="Courier New" w:hAnsi="Courier New" w:cs="Courier New"/>
        </w:rPr>
        <w:t xml:space="preserve"> </w:t>
      </w:r>
      <w:r w:rsidRPr="00BD47AB">
        <w:rPr>
          <w:rFonts w:ascii="Courier New" w:hAnsi="Courier New" w:cs="Courier New"/>
          <w:lang w:val="en-US"/>
        </w:rPr>
        <w:t>value</w:t>
      </w:r>
      <w:r w:rsidRPr="00BD47AB">
        <w:rPr>
          <w:rFonts w:ascii="Courier New" w:hAnsi="Courier New" w:cs="Courier New"/>
        </w:rPr>
        <w:t>="514"/&gt;</w:t>
      </w:r>
      <w:r w:rsidRPr="006D3F03">
        <w:rPr>
          <w:rFonts w:ascii="Times New Roman" w:hAnsi="Times New Roman" w:cs="Times New Roman"/>
          <w:sz w:val="24"/>
          <w:szCs w:val="24"/>
        </w:rPr>
        <w:t xml:space="preserve"> </w:t>
      </w:r>
      <w:r w:rsidR="00BD47AB">
        <w:rPr>
          <w:rFonts w:ascii="Times New Roman" w:hAnsi="Times New Roman" w:cs="Times New Roman"/>
          <w:sz w:val="24"/>
          <w:szCs w:val="24"/>
        </w:rPr>
        <w:t>–</w:t>
      </w:r>
      <w:r w:rsidR="00BD47AB" w:rsidRPr="006D3F03">
        <w:rPr>
          <w:rFonts w:ascii="Times New Roman" w:hAnsi="Times New Roman" w:cs="Times New Roman"/>
          <w:sz w:val="24"/>
          <w:szCs w:val="24"/>
        </w:rPr>
        <w:t xml:space="preserve"> </w:t>
      </w:r>
      <w:r w:rsidRPr="006D3F03">
        <w:rPr>
          <w:rFonts w:ascii="Times New Roman" w:hAnsi="Times New Roman" w:cs="Times New Roman"/>
          <w:sz w:val="24"/>
          <w:szCs w:val="24"/>
        </w:rPr>
        <w:t xml:space="preserve">порт, на котором </w:t>
      </w:r>
      <w:r w:rsidR="00860F20" w:rsidRPr="006D3F03">
        <w:rPr>
          <w:rFonts w:ascii="Times New Roman" w:hAnsi="Times New Roman" w:cs="Times New Roman"/>
          <w:sz w:val="24"/>
          <w:szCs w:val="24"/>
        </w:rPr>
        <w:t>приёмник</w:t>
      </w:r>
      <w:r w:rsidRPr="006D3F03">
        <w:rPr>
          <w:rFonts w:ascii="Times New Roman" w:hAnsi="Times New Roman" w:cs="Times New Roman"/>
          <w:sz w:val="24"/>
          <w:szCs w:val="24"/>
        </w:rPr>
        <w:t xml:space="preserve"> ожидает поток сообщений</w:t>
      </w:r>
      <w:r w:rsidR="00860F20">
        <w:rPr>
          <w:rFonts w:ascii="Times New Roman" w:hAnsi="Times New Roman" w:cs="Times New Roman"/>
          <w:sz w:val="24"/>
          <w:szCs w:val="24"/>
        </w:rPr>
        <w:t>;</w:t>
      </w:r>
    </w:p>
    <w:p w14:paraId="041C9BA6" w14:textId="61A438E2" w:rsidR="00AD51E2" w:rsidRDefault="00AD51E2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BD47AB">
        <w:rPr>
          <w:rFonts w:ascii="Courier New" w:hAnsi="Courier New" w:cs="Courier New"/>
        </w:rPr>
        <w:t>&lt;</w:t>
      </w:r>
      <w:proofErr w:type="spellStart"/>
      <w:r w:rsidRPr="00BD47AB">
        <w:rPr>
          <w:rFonts w:ascii="Courier New" w:hAnsi="Courier New" w:cs="Courier New"/>
          <w:lang w:val="en-US"/>
        </w:rPr>
        <w:t>basicSet</w:t>
      </w:r>
      <w:proofErr w:type="spellEnd"/>
      <w:r w:rsidRPr="00BD47AB">
        <w:rPr>
          <w:rFonts w:ascii="Courier New" w:hAnsi="Courier New" w:cs="Courier New"/>
        </w:rPr>
        <w:t xml:space="preserve"> </w:t>
      </w:r>
      <w:r w:rsidRPr="00BD47AB">
        <w:rPr>
          <w:rFonts w:ascii="Courier New" w:hAnsi="Courier New" w:cs="Courier New"/>
          <w:lang w:val="en-US"/>
        </w:rPr>
        <w:t>value</w:t>
      </w:r>
      <w:r w:rsidRPr="00BD47AB">
        <w:rPr>
          <w:rFonts w:ascii="Courier New" w:hAnsi="Courier New" w:cs="Courier New"/>
        </w:rPr>
        <w:t>="</w:t>
      </w:r>
      <w:r w:rsidRPr="00BD47AB">
        <w:rPr>
          <w:rFonts w:ascii="Courier New" w:hAnsi="Courier New" w:cs="Courier New"/>
          <w:lang w:val="en-US"/>
        </w:rPr>
        <w:t>true</w:t>
      </w:r>
      <w:r w:rsidRPr="00BD47AB">
        <w:rPr>
          <w:rFonts w:ascii="Courier New" w:hAnsi="Courier New" w:cs="Courier New"/>
        </w:rPr>
        <w:t>"/&gt;</w:t>
      </w:r>
      <w:r w:rsidRPr="006D3F03">
        <w:rPr>
          <w:rFonts w:ascii="Times New Roman" w:hAnsi="Times New Roman" w:cs="Times New Roman"/>
          <w:sz w:val="24"/>
          <w:szCs w:val="24"/>
        </w:rPr>
        <w:t xml:space="preserve"> </w:t>
      </w:r>
      <w:r w:rsidR="00BD47AB">
        <w:rPr>
          <w:rFonts w:ascii="Times New Roman" w:hAnsi="Times New Roman" w:cs="Times New Roman"/>
          <w:sz w:val="24"/>
          <w:szCs w:val="24"/>
        </w:rPr>
        <w:t>–</w:t>
      </w:r>
      <w:r w:rsidR="00BD47AB" w:rsidRPr="006D3F03">
        <w:rPr>
          <w:rFonts w:ascii="Times New Roman" w:hAnsi="Times New Roman" w:cs="Times New Roman"/>
          <w:sz w:val="24"/>
          <w:szCs w:val="24"/>
        </w:rPr>
        <w:t xml:space="preserve"> </w:t>
      </w:r>
      <w:r w:rsidRPr="006D3F03">
        <w:rPr>
          <w:rFonts w:ascii="Times New Roman" w:hAnsi="Times New Roman" w:cs="Times New Roman"/>
          <w:sz w:val="24"/>
          <w:szCs w:val="24"/>
        </w:rPr>
        <w:t xml:space="preserve">выбор набора </w:t>
      </w:r>
      <w:proofErr w:type="spellStart"/>
      <w:r w:rsidRPr="006D3F03">
        <w:rPr>
          <w:rFonts w:ascii="Times New Roman" w:hAnsi="Times New Roman" w:cs="Times New Roman"/>
          <w:sz w:val="24"/>
          <w:szCs w:val="24"/>
        </w:rPr>
        <w:t>логируемых</w:t>
      </w:r>
      <w:proofErr w:type="spellEnd"/>
      <w:r w:rsidRPr="006D3F03">
        <w:rPr>
          <w:rFonts w:ascii="Times New Roman" w:hAnsi="Times New Roman" w:cs="Times New Roman"/>
          <w:sz w:val="24"/>
          <w:szCs w:val="24"/>
        </w:rPr>
        <w:t xml:space="preserve"> событий: типовой/расширенный, допускаются значения "</w:t>
      </w:r>
      <w:r w:rsidRPr="00BD47AB">
        <w:rPr>
          <w:rFonts w:ascii="Courier New" w:hAnsi="Courier New" w:cs="Courier New"/>
          <w:lang w:val="en-US"/>
        </w:rPr>
        <w:t>true</w:t>
      </w:r>
      <w:r w:rsidRPr="006D3F03">
        <w:rPr>
          <w:rFonts w:ascii="Times New Roman" w:hAnsi="Times New Roman" w:cs="Times New Roman"/>
          <w:sz w:val="24"/>
          <w:szCs w:val="24"/>
        </w:rPr>
        <w:t>" и "</w:t>
      </w:r>
      <w:r w:rsidRPr="00BD47AB">
        <w:rPr>
          <w:rFonts w:ascii="Courier New" w:hAnsi="Courier New" w:cs="Courier New"/>
          <w:lang w:val="en-US"/>
        </w:rPr>
        <w:t>false</w:t>
      </w:r>
      <w:r w:rsidRPr="006D3F03">
        <w:rPr>
          <w:rFonts w:ascii="Times New Roman" w:hAnsi="Times New Roman" w:cs="Times New Roman"/>
          <w:sz w:val="24"/>
          <w:szCs w:val="24"/>
        </w:rPr>
        <w:t>"</w:t>
      </w:r>
      <w:r w:rsidR="00860F20">
        <w:rPr>
          <w:rFonts w:ascii="Times New Roman" w:hAnsi="Times New Roman" w:cs="Times New Roman"/>
          <w:sz w:val="24"/>
          <w:szCs w:val="24"/>
        </w:rPr>
        <w:t>.</w:t>
      </w:r>
    </w:p>
    <w:p w14:paraId="1A1F9C47" w14:textId="2AFA96B3" w:rsidR="00860F20" w:rsidRPr="00860F20" w:rsidRDefault="00860F20" w:rsidP="00860F20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860F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</w:t>
      </w:r>
      <w:proofErr w:type="spellStart"/>
      <w:r w:rsidRPr="00860F20">
        <w:rPr>
          <w:rFonts w:ascii="Times New Roman" w:hAnsi="Times New Roman" w:cs="Times New Roman"/>
          <w:b/>
          <w:bCs/>
          <w:sz w:val="28"/>
          <w:szCs w:val="28"/>
        </w:rPr>
        <w:t>логируемых</w:t>
      </w:r>
      <w:proofErr w:type="spellEnd"/>
      <w:r w:rsidRPr="00860F20">
        <w:rPr>
          <w:rFonts w:ascii="Times New Roman" w:hAnsi="Times New Roman" w:cs="Times New Roman"/>
          <w:b/>
          <w:bCs/>
          <w:sz w:val="28"/>
          <w:szCs w:val="28"/>
        </w:rPr>
        <w:t xml:space="preserve"> событий</w:t>
      </w:r>
    </w:p>
    <w:p w14:paraId="588BDE5C" w14:textId="557BB89B" w:rsidR="00AD51E2" w:rsidRDefault="00860F20" w:rsidP="00860F2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поддерживает</w:t>
      </w:r>
      <w:r w:rsidR="00AD51E2" w:rsidRPr="00860F20">
        <w:rPr>
          <w:rFonts w:ascii="Times New Roman" w:hAnsi="Times New Roman" w:cs="Times New Roman"/>
          <w:sz w:val="24"/>
          <w:szCs w:val="24"/>
        </w:rPr>
        <w:t xml:space="preserve"> два набора событий: типовой и расширенный.</w:t>
      </w:r>
    </w:p>
    <w:p w14:paraId="08DE4BF6" w14:textId="1A62BE84" w:rsidR="00AD51E2" w:rsidRDefault="00AD51E2" w:rsidP="0082056B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0F20">
        <w:rPr>
          <w:rFonts w:ascii="Times New Roman" w:hAnsi="Times New Roman" w:cs="Times New Roman"/>
          <w:b/>
          <w:bCs/>
          <w:sz w:val="24"/>
          <w:szCs w:val="24"/>
        </w:rPr>
        <w:t>Типовой набор событий (</w:t>
      </w:r>
      <w:proofErr w:type="spellStart"/>
      <w:r w:rsidRPr="00860F20">
        <w:rPr>
          <w:rFonts w:ascii="Times New Roman" w:hAnsi="Times New Roman" w:cs="Times New Roman"/>
          <w:b/>
          <w:bCs/>
          <w:sz w:val="24"/>
          <w:szCs w:val="24"/>
        </w:rPr>
        <w:t>name</w:t>
      </w:r>
      <w:proofErr w:type="spellEnd"/>
      <w:r w:rsidRPr="00860F2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60F20">
        <w:rPr>
          <w:rFonts w:ascii="Times New Roman" w:hAnsi="Times New Roman" w:cs="Times New Roman"/>
          <w:b/>
          <w:bCs/>
          <w:sz w:val="24"/>
          <w:szCs w:val="24"/>
        </w:rPr>
        <w:t>deviceEventClassId</w:t>
      </w:r>
      <w:proofErr w:type="spellEnd"/>
      <w:r w:rsidRPr="00860F2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500"/>
        <w:gridCol w:w="1127"/>
      </w:tblGrid>
      <w:tr w:rsidR="00860F20" w:rsidRPr="00860F20" w14:paraId="448E75C8" w14:textId="77777777" w:rsidTr="00955DC8">
        <w:tc>
          <w:tcPr>
            <w:tcW w:w="8500" w:type="dxa"/>
          </w:tcPr>
          <w:p w14:paraId="0D3AC7E7" w14:textId="011A154A" w:rsidR="00860F20" w:rsidRPr="00860F20" w:rsidRDefault="00860F20" w:rsidP="00860F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события</w:t>
            </w:r>
          </w:p>
        </w:tc>
        <w:tc>
          <w:tcPr>
            <w:tcW w:w="1127" w:type="dxa"/>
          </w:tcPr>
          <w:p w14:paraId="2313AADC" w14:textId="2BE0293C" w:rsidR="00860F20" w:rsidRPr="00860F20" w:rsidRDefault="00860F20" w:rsidP="00860F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</w:tr>
      <w:tr w:rsidR="00860F20" w:rsidRPr="00860F20" w14:paraId="0C1225AE" w14:textId="77777777" w:rsidTr="00955DC8">
        <w:tc>
          <w:tcPr>
            <w:tcW w:w="8500" w:type="dxa"/>
          </w:tcPr>
          <w:p w14:paraId="7477D7D8" w14:textId="2D02FCF0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Начало работы (запуск) системы</w:t>
            </w:r>
          </w:p>
        </w:tc>
        <w:tc>
          <w:tcPr>
            <w:tcW w:w="1127" w:type="dxa"/>
          </w:tcPr>
          <w:p w14:paraId="34A07E18" w14:textId="66AE3C5B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10001</w:t>
            </w:r>
          </w:p>
        </w:tc>
      </w:tr>
      <w:tr w:rsidR="00860F20" w:rsidRPr="00860F20" w14:paraId="1442D874" w14:textId="77777777" w:rsidTr="00955DC8">
        <w:tc>
          <w:tcPr>
            <w:tcW w:w="8500" w:type="dxa"/>
          </w:tcPr>
          <w:p w14:paraId="28494945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Окончание(остановка) работы системы</w:t>
            </w:r>
          </w:p>
        </w:tc>
        <w:tc>
          <w:tcPr>
            <w:tcW w:w="1127" w:type="dxa"/>
          </w:tcPr>
          <w:p w14:paraId="1E8CA280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10002</w:t>
            </w:r>
          </w:p>
        </w:tc>
      </w:tr>
      <w:tr w:rsidR="00860F20" w:rsidRPr="00860F20" w14:paraId="6AAB4488" w14:textId="77777777" w:rsidTr="00955DC8">
        <w:tc>
          <w:tcPr>
            <w:tcW w:w="8500" w:type="dxa"/>
          </w:tcPr>
          <w:p w14:paraId="63768659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Вход пользователя в систему</w:t>
            </w:r>
          </w:p>
        </w:tc>
        <w:tc>
          <w:tcPr>
            <w:tcW w:w="1127" w:type="dxa"/>
          </w:tcPr>
          <w:p w14:paraId="550CE49D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10101</w:t>
            </w:r>
          </w:p>
        </w:tc>
      </w:tr>
      <w:tr w:rsidR="00860F20" w:rsidRPr="00860F20" w14:paraId="72C1BE5A" w14:textId="77777777" w:rsidTr="00955DC8">
        <w:tc>
          <w:tcPr>
            <w:tcW w:w="8500" w:type="dxa"/>
          </w:tcPr>
          <w:p w14:paraId="47710C05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Выход пользователя из системы</w:t>
            </w:r>
          </w:p>
        </w:tc>
        <w:tc>
          <w:tcPr>
            <w:tcW w:w="1127" w:type="dxa"/>
          </w:tcPr>
          <w:p w14:paraId="56E6E3E5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10102</w:t>
            </w:r>
          </w:p>
        </w:tc>
      </w:tr>
      <w:tr w:rsidR="00860F20" w:rsidRPr="00860F20" w14:paraId="25D21267" w14:textId="77777777" w:rsidTr="00955DC8">
        <w:tc>
          <w:tcPr>
            <w:tcW w:w="8500" w:type="dxa"/>
          </w:tcPr>
          <w:p w14:paraId="0DB06DB2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Неуспешный вход в систему</w:t>
            </w:r>
          </w:p>
        </w:tc>
        <w:tc>
          <w:tcPr>
            <w:tcW w:w="1127" w:type="dxa"/>
          </w:tcPr>
          <w:p w14:paraId="446D07D3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10103</w:t>
            </w:r>
          </w:p>
        </w:tc>
      </w:tr>
      <w:tr w:rsidR="00860F20" w:rsidRPr="00860F20" w14:paraId="7F2E1568" w14:textId="77777777" w:rsidTr="00955DC8">
        <w:tc>
          <w:tcPr>
            <w:tcW w:w="8500" w:type="dxa"/>
          </w:tcPr>
          <w:p w14:paraId="0718D0B7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Создание учетной записи</w:t>
            </w:r>
          </w:p>
        </w:tc>
        <w:tc>
          <w:tcPr>
            <w:tcW w:w="1127" w:type="dxa"/>
          </w:tcPr>
          <w:p w14:paraId="5E0BA10B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10201</w:t>
            </w:r>
          </w:p>
        </w:tc>
      </w:tr>
      <w:tr w:rsidR="00860F20" w:rsidRPr="00860F20" w14:paraId="65C8DE07" w14:textId="77777777" w:rsidTr="00955DC8">
        <w:tc>
          <w:tcPr>
            <w:tcW w:w="8500" w:type="dxa"/>
          </w:tcPr>
          <w:p w14:paraId="25F844FF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Удаление учетной записи</w:t>
            </w:r>
          </w:p>
        </w:tc>
        <w:tc>
          <w:tcPr>
            <w:tcW w:w="1127" w:type="dxa"/>
          </w:tcPr>
          <w:p w14:paraId="407BBB2F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10202</w:t>
            </w:r>
          </w:p>
        </w:tc>
      </w:tr>
      <w:tr w:rsidR="00860F20" w:rsidRPr="00860F20" w14:paraId="17C47A8C" w14:textId="77777777" w:rsidTr="00955DC8">
        <w:tc>
          <w:tcPr>
            <w:tcW w:w="8500" w:type="dxa"/>
          </w:tcPr>
          <w:p w14:paraId="65FA9838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Блокировка(отключение) учетной записи</w:t>
            </w:r>
          </w:p>
        </w:tc>
        <w:tc>
          <w:tcPr>
            <w:tcW w:w="1127" w:type="dxa"/>
          </w:tcPr>
          <w:p w14:paraId="59AE88D7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10203</w:t>
            </w:r>
          </w:p>
        </w:tc>
      </w:tr>
      <w:tr w:rsidR="00860F20" w:rsidRPr="00860F20" w14:paraId="41212EF3" w14:textId="77777777" w:rsidTr="00955DC8">
        <w:tc>
          <w:tcPr>
            <w:tcW w:w="8500" w:type="dxa"/>
          </w:tcPr>
          <w:p w14:paraId="679E098D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Разблокировка(включение) учетной записи</w:t>
            </w:r>
          </w:p>
        </w:tc>
        <w:tc>
          <w:tcPr>
            <w:tcW w:w="1127" w:type="dxa"/>
          </w:tcPr>
          <w:p w14:paraId="34E14502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10204</w:t>
            </w:r>
          </w:p>
        </w:tc>
      </w:tr>
      <w:tr w:rsidR="00860F20" w:rsidRPr="00860F20" w14:paraId="2C77921E" w14:textId="77777777" w:rsidTr="00955DC8">
        <w:tc>
          <w:tcPr>
            <w:tcW w:w="8500" w:type="dxa"/>
          </w:tcPr>
          <w:p w14:paraId="3112F639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Смена пароля учетной записи</w:t>
            </w:r>
          </w:p>
        </w:tc>
        <w:tc>
          <w:tcPr>
            <w:tcW w:w="1127" w:type="dxa"/>
          </w:tcPr>
          <w:p w14:paraId="3F7CA94C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10205</w:t>
            </w:r>
          </w:p>
        </w:tc>
      </w:tr>
      <w:tr w:rsidR="00860F20" w:rsidRPr="00860F20" w14:paraId="2539F3A6" w14:textId="77777777" w:rsidTr="00955DC8">
        <w:tc>
          <w:tcPr>
            <w:tcW w:w="8500" w:type="dxa"/>
          </w:tcPr>
          <w:p w14:paraId="022D43A5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Создание группы(роли) пользователей</w:t>
            </w:r>
          </w:p>
        </w:tc>
        <w:tc>
          <w:tcPr>
            <w:tcW w:w="1127" w:type="dxa"/>
          </w:tcPr>
          <w:p w14:paraId="1D88D401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10301</w:t>
            </w:r>
          </w:p>
        </w:tc>
      </w:tr>
      <w:tr w:rsidR="00860F20" w:rsidRPr="00860F20" w14:paraId="3003B03D" w14:textId="77777777" w:rsidTr="00955DC8">
        <w:tc>
          <w:tcPr>
            <w:tcW w:w="8500" w:type="dxa"/>
          </w:tcPr>
          <w:p w14:paraId="3B44E426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Удаление группы(роли) пользователей</w:t>
            </w:r>
          </w:p>
        </w:tc>
        <w:tc>
          <w:tcPr>
            <w:tcW w:w="1127" w:type="dxa"/>
          </w:tcPr>
          <w:p w14:paraId="5CF14C29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10302</w:t>
            </w:r>
          </w:p>
        </w:tc>
      </w:tr>
      <w:tr w:rsidR="00860F20" w:rsidRPr="00860F20" w14:paraId="22A40B78" w14:textId="77777777" w:rsidTr="00955DC8">
        <w:tc>
          <w:tcPr>
            <w:tcW w:w="8500" w:type="dxa"/>
          </w:tcPr>
          <w:p w14:paraId="188CEADB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Изменение прав группы(роли) пользователей</w:t>
            </w:r>
          </w:p>
        </w:tc>
        <w:tc>
          <w:tcPr>
            <w:tcW w:w="1127" w:type="dxa"/>
          </w:tcPr>
          <w:p w14:paraId="711A8D1A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10303</w:t>
            </w:r>
          </w:p>
        </w:tc>
      </w:tr>
      <w:tr w:rsidR="00860F20" w:rsidRPr="00860F20" w14:paraId="681BBAD3" w14:textId="77777777" w:rsidTr="00955DC8">
        <w:tc>
          <w:tcPr>
            <w:tcW w:w="8500" w:type="dxa"/>
          </w:tcPr>
          <w:p w14:paraId="0A58B92A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Назначение\исключение прав пользователя на объект</w:t>
            </w:r>
          </w:p>
        </w:tc>
        <w:tc>
          <w:tcPr>
            <w:tcW w:w="1127" w:type="dxa"/>
          </w:tcPr>
          <w:p w14:paraId="08C42713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10304</w:t>
            </w:r>
          </w:p>
        </w:tc>
      </w:tr>
      <w:tr w:rsidR="00860F20" w:rsidRPr="00860F20" w14:paraId="4EA501D2" w14:textId="77777777" w:rsidTr="00955DC8">
        <w:tc>
          <w:tcPr>
            <w:tcW w:w="8500" w:type="dxa"/>
          </w:tcPr>
          <w:p w14:paraId="0ADB0FF7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Исключение пользователя из состава группы(роли).</w:t>
            </w:r>
          </w:p>
        </w:tc>
        <w:tc>
          <w:tcPr>
            <w:tcW w:w="1127" w:type="dxa"/>
          </w:tcPr>
          <w:p w14:paraId="11002C02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10401</w:t>
            </w:r>
          </w:p>
        </w:tc>
      </w:tr>
      <w:tr w:rsidR="00860F20" w:rsidRPr="00860F20" w14:paraId="0AA647D4" w14:textId="77777777" w:rsidTr="00955DC8">
        <w:tc>
          <w:tcPr>
            <w:tcW w:w="8500" w:type="dxa"/>
          </w:tcPr>
          <w:p w14:paraId="2B43BEDD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Включение пользователя в состав группы(роли).</w:t>
            </w:r>
          </w:p>
        </w:tc>
        <w:tc>
          <w:tcPr>
            <w:tcW w:w="1127" w:type="dxa"/>
          </w:tcPr>
          <w:p w14:paraId="60FDFB80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10402</w:t>
            </w:r>
          </w:p>
        </w:tc>
      </w:tr>
      <w:tr w:rsidR="00860F20" w:rsidRPr="00860F20" w14:paraId="6CF234E8" w14:textId="77777777" w:rsidTr="00955DC8">
        <w:tc>
          <w:tcPr>
            <w:tcW w:w="8500" w:type="dxa"/>
          </w:tcPr>
          <w:p w14:paraId="281E39D4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Очистка журнала событий</w:t>
            </w:r>
          </w:p>
        </w:tc>
        <w:tc>
          <w:tcPr>
            <w:tcW w:w="1127" w:type="dxa"/>
          </w:tcPr>
          <w:p w14:paraId="2A9D3B21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10501</w:t>
            </w:r>
          </w:p>
        </w:tc>
      </w:tr>
      <w:tr w:rsidR="00860F20" w:rsidRPr="00860F20" w14:paraId="1D102198" w14:textId="77777777" w:rsidTr="00955DC8">
        <w:tc>
          <w:tcPr>
            <w:tcW w:w="8500" w:type="dxa"/>
          </w:tcPr>
          <w:p w14:paraId="22E492E8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настроек </w:t>
            </w:r>
            <w:proofErr w:type="gramStart"/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аудита(</w:t>
            </w:r>
            <w:proofErr w:type="gramEnd"/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включение\отключение, изменение уровня логирования)</w:t>
            </w:r>
          </w:p>
        </w:tc>
        <w:tc>
          <w:tcPr>
            <w:tcW w:w="1127" w:type="dxa"/>
          </w:tcPr>
          <w:p w14:paraId="35E4940A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10502</w:t>
            </w:r>
          </w:p>
        </w:tc>
      </w:tr>
      <w:tr w:rsidR="00860F20" w:rsidRPr="00860F20" w14:paraId="2AA4921E" w14:textId="77777777" w:rsidTr="00955DC8">
        <w:tc>
          <w:tcPr>
            <w:tcW w:w="8500" w:type="dxa"/>
          </w:tcPr>
          <w:p w14:paraId="0EE59585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конфигурации </w:t>
            </w:r>
            <w:proofErr w:type="gramStart"/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системы(</w:t>
            </w:r>
            <w:proofErr w:type="gramEnd"/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конфигурационных файлов, настроек СУБД, настроек ПО)</w:t>
            </w:r>
          </w:p>
        </w:tc>
        <w:tc>
          <w:tcPr>
            <w:tcW w:w="1127" w:type="dxa"/>
          </w:tcPr>
          <w:p w14:paraId="18A5C5DE" w14:textId="77777777" w:rsidR="00860F20" w:rsidRPr="00860F20" w:rsidRDefault="00860F20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20">
              <w:rPr>
                <w:rFonts w:ascii="Times New Roman" w:hAnsi="Times New Roman" w:cs="Times New Roman"/>
                <w:sz w:val="24"/>
                <w:szCs w:val="24"/>
              </w:rPr>
              <w:t>10503</w:t>
            </w:r>
          </w:p>
        </w:tc>
      </w:tr>
      <w:tr w:rsidR="00955DC8" w:rsidRPr="00860F20" w14:paraId="7F35DE6B" w14:textId="77777777" w:rsidTr="00955DC8">
        <w:tc>
          <w:tcPr>
            <w:tcW w:w="8500" w:type="dxa"/>
          </w:tcPr>
          <w:p w14:paraId="1F72CA2D" w14:textId="5406962A" w:rsidR="00955DC8" w:rsidRPr="00860F20" w:rsidRDefault="00955DC8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правил консолью</w:t>
            </w:r>
          </w:p>
        </w:tc>
        <w:tc>
          <w:tcPr>
            <w:tcW w:w="1127" w:type="dxa"/>
          </w:tcPr>
          <w:p w14:paraId="11C2F4CC" w14:textId="5FC007B8" w:rsidR="00955DC8" w:rsidRPr="00860F20" w:rsidRDefault="00955DC8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10601</w:t>
            </w:r>
          </w:p>
        </w:tc>
      </w:tr>
      <w:tr w:rsidR="00955DC8" w:rsidRPr="00860F20" w14:paraId="4919DD9D" w14:textId="77777777" w:rsidTr="00955DC8">
        <w:tc>
          <w:tcPr>
            <w:tcW w:w="8500" w:type="dxa"/>
          </w:tcPr>
          <w:p w14:paraId="687FA7F7" w14:textId="0A3FDFB7" w:rsidR="00955DC8" w:rsidRDefault="00955DC8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Выключение правил консолью</w:t>
            </w:r>
          </w:p>
        </w:tc>
        <w:tc>
          <w:tcPr>
            <w:tcW w:w="1127" w:type="dxa"/>
          </w:tcPr>
          <w:p w14:paraId="045B996F" w14:textId="2CC58125" w:rsidR="00955DC8" w:rsidRDefault="00955DC8" w:rsidP="00860F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10602</w:t>
            </w:r>
          </w:p>
        </w:tc>
      </w:tr>
    </w:tbl>
    <w:p w14:paraId="49541C99" w14:textId="1C508436" w:rsidR="00AD51E2" w:rsidRDefault="00AD51E2" w:rsidP="00AD51E2"/>
    <w:p w14:paraId="3AD9EE54" w14:textId="30810978" w:rsidR="00AD51E2" w:rsidRDefault="00AD51E2" w:rsidP="00955DC8">
      <w:pPr>
        <w:spacing w:line="276" w:lineRule="auto"/>
        <w:ind w:firstLine="709"/>
        <w:jc w:val="both"/>
      </w:pPr>
      <w:r w:rsidRPr="00955DC8">
        <w:rPr>
          <w:rFonts w:ascii="Times New Roman" w:hAnsi="Times New Roman" w:cs="Times New Roman"/>
          <w:b/>
          <w:bCs/>
          <w:sz w:val="24"/>
          <w:szCs w:val="24"/>
        </w:rPr>
        <w:t>Расширенный набор событий (</w:t>
      </w:r>
      <w:proofErr w:type="spellStart"/>
      <w:r w:rsidRPr="00955DC8">
        <w:rPr>
          <w:rFonts w:ascii="Times New Roman" w:hAnsi="Times New Roman" w:cs="Times New Roman"/>
          <w:b/>
          <w:bCs/>
          <w:sz w:val="24"/>
          <w:szCs w:val="24"/>
        </w:rPr>
        <w:t>name</w:t>
      </w:r>
      <w:proofErr w:type="spellEnd"/>
      <w:r w:rsidRPr="00955DC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55DC8">
        <w:rPr>
          <w:rFonts w:ascii="Times New Roman" w:hAnsi="Times New Roman" w:cs="Times New Roman"/>
          <w:b/>
          <w:bCs/>
          <w:sz w:val="24"/>
          <w:szCs w:val="24"/>
        </w:rPr>
        <w:t>deviceEventClassId</w:t>
      </w:r>
      <w:proofErr w:type="spellEnd"/>
      <w:r w:rsidRPr="00955DC8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955DC8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8500"/>
        <w:gridCol w:w="1134"/>
      </w:tblGrid>
      <w:tr w:rsidR="00955DC8" w:rsidRPr="00955DC8" w14:paraId="35CFC5C1" w14:textId="77777777" w:rsidTr="00955DC8">
        <w:trPr>
          <w:trHeight w:val="343"/>
        </w:trPr>
        <w:tc>
          <w:tcPr>
            <w:tcW w:w="8500" w:type="dxa"/>
          </w:tcPr>
          <w:p w14:paraId="3B160637" w14:textId="295090B7" w:rsidR="00955DC8" w:rsidRPr="00955DC8" w:rsidRDefault="00955DC8" w:rsidP="00955DC8">
            <w:pPr>
              <w:jc w:val="center"/>
            </w:pPr>
            <w:r w:rsidRPr="00860F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события</w:t>
            </w:r>
          </w:p>
        </w:tc>
        <w:tc>
          <w:tcPr>
            <w:tcW w:w="1134" w:type="dxa"/>
          </w:tcPr>
          <w:p w14:paraId="56F9521B" w14:textId="12CC890F" w:rsidR="00955DC8" w:rsidRPr="00955DC8" w:rsidRDefault="00955DC8" w:rsidP="00955DC8">
            <w:pPr>
              <w:jc w:val="center"/>
            </w:pPr>
            <w:r w:rsidRPr="00860F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</w:tr>
      <w:tr w:rsidR="00955DC8" w:rsidRPr="00955DC8" w14:paraId="29E8CBCB" w14:textId="77777777" w:rsidTr="00955DC8">
        <w:tc>
          <w:tcPr>
            <w:tcW w:w="8500" w:type="dxa"/>
          </w:tcPr>
          <w:p w14:paraId="41F03EDB" w14:textId="0E2A00C4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Создание объекта. (при необходимости детального аудита)</w:t>
            </w:r>
          </w:p>
        </w:tc>
        <w:tc>
          <w:tcPr>
            <w:tcW w:w="1134" w:type="dxa"/>
          </w:tcPr>
          <w:p w14:paraId="38A84195" w14:textId="7C6C136D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20301</w:t>
            </w:r>
          </w:p>
        </w:tc>
      </w:tr>
      <w:tr w:rsidR="00955DC8" w:rsidRPr="00955DC8" w14:paraId="09FF3CC4" w14:textId="77777777" w:rsidTr="00955DC8">
        <w:tc>
          <w:tcPr>
            <w:tcW w:w="8500" w:type="dxa"/>
          </w:tcPr>
          <w:p w14:paraId="19A6AD14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Удаление объекта. (при необходимости детального аудита)</w:t>
            </w:r>
          </w:p>
        </w:tc>
        <w:tc>
          <w:tcPr>
            <w:tcW w:w="1134" w:type="dxa"/>
          </w:tcPr>
          <w:p w14:paraId="2A4A933C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20302</w:t>
            </w:r>
          </w:p>
        </w:tc>
      </w:tr>
      <w:tr w:rsidR="00955DC8" w:rsidRPr="00955DC8" w14:paraId="724CD24D" w14:textId="77777777" w:rsidTr="00955DC8">
        <w:tc>
          <w:tcPr>
            <w:tcW w:w="8500" w:type="dxa"/>
          </w:tcPr>
          <w:p w14:paraId="4414FE8C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Изменение объекта. (при необходимости детального аудита)</w:t>
            </w:r>
          </w:p>
        </w:tc>
        <w:tc>
          <w:tcPr>
            <w:tcW w:w="1134" w:type="dxa"/>
          </w:tcPr>
          <w:p w14:paraId="74761D3E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20303</w:t>
            </w:r>
          </w:p>
        </w:tc>
      </w:tr>
      <w:tr w:rsidR="00955DC8" w:rsidRPr="00955DC8" w14:paraId="5D1369D8" w14:textId="77777777" w:rsidTr="00955DC8">
        <w:tc>
          <w:tcPr>
            <w:tcW w:w="8500" w:type="dxa"/>
          </w:tcPr>
          <w:p w14:paraId="0ED36D6F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Чтение объекта. (при необходимости детального аудита)</w:t>
            </w:r>
          </w:p>
        </w:tc>
        <w:tc>
          <w:tcPr>
            <w:tcW w:w="1134" w:type="dxa"/>
          </w:tcPr>
          <w:p w14:paraId="6019E92E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20304</w:t>
            </w:r>
          </w:p>
        </w:tc>
      </w:tr>
      <w:tr w:rsidR="00955DC8" w:rsidRPr="00955DC8" w14:paraId="7AAA5DFC" w14:textId="77777777" w:rsidTr="00955DC8">
        <w:tc>
          <w:tcPr>
            <w:tcW w:w="8500" w:type="dxa"/>
          </w:tcPr>
          <w:p w14:paraId="071CFACF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Копирование объекта. (при необходимости детального аудита)</w:t>
            </w:r>
          </w:p>
        </w:tc>
        <w:tc>
          <w:tcPr>
            <w:tcW w:w="1134" w:type="dxa"/>
          </w:tcPr>
          <w:p w14:paraId="7DCE9EAD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20305</w:t>
            </w:r>
          </w:p>
        </w:tc>
      </w:tr>
      <w:tr w:rsidR="00955DC8" w:rsidRPr="00955DC8" w14:paraId="0BB8484F" w14:textId="77777777" w:rsidTr="00955DC8">
        <w:tc>
          <w:tcPr>
            <w:tcW w:w="8500" w:type="dxa"/>
          </w:tcPr>
          <w:p w14:paraId="3FED8277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Установка прав доступа на объект. (при необходимости детального аудита)</w:t>
            </w:r>
          </w:p>
        </w:tc>
        <w:tc>
          <w:tcPr>
            <w:tcW w:w="1134" w:type="dxa"/>
          </w:tcPr>
          <w:p w14:paraId="15B2E999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20306</w:t>
            </w:r>
          </w:p>
        </w:tc>
      </w:tr>
      <w:tr w:rsidR="00955DC8" w:rsidRPr="00955DC8" w14:paraId="4FF79458" w14:textId="77777777" w:rsidTr="00955DC8">
        <w:tc>
          <w:tcPr>
            <w:tcW w:w="8500" w:type="dxa"/>
          </w:tcPr>
          <w:p w14:paraId="4E2EC703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Изменение прав доступа на объект. (при необходимости детального аудита)</w:t>
            </w:r>
          </w:p>
        </w:tc>
        <w:tc>
          <w:tcPr>
            <w:tcW w:w="1134" w:type="dxa"/>
          </w:tcPr>
          <w:p w14:paraId="7395AC15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20307</w:t>
            </w:r>
          </w:p>
        </w:tc>
      </w:tr>
      <w:tr w:rsidR="00955DC8" w:rsidRPr="00955DC8" w14:paraId="28CDBDAF" w14:textId="77777777" w:rsidTr="00955DC8">
        <w:tc>
          <w:tcPr>
            <w:tcW w:w="8500" w:type="dxa"/>
          </w:tcPr>
          <w:p w14:paraId="1CDB9006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Вход пользователя в подсистему.</w:t>
            </w:r>
          </w:p>
        </w:tc>
        <w:tc>
          <w:tcPr>
            <w:tcW w:w="1134" w:type="dxa"/>
          </w:tcPr>
          <w:p w14:paraId="2E30FFB0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20201</w:t>
            </w:r>
          </w:p>
        </w:tc>
      </w:tr>
      <w:tr w:rsidR="00955DC8" w:rsidRPr="00955DC8" w14:paraId="32A767FC" w14:textId="77777777" w:rsidTr="00955DC8">
        <w:tc>
          <w:tcPr>
            <w:tcW w:w="8500" w:type="dxa"/>
          </w:tcPr>
          <w:p w14:paraId="29E23BC6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Выход пользователя из подсистемы.</w:t>
            </w:r>
          </w:p>
        </w:tc>
        <w:tc>
          <w:tcPr>
            <w:tcW w:w="1134" w:type="dxa"/>
          </w:tcPr>
          <w:p w14:paraId="671BDAD7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20202</w:t>
            </w:r>
          </w:p>
        </w:tc>
      </w:tr>
      <w:tr w:rsidR="00955DC8" w:rsidRPr="00955DC8" w14:paraId="6C14552B" w14:textId="77777777" w:rsidTr="00955DC8">
        <w:tc>
          <w:tcPr>
            <w:tcW w:w="8500" w:type="dxa"/>
          </w:tcPr>
          <w:p w14:paraId="62ADCDC1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Отключение пользователя\сессии по тайм-ауту</w:t>
            </w:r>
          </w:p>
        </w:tc>
        <w:tc>
          <w:tcPr>
            <w:tcW w:w="1134" w:type="dxa"/>
          </w:tcPr>
          <w:p w14:paraId="40BB4A0B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20203</w:t>
            </w:r>
          </w:p>
        </w:tc>
      </w:tr>
      <w:tr w:rsidR="00955DC8" w:rsidRPr="00955DC8" w14:paraId="4EB68ED1" w14:textId="77777777" w:rsidTr="00955DC8">
        <w:tc>
          <w:tcPr>
            <w:tcW w:w="8500" w:type="dxa"/>
          </w:tcPr>
          <w:p w14:paraId="43FA4B69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Неверное имя при входе в систему.</w:t>
            </w:r>
          </w:p>
        </w:tc>
        <w:tc>
          <w:tcPr>
            <w:tcW w:w="1134" w:type="dxa"/>
          </w:tcPr>
          <w:p w14:paraId="742BC878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20204</w:t>
            </w:r>
          </w:p>
        </w:tc>
      </w:tr>
      <w:tr w:rsidR="00955DC8" w:rsidRPr="00955DC8" w14:paraId="136EDED4" w14:textId="77777777" w:rsidTr="00955DC8">
        <w:tc>
          <w:tcPr>
            <w:tcW w:w="8500" w:type="dxa"/>
          </w:tcPr>
          <w:p w14:paraId="2237DD21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Неверный пароль при входе в систему.</w:t>
            </w:r>
          </w:p>
        </w:tc>
        <w:tc>
          <w:tcPr>
            <w:tcW w:w="1134" w:type="dxa"/>
          </w:tcPr>
          <w:p w14:paraId="542B126E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20205</w:t>
            </w:r>
          </w:p>
        </w:tc>
      </w:tr>
      <w:tr w:rsidR="00955DC8" w:rsidRPr="00955DC8" w14:paraId="08F0B143" w14:textId="77777777" w:rsidTr="00955DC8">
        <w:tc>
          <w:tcPr>
            <w:tcW w:w="8500" w:type="dxa"/>
          </w:tcPr>
          <w:p w14:paraId="5BD99043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Смена пароля пользователя Администратором системы.</w:t>
            </w:r>
          </w:p>
        </w:tc>
        <w:tc>
          <w:tcPr>
            <w:tcW w:w="1134" w:type="dxa"/>
          </w:tcPr>
          <w:p w14:paraId="44804C02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20206</w:t>
            </w:r>
          </w:p>
        </w:tc>
      </w:tr>
      <w:tr w:rsidR="00955DC8" w:rsidRPr="00955DC8" w14:paraId="7697D290" w14:textId="77777777" w:rsidTr="00955DC8">
        <w:tc>
          <w:tcPr>
            <w:tcW w:w="8500" w:type="dxa"/>
          </w:tcPr>
          <w:p w14:paraId="5259994A" w14:textId="32A856A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Запуск\восстановление подсистемы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(компонент, сервисов, инстансов)</w:t>
            </w:r>
          </w:p>
        </w:tc>
        <w:tc>
          <w:tcPr>
            <w:tcW w:w="1134" w:type="dxa"/>
          </w:tcPr>
          <w:p w14:paraId="525A8B1E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20501</w:t>
            </w:r>
          </w:p>
        </w:tc>
      </w:tr>
      <w:tr w:rsidR="00955DC8" w:rsidRPr="00955DC8" w14:paraId="2B2AB66A" w14:textId="77777777" w:rsidTr="00955DC8">
        <w:tc>
          <w:tcPr>
            <w:tcW w:w="8500" w:type="dxa"/>
          </w:tcPr>
          <w:p w14:paraId="3D24D86E" w14:textId="6789F5D2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Остановка\сбой подсистемы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(компонент, сервисов, инстансов)</w:t>
            </w:r>
          </w:p>
        </w:tc>
        <w:tc>
          <w:tcPr>
            <w:tcW w:w="1134" w:type="dxa"/>
          </w:tcPr>
          <w:p w14:paraId="498FC2A3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20502</w:t>
            </w:r>
          </w:p>
        </w:tc>
      </w:tr>
      <w:tr w:rsidR="00955DC8" w:rsidRPr="00955DC8" w14:paraId="2B2B8076" w14:textId="77777777" w:rsidTr="00955DC8">
        <w:tc>
          <w:tcPr>
            <w:tcW w:w="8500" w:type="dxa"/>
          </w:tcPr>
          <w:p w14:paraId="5D7116E1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События успешного\неуспешного контроля целостности файлов\объектов</w:t>
            </w:r>
          </w:p>
        </w:tc>
        <w:tc>
          <w:tcPr>
            <w:tcW w:w="1134" w:type="dxa"/>
          </w:tcPr>
          <w:p w14:paraId="568799FE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20503</w:t>
            </w:r>
          </w:p>
        </w:tc>
      </w:tr>
      <w:tr w:rsidR="00955DC8" w:rsidRPr="00955DC8" w14:paraId="09999305" w14:textId="77777777" w:rsidTr="00955DC8">
        <w:tc>
          <w:tcPr>
            <w:tcW w:w="8500" w:type="dxa"/>
          </w:tcPr>
          <w:p w14:paraId="006AE505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Неуспешная валидация данных</w:t>
            </w:r>
          </w:p>
        </w:tc>
        <w:tc>
          <w:tcPr>
            <w:tcW w:w="1134" w:type="dxa"/>
          </w:tcPr>
          <w:p w14:paraId="1FE0AEAB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20504</w:t>
            </w:r>
          </w:p>
        </w:tc>
      </w:tr>
      <w:tr w:rsidR="00955DC8" w:rsidRPr="00955DC8" w14:paraId="0E0C39D3" w14:textId="77777777" w:rsidTr="00955DC8">
        <w:tc>
          <w:tcPr>
            <w:tcW w:w="8500" w:type="dxa"/>
          </w:tcPr>
          <w:p w14:paraId="08375D01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Архивирование данных. (при необходимости детального аудита)</w:t>
            </w:r>
          </w:p>
        </w:tc>
        <w:tc>
          <w:tcPr>
            <w:tcW w:w="1134" w:type="dxa"/>
          </w:tcPr>
          <w:p w14:paraId="4EF7A89C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20505</w:t>
            </w:r>
          </w:p>
        </w:tc>
      </w:tr>
      <w:tr w:rsidR="00955DC8" w:rsidRPr="00955DC8" w14:paraId="2DB7E51F" w14:textId="77777777" w:rsidTr="00955DC8">
        <w:tc>
          <w:tcPr>
            <w:tcW w:w="8500" w:type="dxa"/>
          </w:tcPr>
          <w:p w14:paraId="6017B9D8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Попытка удаления журналов аудита</w:t>
            </w:r>
          </w:p>
        </w:tc>
        <w:tc>
          <w:tcPr>
            <w:tcW w:w="1134" w:type="dxa"/>
          </w:tcPr>
          <w:p w14:paraId="09416B23" w14:textId="77777777" w:rsidR="00955DC8" w:rsidRPr="00955DC8" w:rsidRDefault="00955DC8" w:rsidP="00955D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5DC8">
              <w:rPr>
                <w:rFonts w:ascii="Times New Roman" w:hAnsi="Times New Roman" w:cs="Times New Roman"/>
                <w:sz w:val="24"/>
                <w:szCs w:val="24"/>
              </w:rPr>
              <w:t>20506</w:t>
            </w:r>
          </w:p>
        </w:tc>
      </w:tr>
    </w:tbl>
    <w:p w14:paraId="7E38CAB0" w14:textId="77777777" w:rsidR="00CD52D9" w:rsidRPr="0053603A" w:rsidRDefault="00CD52D9" w:rsidP="0053603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51" w:name="_Toc131775700"/>
      <w:r w:rsidRPr="00973A3C">
        <w:rPr>
          <w:rFonts w:ascii="Times New Roman" w:hAnsi="Times New Roman" w:cs="Times New Roman"/>
          <w:b/>
          <w:bCs/>
          <w:sz w:val="28"/>
          <w:szCs w:val="28"/>
        </w:rPr>
        <w:t>Просмотр лог-файлов</w:t>
      </w:r>
      <w:bookmarkEnd w:id="51"/>
      <w:r w:rsidRPr="00536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3C4AD62" w14:textId="5C52A443" w:rsidR="00CD52D9" w:rsidRPr="00873709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A5B">
        <w:rPr>
          <w:rFonts w:ascii="Times New Roman" w:hAnsi="Times New Roman" w:cs="Times New Roman"/>
          <w:sz w:val="24"/>
          <w:szCs w:val="24"/>
        </w:rPr>
        <w:t>Лог-файлы</w:t>
      </w:r>
      <w:r w:rsidR="001F6DE7">
        <w:rPr>
          <w:rFonts w:ascii="Times New Roman" w:hAnsi="Times New Roman" w:cs="Times New Roman"/>
          <w:sz w:val="24"/>
          <w:szCs w:val="24"/>
        </w:rPr>
        <w:t xml:space="preserve"> потока выполнения приложения</w:t>
      </w:r>
      <w:r w:rsidRPr="00C21A5B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1F6DE7">
        <w:rPr>
          <w:rFonts w:ascii="Times New Roman" w:hAnsi="Times New Roman" w:cs="Times New Roman"/>
          <w:sz w:val="24"/>
          <w:szCs w:val="24"/>
        </w:rPr>
        <w:t>и</w:t>
      </w:r>
      <w:r w:rsidRPr="00C21A5B">
        <w:rPr>
          <w:rFonts w:ascii="Times New Roman" w:hAnsi="Times New Roman" w:cs="Times New Roman"/>
          <w:sz w:val="24"/>
          <w:szCs w:val="24"/>
        </w:rPr>
        <w:t xml:space="preserve">тся по пути: </w:t>
      </w:r>
      <w:r w:rsidRPr="00873709">
        <w:rPr>
          <w:rFonts w:ascii="Courier New" w:hAnsi="Courier New" w:cs="Courier New"/>
        </w:rPr>
        <w:t>/</w:t>
      </w:r>
      <w:proofErr w:type="spellStart"/>
      <w:r w:rsidRPr="00873709">
        <w:rPr>
          <w:rFonts w:ascii="Courier New" w:hAnsi="Courier New" w:cs="Courier New"/>
        </w:rPr>
        <w:t>opt</w:t>
      </w:r>
      <w:proofErr w:type="spellEnd"/>
      <w:r w:rsidRPr="00873709">
        <w:rPr>
          <w:rFonts w:ascii="Courier New" w:hAnsi="Courier New" w:cs="Courier New"/>
        </w:rPr>
        <w:t>/</w:t>
      </w:r>
      <w:proofErr w:type="spellStart"/>
      <w:r w:rsidRPr="00873709">
        <w:rPr>
          <w:rFonts w:ascii="Courier New" w:hAnsi="Courier New" w:cs="Courier New"/>
        </w:rPr>
        <w:t>savruscore</w:t>
      </w:r>
      <w:proofErr w:type="spellEnd"/>
      <w:r w:rsidRPr="00873709">
        <w:rPr>
          <w:rFonts w:ascii="Courier New" w:hAnsi="Courier New" w:cs="Courier New"/>
        </w:rPr>
        <w:t>/</w:t>
      </w:r>
      <w:proofErr w:type="spellStart"/>
      <w:r w:rsidRPr="00873709">
        <w:rPr>
          <w:rFonts w:ascii="Courier New" w:hAnsi="Courier New" w:cs="Courier New"/>
        </w:rPr>
        <w:t>log</w:t>
      </w:r>
      <w:proofErr w:type="spellEnd"/>
      <w:r w:rsidRPr="00873709">
        <w:rPr>
          <w:rFonts w:ascii="Courier New" w:hAnsi="Courier New" w:cs="Courier New"/>
          <w:lang w:val="en-US"/>
        </w:rPr>
        <w:t>s</w:t>
      </w:r>
      <w:r w:rsidRPr="00873709">
        <w:rPr>
          <w:rFonts w:ascii="Courier New" w:hAnsi="Courier New" w:cs="Courier New"/>
        </w:rPr>
        <w:t>/</w:t>
      </w:r>
      <w:r w:rsidR="008952FD">
        <w:rPr>
          <w:rFonts w:ascii="Courier New" w:hAnsi="Courier New" w:cs="Courier New"/>
          <w:lang w:val="en-US"/>
        </w:rPr>
        <w:t>U</w:t>
      </w:r>
      <w:r w:rsidR="008952FD" w:rsidRPr="008952FD">
        <w:rPr>
          <w:rFonts w:ascii="Courier New" w:hAnsi="Courier New" w:cs="Courier New"/>
        </w:rPr>
        <w:t>-</w:t>
      </w:r>
      <w:r w:rsidR="008952FD">
        <w:rPr>
          <w:rFonts w:ascii="Courier New" w:hAnsi="Courier New" w:cs="Courier New"/>
          <w:lang w:val="en-US"/>
        </w:rPr>
        <w:t>SIEM</w:t>
      </w:r>
      <w:proofErr w:type="spellStart"/>
      <w:r w:rsidR="001F6DE7" w:rsidRPr="001F6DE7">
        <w:rPr>
          <w:rFonts w:ascii="Courier New" w:hAnsi="Courier New" w:cs="Courier New"/>
        </w:rPr>
        <w:t>mgrsvc</w:t>
      </w:r>
      <w:proofErr w:type="spellEnd"/>
      <w:r w:rsidR="001F6DE7">
        <w:rPr>
          <w:rFonts w:ascii="Courier New" w:hAnsi="Courier New" w:cs="Courier New"/>
        </w:rPr>
        <w:t>.</w:t>
      </w:r>
      <w:r w:rsidR="001F6DE7">
        <w:rPr>
          <w:rFonts w:ascii="Courier New" w:hAnsi="Courier New" w:cs="Courier New"/>
          <w:lang w:val="en-US"/>
        </w:rPr>
        <w:t>log</w:t>
      </w:r>
      <w:r w:rsidR="001F6DE7">
        <w:rPr>
          <w:rFonts w:ascii="Courier New" w:hAnsi="Courier New" w:cs="Courier New"/>
        </w:rPr>
        <w:t>,</w:t>
      </w:r>
      <w:r w:rsidR="0032152B">
        <w:rPr>
          <w:rFonts w:ascii="Courier New" w:hAnsi="Courier New" w:cs="Courier New"/>
        </w:rPr>
        <w:t xml:space="preserve"> </w:t>
      </w:r>
      <w:r w:rsidR="001F6DE7">
        <w:rPr>
          <w:rFonts w:ascii="Times New Roman" w:hAnsi="Times New Roman" w:cs="Times New Roman"/>
          <w:sz w:val="24"/>
          <w:szCs w:val="24"/>
        </w:rPr>
        <w:t xml:space="preserve">логирование ошибок </w:t>
      </w:r>
      <w:r w:rsidR="0032152B">
        <w:rPr>
          <w:rFonts w:ascii="Times New Roman" w:hAnsi="Times New Roman" w:cs="Times New Roman"/>
          <w:sz w:val="24"/>
          <w:szCs w:val="24"/>
        </w:rPr>
        <w:t xml:space="preserve">ведётся в файле </w:t>
      </w:r>
      <w:r w:rsidR="0032152B" w:rsidRPr="0032152B">
        <w:rPr>
          <w:rFonts w:ascii="Courier New" w:hAnsi="Courier New" w:cs="Courier New"/>
        </w:rPr>
        <w:t>errors.log</w:t>
      </w:r>
      <w:r w:rsidR="0032152B">
        <w:rPr>
          <w:rFonts w:ascii="Times New Roman" w:hAnsi="Times New Roman" w:cs="Times New Roman"/>
          <w:sz w:val="24"/>
          <w:szCs w:val="24"/>
        </w:rPr>
        <w:t xml:space="preserve">. </w:t>
      </w:r>
      <w:r w:rsidR="001F6DE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акже имеется возможность посмотреть их в консоли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56BB2B" w14:textId="33D75286" w:rsidR="00CD52D9" w:rsidRPr="00C21A5B" w:rsidRDefault="00CD52D9" w:rsidP="00CD52D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логов </w:t>
      </w:r>
      <w:r w:rsidR="00716E33">
        <w:rPr>
          <w:rFonts w:ascii="Times New Roman" w:hAnsi="Times New Roman" w:cs="Times New Roman"/>
          <w:sz w:val="24"/>
          <w:szCs w:val="24"/>
        </w:rPr>
        <w:t xml:space="preserve">компонента 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952FD" w:rsidRPr="00F40096">
        <w:rPr>
          <w:rFonts w:ascii="Times New Roman" w:hAnsi="Times New Roman" w:cs="Times New Roman"/>
          <w:sz w:val="24"/>
          <w:szCs w:val="24"/>
        </w:rPr>
        <w:t>-</w:t>
      </w:r>
      <w:r w:rsidR="008952FD">
        <w:rPr>
          <w:rFonts w:ascii="Times New Roman" w:hAnsi="Times New Roman" w:cs="Times New Roman"/>
          <w:sz w:val="24"/>
          <w:szCs w:val="24"/>
          <w:lang w:val="en-US"/>
        </w:rPr>
        <w:t>SIEMC</w:t>
      </w:r>
      <w:proofErr w:type="spellStart"/>
      <w:r w:rsidR="008952FD" w:rsidRPr="00B24707">
        <w:rPr>
          <w:rFonts w:ascii="Times New Roman" w:hAnsi="Times New Roman" w:cs="Times New Roman"/>
          <w:sz w:val="24"/>
          <w:szCs w:val="24"/>
        </w:rPr>
        <w:t>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 в</w:t>
      </w:r>
      <w:r w:rsidRPr="00C21A5B">
        <w:rPr>
          <w:rFonts w:ascii="Times New Roman" w:hAnsi="Times New Roman" w:cs="Times New Roman"/>
          <w:sz w:val="24"/>
          <w:szCs w:val="24"/>
        </w:rPr>
        <w:t xml:space="preserve"> консоли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C21A5B">
        <w:rPr>
          <w:rFonts w:ascii="Times New Roman" w:hAnsi="Times New Roman" w:cs="Times New Roman"/>
          <w:sz w:val="24"/>
          <w:szCs w:val="24"/>
        </w:rPr>
        <w:t xml:space="preserve"> в разделе «Администрирование» выбрать вкладку «Лог» </w:t>
      </w:r>
    </w:p>
    <w:p w14:paraId="12CE9BDB" w14:textId="77777777" w:rsidR="00EB009A" w:rsidRDefault="00CD52D9" w:rsidP="00EB009A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F17C90" wp14:editId="55446791">
            <wp:extent cx="3376295" cy="2884057"/>
            <wp:effectExtent l="0" t="0" r="0" b="0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4446" cy="28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69FE" w14:textId="69F870B8" w:rsidR="00CD52D9" w:rsidRDefault="00EB009A" w:rsidP="00EB009A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B00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EB00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EB00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EB00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12</w:t>
      </w:r>
      <w:r w:rsidRPr="00EB00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B00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Пример логов системы</w:t>
      </w:r>
    </w:p>
    <w:p w14:paraId="4477486A" w14:textId="4B5F76BE" w:rsidR="00016B7B" w:rsidRPr="00016B7B" w:rsidRDefault="00016B7B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569A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Логирование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консоли </w:t>
      </w:r>
      <w:r w:rsidR="000B7137">
        <w:rPr>
          <w:rFonts w:ascii="Times New Roman" w:hAnsi="Times New Roman" w:cs="Times New Roman"/>
          <w:b/>
          <w:bCs/>
          <w:color w:val="auto"/>
          <w:sz w:val="28"/>
          <w:szCs w:val="28"/>
        </w:rPr>
        <w:t>U-SIEM</w:t>
      </w:r>
    </w:p>
    <w:p w14:paraId="3E444C19" w14:textId="3582DA68" w:rsidR="00016B7B" w:rsidRPr="00AD51E2" w:rsidRDefault="000D1138" w:rsidP="00016B7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0D1138">
        <w:rPr>
          <w:rFonts w:ascii="Times New Roman" w:hAnsi="Times New Roman" w:cs="Times New Roman"/>
          <w:sz w:val="24"/>
          <w:szCs w:val="24"/>
        </w:rPr>
        <w:t xml:space="preserve">огирование </w:t>
      </w:r>
      <w:r>
        <w:rPr>
          <w:rFonts w:ascii="Times New Roman" w:hAnsi="Times New Roman" w:cs="Times New Roman"/>
          <w:sz w:val="24"/>
          <w:szCs w:val="24"/>
        </w:rPr>
        <w:t xml:space="preserve">консоли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138">
        <w:rPr>
          <w:rFonts w:ascii="Times New Roman" w:hAnsi="Times New Roman" w:cs="Times New Roman"/>
          <w:sz w:val="24"/>
          <w:szCs w:val="24"/>
        </w:rPr>
        <w:t>построено на использовании библиотеки log4net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6B7B">
        <w:rPr>
          <w:rFonts w:ascii="Times New Roman" w:hAnsi="Times New Roman" w:cs="Times New Roman"/>
          <w:sz w:val="24"/>
          <w:szCs w:val="24"/>
        </w:rPr>
        <w:t xml:space="preserve">Консоль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="00016B7B" w:rsidRPr="00AD51E2">
        <w:rPr>
          <w:rFonts w:ascii="Times New Roman" w:hAnsi="Times New Roman" w:cs="Times New Roman"/>
          <w:sz w:val="24"/>
          <w:szCs w:val="24"/>
        </w:rPr>
        <w:t xml:space="preserve"> поддерживает следующие способы логирования:</w:t>
      </w:r>
    </w:p>
    <w:p w14:paraId="5D282B54" w14:textId="73090D6B" w:rsidR="00016B7B" w:rsidRPr="00B9594F" w:rsidRDefault="00016B7B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B9594F">
        <w:rPr>
          <w:rFonts w:ascii="Times New Roman" w:hAnsi="Times New Roman" w:cs="Times New Roman"/>
          <w:sz w:val="24"/>
          <w:szCs w:val="24"/>
        </w:rPr>
        <w:t xml:space="preserve">логирование ошибок в файл </w:t>
      </w:r>
      <w:r w:rsidRPr="00B9594F">
        <w:rPr>
          <w:rFonts w:ascii="Courier New" w:hAnsi="Courier New" w:cs="Courier New"/>
        </w:rPr>
        <w:t>/</w:t>
      </w:r>
      <w:proofErr w:type="spellStart"/>
      <w:r w:rsidRPr="00B9594F">
        <w:rPr>
          <w:rFonts w:ascii="Courier New" w:hAnsi="Courier New" w:cs="Courier New"/>
        </w:rPr>
        <w:t>logs</w:t>
      </w:r>
      <w:proofErr w:type="spellEnd"/>
      <w:r w:rsidRPr="00B9594F">
        <w:rPr>
          <w:rFonts w:ascii="Courier New" w:hAnsi="Courier New" w:cs="Courier New"/>
        </w:rPr>
        <w:t>/errors.log</w:t>
      </w:r>
      <w:r w:rsidRPr="00B9594F">
        <w:rPr>
          <w:rFonts w:ascii="Times New Roman" w:hAnsi="Times New Roman" w:cs="Times New Roman"/>
          <w:sz w:val="24"/>
          <w:szCs w:val="24"/>
        </w:rPr>
        <w:t>;</w:t>
      </w:r>
    </w:p>
    <w:p w14:paraId="1E57642B" w14:textId="74A20095" w:rsidR="00016B7B" w:rsidRPr="00B9594F" w:rsidRDefault="00016B7B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4"/>
          <w:szCs w:val="24"/>
        </w:rPr>
      </w:pPr>
      <w:r w:rsidRPr="00B9594F">
        <w:rPr>
          <w:rFonts w:ascii="Times New Roman" w:hAnsi="Times New Roman" w:cs="Times New Roman"/>
          <w:sz w:val="24"/>
          <w:szCs w:val="24"/>
        </w:rPr>
        <w:t xml:space="preserve">логирование </w:t>
      </w:r>
      <w:r w:rsidR="00B9594F" w:rsidRPr="00B9594F">
        <w:rPr>
          <w:rFonts w:ascii="Times New Roman" w:hAnsi="Times New Roman" w:cs="Times New Roman"/>
          <w:sz w:val="24"/>
          <w:szCs w:val="24"/>
        </w:rPr>
        <w:t>потока выполнения приложения в файл</w:t>
      </w:r>
      <w:r w:rsidRPr="00B9594F">
        <w:rPr>
          <w:rFonts w:ascii="Times New Roman" w:hAnsi="Times New Roman" w:cs="Times New Roman"/>
          <w:sz w:val="24"/>
          <w:szCs w:val="24"/>
        </w:rPr>
        <w:t xml:space="preserve"> </w:t>
      </w:r>
      <w:r w:rsidRPr="00B9594F">
        <w:rPr>
          <w:rFonts w:ascii="Courier New" w:hAnsi="Courier New" w:cs="Courier New"/>
        </w:rPr>
        <w:t>/</w:t>
      </w:r>
      <w:r w:rsidRPr="00B9594F">
        <w:rPr>
          <w:rFonts w:ascii="Courier New" w:hAnsi="Courier New" w:cs="Courier New"/>
          <w:lang w:val="en-US"/>
        </w:rPr>
        <w:t>logs</w:t>
      </w:r>
      <w:r w:rsidRPr="00B9594F">
        <w:rPr>
          <w:rFonts w:ascii="Courier New" w:hAnsi="Courier New" w:cs="Courier New"/>
        </w:rPr>
        <w:t>/</w:t>
      </w:r>
      <w:r w:rsidR="00B9594F" w:rsidRPr="00B9594F">
        <w:t xml:space="preserve"> </w:t>
      </w:r>
      <w:r w:rsidR="008952FD">
        <w:rPr>
          <w:rFonts w:ascii="Courier New" w:hAnsi="Courier New" w:cs="Courier New"/>
          <w:lang w:val="en-US"/>
        </w:rPr>
        <w:t>U</w:t>
      </w:r>
      <w:r w:rsidR="008952FD" w:rsidRPr="008952FD">
        <w:rPr>
          <w:rFonts w:ascii="Courier New" w:hAnsi="Courier New" w:cs="Courier New"/>
        </w:rPr>
        <w:t>-</w:t>
      </w:r>
      <w:r w:rsidR="008952FD">
        <w:rPr>
          <w:rFonts w:ascii="Courier New" w:hAnsi="Courier New" w:cs="Courier New"/>
          <w:lang w:val="en-US"/>
        </w:rPr>
        <w:t>SIEM</w:t>
      </w:r>
      <w:r w:rsidRPr="00B9594F">
        <w:rPr>
          <w:rFonts w:ascii="Courier New" w:hAnsi="Courier New" w:cs="Courier New"/>
        </w:rPr>
        <w:t>.</w:t>
      </w:r>
      <w:r w:rsidRPr="00B9594F">
        <w:rPr>
          <w:rFonts w:ascii="Courier New" w:hAnsi="Courier New" w:cs="Courier New"/>
          <w:lang w:val="en-US"/>
        </w:rPr>
        <w:t>log</w:t>
      </w:r>
      <w:r w:rsidRPr="00B9594F">
        <w:rPr>
          <w:rFonts w:ascii="Times New Roman" w:hAnsi="Times New Roman" w:cs="Times New Roman"/>
          <w:sz w:val="24"/>
          <w:szCs w:val="24"/>
        </w:rPr>
        <w:t>.</w:t>
      </w:r>
    </w:p>
    <w:p w14:paraId="2F0F0310" w14:textId="03734213" w:rsidR="00364333" w:rsidRPr="00016B7B" w:rsidRDefault="00016B7B" w:rsidP="00B9594F">
      <w:pPr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Н</w:t>
      </w:r>
      <w:r w:rsidRPr="00016B7B">
        <w:rPr>
          <w:rFonts w:ascii="Times New Roman" w:hAnsi="Times New Roman" w:cs="Times New Roman"/>
          <w:sz w:val="24"/>
          <w:szCs w:val="24"/>
        </w:rPr>
        <w:t>астройки параметров логирования, уровней логирования и формата сообщений находятся в файл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16B7B">
        <w:rPr>
          <w:rFonts w:ascii="Times New Roman" w:hAnsi="Times New Roman" w:cs="Times New Roman"/>
          <w:sz w:val="24"/>
          <w:szCs w:val="24"/>
        </w:rPr>
        <w:t xml:space="preserve"> конфигурации </w:t>
      </w:r>
      <w:r w:rsidRPr="00016B7B">
        <w:rPr>
          <w:rFonts w:ascii="Courier New" w:hAnsi="Courier New" w:cs="Courier New"/>
          <w:lang w:val="en-US"/>
        </w:rPr>
        <w:t>log</w:t>
      </w:r>
      <w:r w:rsidRPr="00016B7B">
        <w:rPr>
          <w:rFonts w:ascii="Courier New" w:hAnsi="Courier New" w:cs="Courier New"/>
        </w:rPr>
        <w:t>4</w:t>
      </w:r>
      <w:r w:rsidRPr="00016B7B">
        <w:rPr>
          <w:rFonts w:ascii="Courier New" w:hAnsi="Courier New" w:cs="Courier New"/>
          <w:lang w:val="en-US"/>
        </w:rPr>
        <w:t>net</w:t>
      </w:r>
      <w:r w:rsidRPr="00016B7B">
        <w:rPr>
          <w:rFonts w:ascii="Courier New" w:hAnsi="Courier New" w:cs="Courier New"/>
        </w:rPr>
        <w:t>.</w:t>
      </w:r>
      <w:r w:rsidRPr="00016B7B">
        <w:rPr>
          <w:rFonts w:ascii="Courier New" w:hAnsi="Courier New" w:cs="Courier New"/>
          <w:lang w:val="en-US"/>
        </w:rPr>
        <w:t>config</w:t>
      </w:r>
      <w:r w:rsidR="00B9594F">
        <w:rPr>
          <w:rFonts w:ascii="Courier New" w:hAnsi="Courier New" w:cs="Courier New"/>
        </w:rPr>
        <w:t xml:space="preserve">. </w:t>
      </w:r>
      <w:r w:rsidR="00364333" w:rsidRPr="00B9594F">
        <w:rPr>
          <w:rFonts w:ascii="Times New Roman" w:hAnsi="Times New Roman" w:cs="Times New Roman"/>
          <w:sz w:val="24"/>
          <w:szCs w:val="24"/>
        </w:rPr>
        <w:t xml:space="preserve">Логирование консоли осуществляется в локальный файл без отправки в </w:t>
      </w:r>
      <w:r w:rsidR="00B9594F">
        <w:rPr>
          <w:rFonts w:ascii="Times New Roman" w:hAnsi="Times New Roman" w:cs="Times New Roman"/>
          <w:sz w:val="24"/>
          <w:szCs w:val="24"/>
        </w:rPr>
        <w:t>БД.</w:t>
      </w:r>
    </w:p>
    <w:p w14:paraId="411798A8" w14:textId="77777777" w:rsidR="00364333" w:rsidRDefault="00364333" w:rsidP="00016B7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04C4AF" w14:textId="77777777" w:rsidR="00016B7B" w:rsidRDefault="00016B7B" w:rsidP="00016B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FA25EC" wp14:editId="1F4E9C16">
            <wp:extent cx="6114016" cy="5784215"/>
            <wp:effectExtent l="0" t="0" r="1270" b="6985"/>
            <wp:docPr id="2054771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71604" name="Рисунок 1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16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9539" w14:textId="77777777" w:rsidR="000D1138" w:rsidRPr="000D1138" w:rsidRDefault="00016B7B" w:rsidP="000D113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138">
        <w:rPr>
          <w:rFonts w:ascii="Times New Roman" w:hAnsi="Times New Roman" w:cs="Times New Roman"/>
          <w:sz w:val="24"/>
          <w:szCs w:val="24"/>
        </w:rPr>
        <w:t xml:space="preserve">Параметры </w:t>
      </w:r>
      <w:r w:rsidR="000D1138" w:rsidRPr="000D1138">
        <w:rPr>
          <w:rFonts w:ascii="Times New Roman" w:hAnsi="Times New Roman" w:cs="Times New Roman"/>
          <w:sz w:val="24"/>
          <w:szCs w:val="24"/>
        </w:rPr>
        <w:t xml:space="preserve">ротации лог-файлов настраиваются в разделах: </w:t>
      </w:r>
    </w:p>
    <w:p w14:paraId="147F7D60" w14:textId="02588554" w:rsidR="000D1138" w:rsidRPr="000D1138" w:rsidRDefault="000D1138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Courier New" w:hAnsi="Courier New" w:cs="Courier New"/>
        </w:rPr>
      </w:pPr>
      <w:r w:rsidRPr="000D1138">
        <w:rPr>
          <w:rFonts w:ascii="Courier New" w:hAnsi="Courier New" w:cs="Courier New"/>
        </w:rPr>
        <w:t>&lt;</w:t>
      </w:r>
      <w:proofErr w:type="spellStart"/>
      <w:r w:rsidRPr="000D1138">
        <w:rPr>
          <w:rFonts w:ascii="Courier New" w:hAnsi="Courier New" w:cs="Courier New"/>
        </w:rPr>
        <w:t>maxSizeRollBackups</w:t>
      </w:r>
      <w:proofErr w:type="spellEnd"/>
      <w:r w:rsidRPr="000D1138">
        <w:rPr>
          <w:rFonts w:ascii="Courier New" w:hAnsi="Courier New" w:cs="Courier New"/>
        </w:rPr>
        <w:t xml:space="preserve"> </w:t>
      </w:r>
      <w:proofErr w:type="spellStart"/>
      <w:r w:rsidRPr="000D1138">
        <w:rPr>
          <w:rFonts w:ascii="Courier New" w:hAnsi="Courier New" w:cs="Courier New"/>
        </w:rPr>
        <w:t>value</w:t>
      </w:r>
      <w:proofErr w:type="spellEnd"/>
      <w:r w:rsidRPr="000D1138">
        <w:rPr>
          <w:rFonts w:ascii="Courier New" w:hAnsi="Courier New" w:cs="Courier New"/>
        </w:rPr>
        <w:t>="10"/&gt;</w:t>
      </w:r>
    </w:p>
    <w:p w14:paraId="424CEF17" w14:textId="26520571" w:rsidR="00016B7B" w:rsidRPr="000D1138" w:rsidRDefault="000D1138" w:rsidP="009B6B16">
      <w:pPr>
        <w:pStyle w:val="a9"/>
        <w:numPr>
          <w:ilvl w:val="0"/>
          <w:numId w:val="12"/>
        </w:numPr>
        <w:spacing w:line="360" w:lineRule="auto"/>
        <w:ind w:left="0" w:firstLine="916"/>
        <w:jc w:val="both"/>
        <w:rPr>
          <w:rFonts w:ascii="Courier New" w:hAnsi="Courier New" w:cs="Courier New"/>
        </w:rPr>
      </w:pPr>
      <w:r w:rsidRPr="000D1138">
        <w:rPr>
          <w:rFonts w:ascii="Courier New" w:hAnsi="Courier New" w:cs="Courier New"/>
        </w:rPr>
        <w:t>&lt;</w:t>
      </w:r>
      <w:proofErr w:type="spellStart"/>
      <w:r w:rsidRPr="000D1138">
        <w:rPr>
          <w:rFonts w:ascii="Courier New" w:hAnsi="Courier New" w:cs="Courier New"/>
        </w:rPr>
        <w:t>maximumFileSize</w:t>
      </w:r>
      <w:proofErr w:type="spellEnd"/>
      <w:r w:rsidRPr="000D1138">
        <w:rPr>
          <w:rFonts w:ascii="Courier New" w:hAnsi="Courier New" w:cs="Courier New"/>
        </w:rPr>
        <w:t xml:space="preserve"> </w:t>
      </w:r>
      <w:proofErr w:type="spellStart"/>
      <w:r w:rsidRPr="000D1138">
        <w:rPr>
          <w:rFonts w:ascii="Courier New" w:hAnsi="Courier New" w:cs="Courier New"/>
        </w:rPr>
        <w:t>value</w:t>
      </w:r>
      <w:proofErr w:type="spellEnd"/>
      <w:r w:rsidRPr="000D1138">
        <w:rPr>
          <w:rFonts w:ascii="Courier New" w:hAnsi="Courier New" w:cs="Courier New"/>
        </w:rPr>
        <w:t>="5MB"/&gt;</w:t>
      </w:r>
    </w:p>
    <w:p w14:paraId="6102A3FA" w14:textId="543EE6A8" w:rsidR="004E68C7" w:rsidRPr="005E11DA" w:rsidRDefault="004E68C7" w:rsidP="009B6B16">
      <w:pPr>
        <w:pStyle w:val="20"/>
        <w:numPr>
          <w:ilvl w:val="0"/>
          <w:numId w:val="2"/>
        </w:numPr>
        <w:spacing w:before="240" w:after="240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bookmarkStart w:id="52" w:name="_Toc109314439"/>
      <w:bookmarkStart w:id="53" w:name="_Toc129711325"/>
      <w:bookmarkStart w:id="54" w:name="_Toc153212127"/>
      <w:r w:rsidRPr="00FD72FA">
        <w:rPr>
          <w:rFonts w:ascii="Times New Roman" w:hAnsi="Times New Roman" w:cs="Times New Roman"/>
          <w:color w:val="auto"/>
          <w:sz w:val="28"/>
          <w:szCs w:val="28"/>
        </w:rPr>
        <w:t>Требования к АРМ администратора/оператора</w:t>
      </w:r>
      <w:bookmarkEnd w:id="52"/>
      <w:bookmarkEnd w:id="53"/>
      <w:bookmarkEnd w:id="54"/>
    </w:p>
    <w:p w14:paraId="2171EF0E" w14:textId="23417456" w:rsidR="004E68C7" w:rsidRPr="00FD72FA" w:rsidRDefault="004E68C7" w:rsidP="008F46FF">
      <w:pPr>
        <w:spacing w:line="276" w:lineRule="auto"/>
        <w:ind w:firstLine="709"/>
        <w:jc w:val="both"/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работы </w:t>
      </w:r>
      <w:r w:rsidR="00087958">
        <w:rPr>
          <w:rFonts w:ascii="Times New Roman" w:hAnsi="Times New Roman" w:cs="Times New Roman"/>
          <w:sz w:val="24"/>
          <w:szCs w:val="24"/>
        </w:rPr>
        <w:t>К</w:t>
      </w:r>
      <w:r w:rsidRPr="00FD72FA">
        <w:rPr>
          <w:rFonts w:ascii="Times New Roman" w:hAnsi="Times New Roman" w:cs="Times New Roman"/>
          <w:sz w:val="24"/>
          <w:szCs w:val="24"/>
        </w:rPr>
        <w:t xml:space="preserve">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необходимо рабочее место под управлением ОС семейства MS Windows и сетевым доступом к серверу управления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r w:rsidR="00087958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FD72FA">
        <w:rPr>
          <w:rFonts w:ascii="Times New Roman" w:hAnsi="Times New Roman" w:cs="Times New Roman"/>
          <w:sz w:val="24"/>
          <w:szCs w:val="24"/>
        </w:rPr>
        <w:t>/7889 (по</w:t>
      </w:r>
      <w:r w:rsidR="007A3A64">
        <w:rPr>
          <w:rFonts w:ascii="Times New Roman" w:hAnsi="Times New Roman" w:cs="Times New Roman"/>
          <w:sz w:val="24"/>
          <w:szCs w:val="24"/>
        </w:rPr>
        <w:t xml:space="preserve"> </w:t>
      </w:r>
      <w:r w:rsidRPr="00FD72FA">
        <w:rPr>
          <w:rFonts w:ascii="Times New Roman" w:hAnsi="Times New Roman" w:cs="Times New Roman"/>
          <w:sz w:val="24"/>
          <w:szCs w:val="24"/>
        </w:rPr>
        <w:t xml:space="preserve">умолчанию), </w:t>
      </w:r>
      <w:r w:rsidR="00087958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FD72FA">
        <w:rPr>
          <w:rFonts w:ascii="Times New Roman" w:hAnsi="Times New Roman" w:cs="Times New Roman"/>
          <w:sz w:val="24"/>
          <w:szCs w:val="24"/>
        </w:rPr>
        <w:t>/22 (для администрирования).</w:t>
      </w:r>
    </w:p>
    <w:p w14:paraId="2AECA795" w14:textId="76223CCD" w:rsidR="004E68C7" w:rsidRPr="005E11DA" w:rsidRDefault="004E68C7" w:rsidP="009B6B16">
      <w:pPr>
        <w:pStyle w:val="3"/>
        <w:numPr>
          <w:ilvl w:val="1"/>
          <w:numId w:val="2"/>
        </w:numPr>
        <w:spacing w:before="240" w:after="24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5" w:name="_Toc109314440"/>
      <w:bookmarkStart w:id="56" w:name="_Toc129711326"/>
      <w:bookmarkStart w:id="57" w:name="_Toc153212128"/>
      <w:r w:rsidRPr="005E11D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Запуск консоли управления</w:t>
      </w:r>
      <w:bookmarkEnd w:id="55"/>
      <w:bookmarkEnd w:id="56"/>
      <w:bookmarkEnd w:id="57"/>
    </w:p>
    <w:p w14:paraId="2F49673D" w14:textId="4E44050E" w:rsidR="004E68C7" w:rsidRPr="00FD72FA" w:rsidRDefault="004E68C7" w:rsidP="002F243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</w:t>
      </w:r>
      <w:r w:rsidR="009C652F">
        <w:rPr>
          <w:rFonts w:ascii="Times New Roman" w:hAnsi="Times New Roman" w:cs="Times New Roman"/>
          <w:sz w:val="24"/>
          <w:szCs w:val="24"/>
        </w:rPr>
        <w:t>входа</w:t>
      </w:r>
      <w:r w:rsidR="005905B6">
        <w:rPr>
          <w:rFonts w:ascii="Times New Roman" w:hAnsi="Times New Roman" w:cs="Times New Roman"/>
          <w:sz w:val="24"/>
          <w:szCs w:val="24"/>
        </w:rPr>
        <w:t xml:space="preserve"> в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r w:rsidR="00087958">
        <w:rPr>
          <w:rFonts w:ascii="Times New Roman" w:hAnsi="Times New Roman" w:cs="Times New Roman"/>
          <w:sz w:val="24"/>
          <w:szCs w:val="24"/>
        </w:rPr>
        <w:t>К</w:t>
      </w:r>
      <w:r w:rsidRPr="00FD72FA">
        <w:rPr>
          <w:rFonts w:ascii="Times New Roman" w:hAnsi="Times New Roman" w:cs="Times New Roman"/>
          <w:sz w:val="24"/>
          <w:szCs w:val="24"/>
        </w:rPr>
        <w:t>онсол</w:t>
      </w:r>
      <w:r w:rsidR="005905B6">
        <w:rPr>
          <w:rFonts w:ascii="Times New Roman" w:hAnsi="Times New Roman" w:cs="Times New Roman"/>
          <w:sz w:val="24"/>
          <w:szCs w:val="24"/>
        </w:rPr>
        <w:t>ь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необходимо запустить </w:t>
      </w:r>
      <w:r w:rsidR="009C652F">
        <w:rPr>
          <w:rFonts w:ascii="Times New Roman" w:hAnsi="Times New Roman" w:cs="Times New Roman"/>
          <w:sz w:val="24"/>
          <w:szCs w:val="24"/>
        </w:rPr>
        <w:t>ярлык «</w:t>
      </w:r>
      <w:r w:rsidR="009C652F" w:rsidRPr="009C652F">
        <w:rPr>
          <w:rFonts w:ascii="Times New Roman" w:hAnsi="Times New Roman" w:cs="Times New Roman"/>
          <w:sz w:val="24"/>
          <w:szCs w:val="24"/>
        </w:rPr>
        <w:t>Savrus6</w:t>
      </w:r>
      <w:r w:rsidR="009C652F">
        <w:rPr>
          <w:rFonts w:ascii="Times New Roman" w:hAnsi="Times New Roman" w:cs="Times New Roman"/>
          <w:sz w:val="24"/>
          <w:szCs w:val="24"/>
        </w:rPr>
        <w:t>»</w:t>
      </w:r>
      <w:r w:rsidR="005905B6">
        <w:rPr>
          <w:rFonts w:ascii="Times New Roman" w:hAnsi="Times New Roman" w:cs="Times New Roman"/>
          <w:sz w:val="24"/>
          <w:szCs w:val="24"/>
        </w:rPr>
        <w:t xml:space="preserve"> на рабочем столе.</w:t>
      </w:r>
      <w:r w:rsidR="009C65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F87BE" w14:textId="1BDA771F" w:rsidR="004E68C7" w:rsidRPr="00FD72FA" w:rsidRDefault="004E68C7" w:rsidP="002F243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При первом запуск</w:t>
      </w:r>
      <w:r w:rsidR="00087958">
        <w:rPr>
          <w:rFonts w:ascii="Times New Roman" w:hAnsi="Times New Roman" w:cs="Times New Roman"/>
          <w:sz w:val="24"/>
          <w:szCs w:val="24"/>
        </w:rPr>
        <w:t>е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r w:rsidR="00087958">
        <w:rPr>
          <w:rFonts w:ascii="Times New Roman" w:hAnsi="Times New Roman" w:cs="Times New Roman"/>
          <w:sz w:val="24"/>
          <w:szCs w:val="24"/>
        </w:rPr>
        <w:t>К</w:t>
      </w:r>
      <w:r w:rsidRPr="00FD72FA">
        <w:rPr>
          <w:rFonts w:ascii="Times New Roman" w:hAnsi="Times New Roman" w:cs="Times New Roman"/>
          <w:sz w:val="24"/>
          <w:szCs w:val="24"/>
        </w:rPr>
        <w:t xml:space="preserve">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="00087958">
        <w:rPr>
          <w:rFonts w:ascii="Times New Roman" w:hAnsi="Times New Roman" w:cs="Times New Roman"/>
          <w:sz w:val="24"/>
          <w:szCs w:val="24"/>
        </w:rPr>
        <w:t xml:space="preserve"> </w:t>
      </w:r>
      <w:r w:rsidRPr="00FD72FA">
        <w:rPr>
          <w:rFonts w:ascii="Times New Roman" w:hAnsi="Times New Roman" w:cs="Times New Roman"/>
          <w:sz w:val="24"/>
          <w:szCs w:val="24"/>
        </w:rPr>
        <w:t xml:space="preserve">необходимо осуществить настройку подключения к серверам/компонентам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. В случае поставки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в виде виртуальной машины используются </w:t>
      </w:r>
      <w:r w:rsidR="00067A8D" w:rsidRPr="00FD72FA">
        <w:rPr>
          <w:rFonts w:ascii="Times New Roman" w:hAnsi="Times New Roman" w:cs="Times New Roman"/>
          <w:sz w:val="24"/>
          <w:szCs w:val="24"/>
        </w:rPr>
        <w:t>значения полей,</w:t>
      </w:r>
      <w:r w:rsidRPr="00FD72FA">
        <w:rPr>
          <w:rFonts w:ascii="Times New Roman" w:hAnsi="Times New Roman" w:cs="Times New Roman"/>
          <w:sz w:val="24"/>
          <w:szCs w:val="24"/>
        </w:rPr>
        <w:t xml:space="preserve"> заявленные по умолчанию.</w:t>
      </w:r>
    </w:p>
    <w:p w14:paraId="2637644F" w14:textId="76DF94B2" w:rsidR="004E68C7" w:rsidRDefault="004E68C7" w:rsidP="002F243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настройки подключения и запуска </w:t>
      </w:r>
      <w:r w:rsidR="00087958">
        <w:rPr>
          <w:rFonts w:ascii="Times New Roman" w:hAnsi="Times New Roman" w:cs="Times New Roman"/>
          <w:sz w:val="24"/>
          <w:szCs w:val="24"/>
        </w:rPr>
        <w:t>К</w:t>
      </w:r>
      <w:r w:rsidRPr="00FD72FA">
        <w:rPr>
          <w:rFonts w:ascii="Times New Roman" w:hAnsi="Times New Roman" w:cs="Times New Roman"/>
          <w:sz w:val="24"/>
          <w:szCs w:val="24"/>
        </w:rPr>
        <w:t xml:space="preserve">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="00087958">
        <w:rPr>
          <w:rFonts w:ascii="Times New Roman" w:hAnsi="Times New Roman" w:cs="Times New Roman"/>
          <w:sz w:val="24"/>
          <w:szCs w:val="24"/>
        </w:rPr>
        <w:t xml:space="preserve"> </w:t>
      </w:r>
      <w:r w:rsidRPr="00FD72FA">
        <w:rPr>
          <w:rFonts w:ascii="Times New Roman" w:hAnsi="Times New Roman" w:cs="Times New Roman"/>
          <w:sz w:val="24"/>
          <w:szCs w:val="24"/>
        </w:rPr>
        <w:t>необходимо обеспечить заполнение следующих полей:</w:t>
      </w:r>
    </w:p>
    <w:tbl>
      <w:tblPr>
        <w:tblStyle w:val="-21"/>
        <w:tblW w:w="9664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723"/>
        <w:gridCol w:w="6237"/>
      </w:tblGrid>
      <w:tr w:rsidR="00087958" w:rsidRPr="00087958" w14:paraId="539C5391" w14:textId="77777777" w:rsidTr="00087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A4AF80E" w14:textId="77777777" w:rsidR="00087958" w:rsidRPr="00087958" w:rsidRDefault="00087958" w:rsidP="00087958">
            <w:pPr>
              <w:keepNext/>
              <w:spacing w:after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8795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723" w:type="dxa"/>
            <w:vAlign w:val="center"/>
          </w:tcPr>
          <w:p w14:paraId="291B1C76" w14:textId="7FD39603" w:rsidR="00087958" w:rsidRPr="00087958" w:rsidRDefault="00087958" w:rsidP="00087958">
            <w:pPr>
              <w:keepNext/>
              <w:spacing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87958">
              <w:rPr>
                <w:rFonts w:ascii="Times New Roman" w:eastAsia="Calibri" w:hAnsi="Times New Roman" w:cs="Times New Roman"/>
              </w:rPr>
              <w:t>Название поля</w:t>
            </w:r>
          </w:p>
        </w:tc>
        <w:tc>
          <w:tcPr>
            <w:tcW w:w="6237" w:type="dxa"/>
            <w:vAlign w:val="center"/>
          </w:tcPr>
          <w:p w14:paraId="101F9996" w14:textId="35CA3DF1" w:rsidR="00087958" w:rsidRPr="00087958" w:rsidRDefault="00087958" w:rsidP="00087958">
            <w:pPr>
              <w:keepNext/>
              <w:spacing w:after="120" w:line="276" w:lineRule="auto"/>
              <w:ind w:left="-23"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87958">
              <w:rPr>
                <w:rFonts w:ascii="Times New Roman" w:eastAsia="Calibri" w:hAnsi="Times New Roman" w:cs="Times New Roman"/>
              </w:rPr>
              <w:t>Данные для наполнения</w:t>
            </w:r>
          </w:p>
        </w:tc>
      </w:tr>
      <w:tr w:rsidR="00087958" w:rsidRPr="00087958" w14:paraId="32E34ED9" w14:textId="77777777" w:rsidTr="00087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F3EC1BC" w14:textId="77777777" w:rsidR="00087958" w:rsidRPr="00087958" w:rsidRDefault="00087958" w:rsidP="009B6B16">
            <w:pPr>
              <w:pStyle w:val="a9"/>
              <w:keepNext/>
              <w:numPr>
                <w:ilvl w:val="0"/>
                <w:numId w:val="7"/>
              </w:numPr>
              <w:spacing w:before="120" w:line="276" w:lineRule="auto"/>
              <w:ind w:hanging="693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23" w:type="dxa"/>
          </w:tcPr>
          <w:p w14:paraId="159B1DE5" w14:textId="6F929E9E" w:rsidR="00087958" w:rsidRPr="00087958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Адрес менеджера</w:t>
            </w:r>
          </w:p>
        </w:tc>
        <w:tc>
          <w:tcPr>
            <w:tcW w:w="6237" w:type="dxa"/>
          </w:tcPr>
          <w:p w14:paraId="7AD69070" w14:textId="54094A75" w:rsidR="00087958" w:rsidRPr="00087958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IP Адрес или Имя сервера Модул</w:t>
            </w:r>
            <w:r w:rsidR="00283E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и анализа</w:t>
            </w:r>
          </w:p>
        </w:tc>
      </w:tr>
      <w:tr w:rsidR="00087958" w:rsidRPr="00087958" w14:paraId="3EDA03E8" w14:textId="77777777" w:rsidTr="000879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554AC0E" w14:textId="77777777" w:rsidR="00087958" w:rsidRPr="00087958" w:rsidRDefault="00087958" w:rsidP="009B6B16">
            <w:pPr>
              <w:pStyle w:val="a9"/>
              <w:numPr>
                <w:ilvl w:val="0"/>
                <w:numId w:val="7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23" w:type="dxa"/>
          </w:tcPr>
          <w:p w14:paraId="2C596B08" w14:textId="1FFAB9F5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Порт менеджера</w:t>
            </w:r>
          </w:p>
        </w:tc>
        <w:tc>
          <w:tcPr>
            <w:tcW w:w="6237" w:type="dxa"/>
          </w:tcPr>
          <w:p w14:paraId="29DDD698" w14:textId="60F510C9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Порт (по умолчанию</w:t>
            </w:r>
            <w:r w:rsidR="00283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E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TCP</w:t>
            </w: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/788</w:t>
            </w:r>
            <w:r w:rsidR="005905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 xml:space="preserve">) – для соединения и </w:t>
            </w:r>
          </w:p>
          <w:p w14:paraId="2AE5B590" w14:textId="3E7E3E9D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взаимодействия с Модулем управления и анализа</w:t>
            </w:r>
          </w:p>
        </w:tc>
      </w:tr>
      <w:tr w:rsidR="00087958" w:rsidRPr="00087958" w14:paraId="6A66BCE3" w14:textId="77777777" w:rsidTr="00087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CD4A383" w14:textId="77777777" w:rsidR="00087958" w:rsidRPr="00087958" w:rsidRDefault="00087958" w:rsidP="009B6B16">
            <w:pPr>
              <w:pStyle w:val="a9"/>
              <w:numPr>
                <w:ilvl w:val="0"/>
                <w:numId w:val="7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23" w:type="dxa"/>
          </w:tcPr>
          <w:p w14:paraId="1491B654" w14:textId="13A8B089" w:rsidR="00087958" w:rsidRPr="00087958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Тип подключения</w:t>
            </w:r>
          </w:p>
        </w:tc>
        <w:tc>
          <w:tcPr>
            <w:tcW w:w="6237" w:type="dxa"/>
          </w:tcPr>
          <w:p w14:paraId="350C70E9" w14:textId="4A60E438" w:rsidR="00087958" w:rsidRPr="00283E0C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GRPC или GRPC-WEB</w:t>
            </w:r>
            <w:r w:rsidR="00283E0C">
              <w:rPr>
                <w:rFonts w:ascii="Times New Roman" w:hAnsi="Times New Roman" w:cs="Times New Roman"/>
                <w:sz w:val="24"/>
                <w:szCs w:val="24"/>
              </w:rPr>
              <w:t xml:space="preserve">. Рекомендуется использовать </w:t>
            </w:r>
            <w:r w:rsidR="00283E0C" w:rsidRPr="00087958">
              <w:rPr>
                <w:rFonts w:ascii="Times New Roman" w:hAnsi="Times New Roman" w:cs="Times New Roman"/>
                <w:sz w:val="24"/>
                <w:szCs w:val="24"/>
              </w:rPr>
              <w:t>GRPC</w:t>
            </w:r>
          </w:p>
        </w:tc>
      </w:tr>
      <w:tr w:rsidR="00087958" w:rsidRPr="00087958" w14:paraId="384E7E50" w14:textId="77777777" w:rsidTr="000879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2694C53" w14:textId="77777777" w:rsidR="00087958" w:rsidRPr="00087958" w:rsidRDefault="00087958" w:rsidP="009B6B16">
            <w:pPr>
              <w:pStyle w:val="a9"/>
              <w:numPr>
                <w:ilvl w:val="0"/>
                <w:numId w:val="7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23" w:type="dxa"/>
          </w:tcPr>
          <w:p w14:paraId="1CA1C94C" w14:textId="2CFF7090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TLS</w:t>
            </w:r>
          </w:p>
        </w:tc>
        <w:tc>
          <w:tcPr>
            <w:tcW w:w="6237" w:type="dxa"/>
          </w:tcPr>
          <w:p w14:paraId="6DA5A432" w14:textId="05964E90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1.0 / 1.1 / 1.2 / 1.3</w:t>
            </w:r>
            <w:r w:rsidR="00283E0C">
              <w:rPr>
                <w:rFonts w:ascii="Times New Roman" w:hAnsi="Times New Roman" w:cs="Times New Roman"/>
                <w:sz w:val="24"/>
                <w:szCs w:val="24"/>
              </w:rPr>
              <w:t>. Рекомендуется использовать 1.2</w:t>
            </w:r>
          </w:p>
        </w:tc>
      </w:tr>
      <w:tr w:rsidR="00087958" w:rsidRPr="00087958" w14:paraId="43266794" w14:textId="77777777" w:rsidTr="00087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650890C" w14:textId="77777777" w:rsidR="00087958" w:rsidRPr="00087958" w:rsidRDefault="00087958" w:rsidP="009B6B16">
            <w:pPr>
              <w:pStyle w:val="a9"/>
              <w:numPr>
                <w:ilvl w:val="0"/>
                <w:numId w:val="7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23" w:type="dxa"/>
          </w:tcPr>
          <w:p w14:paraId="4AA65DDC" w14:textId="09FCF450" w:rsidR="00087958" w:rsidRPr="00087958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Имя пользователя</w:t>
            </w:r>
          </w:p>
        </w:tc>
        <w:tc>
          <w:tcPr>
            <w:tcW w:w="6237" w:type="dxa"/>
          </w:tcPr>
          <w:p w14:paraId="1C187DD5" w14:textId="7250A67A" w:rsidR="00087958" w:rsidRPr="00087958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 xml:space="preserve">Имя пользователя/администратора </w:t>
            </w:r>
          </w:p>
          <w:p w14:paraId="6B6BAC38" w14:textId="72A01EEE" w:rsidR="00087958" w:rsidRPr="00087958" w:rsidRDefault="00087958" w:rsidP="00087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 xml:space="preserve">для авторизации (по умолчанию - </w:t>
            </w:r>
            <w:proofErr w:type="spellStart"/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  <w:proofErr w:type="spellEnd"/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87958" w:rsidRPr="00087958" w14:paraId="14B0B278" w14:textId="77777777" w:rsidTr="000879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607886" w14:textId="77777777" w:rsidR="00087958" w:rsidRPr="00087958" w:rsidRDefault="00087958" w:rsidP="009B6B16">
            <w:pPr>
              <w:pStyle w:val="a9"/>
              <w:numPr>
                <w:ilvl w:val="0"/>
                <w:numId w:val="7"/>
              </w:numPr>
              <w:spacing w:before="120" w:line="276" w:lineRule="auto"/>
              <w:ind w:left="167" w:hanging="14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723" w:type="dxa"/>
          </w:tcPr>
          <w:p w14:paraId="16FC8BC4" w14:textId="4296F12F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6237" w:type="dxa"/>
          </w:tcPr>
          <w:p w14:paraId="718AA4EF" w14:textId="4B63CD4C" w:rsidR="00087958" w:rsidRPr="00087958" w:rsidRDefault="00087958" w:rsidP="00087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58">
              <w:rPr>
                <w:rFonts w:ascii="Times New Roman" w:hAnsi="Times New Roman" w:cs="Times New Roman"/>
                <w:sz w:val="24"/>
                <w:szCs w:val="24"/>
              </w:rPr>
              <w:t>q1q1q1q1</w:t>
            </w:r>
          </w:p>
        </w:tc>
      </w:tr>
    </w:tbl>
    <w:p w14:paraId="01423D40" w14:textId="77777777" w:rsidR="005E11DA" w:rsidRPr="00B35934" w:rsidRDefault="005E11DA" w:rsidP="005E11DA">
      <w:pPr>
        <w:pStyle w:val="1"/>
        <w:pageBreakBefore/>
        <w:spacing w:before="24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58" w:name="_Toc153212129"/>
      <w:bookmarkStart w:id="59" w:name="_Toc109314441"/>
      <w:bookmarkStart w:id="60" w:name="_Toc129711327"/>
      <w:r w:rsidRPr="00B35934">
        <w:rPr>
          <w:rFonts w:ascii="Times New Roman" w:hAnsi="Times New Roman" w:cs="Times New Roman"/>
          <w:color w:val="auto"/>
          <w:sz w:val="32"/>
          <w:szCs w:val="32"/>
        </w:rPr>
        <w:lastRenderedPageBreak/>
        <w:t>ОБНОВЛЕНИЕ КОМПОНЕНТОВ СИСТЕМЫ</w:t>
      </w:r>
      <w:bookmarkEnd w:id="58"/>
    </w:p>
    <w:p w14:paraId="65345E5F" w14:textId="6926E36B" w:rsidR="005E11DA" w:rsidRPr="00C17137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выпуска мажорных версий обновления системы – обновление осуществляется с помощью инсталлятора. В случае выпуска минорных версий обновлени</w:t>
      </w:r>
      <w:r w:rsidR="004C228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системы – обновление обеспечивается отдельных компонентов системы согласно положениям ниже.</w:t>
      </w:r>
      <w:r w:rsidRPr="00CF3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 необходимо учитывать рекомендуемые параметры конфигурации компонентов системы (</w:t>
      </w:r>
      <w:r w:rsidR="004C2284">
        <w:rPr>
          <w:rFonts w:ascii="Times New Roman" w:hAnsi="Times New Roman" w:cs="Times New Roman"/>
          <w:sz w:val="24"/>
          <w:szCs w:val="24"/>
        </w:rPr>
        <w:t>см. раздел «</w:t>
      </w:r>
      <w:r w:rsidR="004C2284" w:rsidRPr="004C2284">
        <w:rPr>
          <w:rFonts w:ascii="Times New Roman" w:hAnsi="Times New Roman" w:cs="Times New Roman"/>
          <w:i/>
          <w:color w:val="FF0000"/>
          <w:sz w:val="24"/>
          <w:szCs w:val="24"/>
        </w:rPr>
        <w:fldChar w:fldCharType="begin"/>
      </w:r>
      <w:r w:rsidR="004C2284" w:rsidRPr="004C2284">
        <w:rPr>
          <w:rFonts w:ascii="Times New Roman" w:hAnsi="Times New Roman" w:cs="Times New Roman"/>
          <w:sz w:val="24"/>
          <w:szCs w:val="24"/>
        </w:rPr>
        <w:instrText xml:space="preserve"> REF _Ref133398706 \h </w:instrText>
      </w:r>
      <w:r w:rsidR="004C2284">
        <w:rPr>
          <w:rFonts w:ascii="Times New Roman" w:hAnsi="Times New Roman" w:cs="Times New Roman"/>
          <w:i/>
          <w:color w:val="FF0000"/>
          <w:sz w:val="24"/>
          <w:szCs w:val="24"/>
        </w:rPr>
        <w:instrText xml:space="preserve"> \* MERGEFORMAT </w:instrText>
      </w:r>
      <w:r w:rsidR="004C2284" w:rsidRPr="004C2284">
        <w:rPr>
          <w:rFonts w:ascii="Times New Roman" w:hAnsi="Times New Roman" w:cs="Times New Roman"/>
          <w:i/>
          <w:color w:val="FF0000"/>
          <w:sz w:val="24"/>
          <w:szCs w:val="24"/>
        </w:rPr>
      </w:r>
      <w:r w:rsidR="004C2284" w:rsidRPr="004C2284">
        <w:rPr>
          <w:rFonts w:ascii="Times New Roman" w:hAnsi="Times New Roman" w:cs="Times New Roman"/>
          <w:i/>
          <w:color w:val="FF0000"/>
          <w:sz w:val="24"/>
          <w:szCs w:val="24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>Конфигурирование компонентов системы</w:t>
      </w:r>
      <w:r w:rsidR="004C2284" w:rsidRPr="004C2284">
        <w:rPr>
          <w:rFonts w:ascii="Times New Roman" w:hAnsi="Times New Roman" w:cs="Times New Roman"/>
          <w:i/>
          <w:color w:val="FF0000"/>
          <w:sz w:val="24"/>
          <w:szCs w:val="24"/>
        </w:rPr>
        <w:fldChar w:fldCharType="end"/>
      </w:r>
      <w:r w:rsidR="004C2284">
        <w:rPr>
          <w:rFonts w:ascii="Times New Roman" w:hAnsi="Times New Roman" w:cs="Times New Roman"/>
          <w:i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4C2284">
        <w:rPr>
          <w:rFonts w:ascii="Times New Roman" w:hAnsi="Times New Roman" w:cs="Times New Roman"/>
          <w:sz w:val="24"/>
          <w:szCs w:val="24"/>
        </w:rPr>
        <w:t>.</w:t>
      </w:r>
    </w:p>
    <w:p w14:paraId="25153D1A" w14:textId="77777777" w:rsidR="005E11DA" w:rsidRPr="00B35934" w:rsidRDefault="005E11DA" w:rsidP="009B6B16">
      <w:pPr>
        <w:pStyle w:val="20"/>
        <w:numPr>
          <w:ilvl w:val="0"/>
          <w:numId w:val="5"/>
        </w:numPr>
        <w:spacing w:before="240" w:after="240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1" w:name="_Toc153212130"/>
      <w:r w:rsidRPr="00CF36D6">
        <w:rPr>
          <w:rFonts w:ascii="Times New Roman" w:hAnsi="Times New Roman" w:cs="Times New Roman"/>
          <w:color w:val="auto"/>
          <w:sz w:val="28"/>
          <w:szCs w:val="28"/>
        </w:rPr>
        <w:t xml:space="preserve">Обновление </w:t>
      </w:r>
      <w:r>
        <w:rPr>
          <w:rFonts w:ascii="Times New Roman" w:hAnsi="Times New Roman" w:cs="Times New Roman"/>
          <w:color w:val="auto"/>
          <w:sz w:val="28"/>
          <w:szCs w:val="28"/>
        </w:rPr>
        <w:t>модуля сбора и обработки событий</w:t>
      </w:r>
      <w:bookmarkEnd w:id="61"/>
    </w:p>
    <w:p w14:paraId="406AABB3" w14:textId="03746C73" w:rsidR="00E02F13" w:rsidRDefault="00E02F13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обновления необходимо произвести следующие действия:</w:t>
      </w:r>
    </w:p>
    <w:p w14:paraId="3AD5E48A" w14:textId="1C2C299F" w:rsidR="005E11DA" w:rsidRPr="00E02F13" w:rsidRDefault="00E02F13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Скопировать</w:t>
      </w:r>
      <w:r w:rsidR="005E11DA" w:rsidRPr="00E02F13">
        <w:rPr>
          <w:rFonts w:ascii="Times New Roman" w:hAnsi="Times New Roman" w:cs="Times New Roman"/>
          <w:sz w:val="24"/>
          <w:szCs w:val="24"/>
        </w:rPr>
        <w:t xml:space="preserve"> в </w:t>
      </w:r>
      <w:r w:rsidR="005E11DA" w:rsidRPr="00E02F13">
        <w:rPr>
          <w:rFonts w:ascii="Courier New" w:hAnsi="Courier New" w:cs="Courier New"/>
          <w:sz w:val="20"/>
          <w:szCs w:val="20"/>
        </w:rPr>
        <w:t>/</w:t>
      </w:r>
      <w:r w:rsidR="005E11DA" w:rsidRPr="00E02F13">
        <w:rPr>
          <w:rFonts w:ascii="Courier New" w:hAnsi="Courier New" w:cs="Courier New"/>
          <w:sz w:val="20"/>
          <w:szCs w:val="20"/>
          <w:lang w:val="en-US"/>
        </w:rPr>
        <w:t>opt</w:t>
      </w:r>
      <w:r w:rsidR="005E11DA" w:rsidRPr="00E02F13">
        <w:rPr>
          <w:rFonts w:ascii="Times New Roman" w:hAnsi="Times New Roman" w:cs="Times New Roman"/>
          <w:sz w:val="20"/>
          <w:szCs w:val="20"/>
        </w:rPr>
        <w:t xml:space="preserve"> </w:t>
      </w:r>
      <w:r w:rsidR="005E11DA" w:rsidRPr="00E02F13">
        <w:rPr>
          <w:rFonts w:ascii="Times New Roman" w:hAnsi="Times New Roman" w:cs="Times New Roman"/>
          <w:sz w:val="24"/>
          <w:szCs w:val="24"/>
        </w:rPr>
        <w:t xml:space="preserve">папку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11DA" w:rsidRPr="00E02F13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="005E11DA" w:rsidRPr="00E02F13">
        <w:rPr>
          <w:rFonts w:ascii="Courier New" w:hAnsi="Courier New" w:cs="Courier New"/>
          <w:sz w:val="20"/>
          <w:szCs w:val="20"/>
        </w:rPr>
        <w:t>_&lt;</w:t>
      </w:r>
      <w:r w:rsidR="005E11DA" w:rsidRPr="00E02F13">
        <w:rPr>
          <w:rFonts w:ascii="Courier New" w:hAnsi="Courier New" w:cs="Courier New"/>
          <w:sz w:val="20"/>
          <w:szCs w:val="20"/>
          <w:lang w:val="en-US"/>
        </w:rPr>
        <w:t>date</w:t>
      </w:r>
      <w:r w:rsidR="005E11DA" w:rsidRPr="00E02F13">
        <w:rPr>
          <w:rFonts w:ascii="Courier New" w:hAnsi="Courier New" w:cs="Courier New"/>
          <w:sz w:val="20"/>
          <w:szCs w:val="20"/>
        </w:rPr>
        <w:t>&gt;</w:t>
      </w:r>
      <w:r w:rsidRPr="00E02F13">
        <w:rPr>
          <w:rFonts w:ascii="Times New Roman" w:hAnsi="Times New Roman" w:cs="Times New Roman"/>
          <w:sz w:val="24"/>
          <w:szCs w:val="24"/>
        </w:rPr>
        <w:t>»</w:t>
      </w:r>
      <w:r w:rsidR="00450E88">
        <w:rPr>
          <w:rFonts w:ascii="Times New Roman" w:hAnsi="Times New Roman" w:cs="Times New Roman"/>
          <w:sz w:val="24"/>
          <w:szCs w:val="24"/>
        </w:rPr>
        <w:t>.</w:t>
      </w:r>
    </w:p>
    <w:p w14:paraId="3AAD50A9" w14:textId="332833E7" w:rsidR="005E11DA" w:rsidRPr="00450E88" w:rsidRDefault="00450E88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Переименовать</w:t>
      </w:r>
      <w:r w:rsidR="005E11DA" w:rsidRPr="00450E88">
        <w:rPr>
          <w:rFonts w:ascii="Times New Roman" w:hAnsi="Times New Roman" w:cs="Times New Roman"/>
          <w:sz w:val="24"/>
          <w:szCs w:val="24"/>
        </w:rPr>
        <w:t xml:space="preserve"> </w:t>
      </w:r>
      <w:r w:rsidRPr="00E02F13">
        <w:rPr>
          <w:rFonts w:ascii="Times New Roman" w:hAnsi="Times New Roman" w:cs="Times New Roman"/>
          <w:sz w:val="24"/>
          <w:szCs w:val="24"/>
        </w:rPr>
        <w:t>старую</w:t>
      </w:r>
      <w:r w:rsidR="005E11DA" w:rsidRPr="00450E88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E02F13">
        <w:rPr>
          <w:rFonts w:ascii="Times New Roman" w:hAnsi="Times New Roman" w:cs="Times New Roman"/>
          <w:sz w:val="24"/>
          <w:szCs w:val="24"/>
        </w:rPr>
        <w:t>папку</w:t>
      </w:r>
      <w:r w:rsidR="005E11DA" w:rsidRPr="00450E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11DA"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5E11DA" w:rsidRPr="00450E88">
        <w:rPr>
          <w:rFonts w:ascii="Times New Roman" w:hAnsi="Times New Roman" w:cs="Times New Roman"/>
          <w:sz w:val="24"/>
          <w:szCs w:val="24"/>
        </w:rPr>
        <w:t xml:space="preserve">, </w:t>
      </w:r>
      <w:r w:rsidR="005E11DA" w:rsidRPr="00E02F13">
        <w:rPr>
          <w:rFonts w:ascii="Times New Roman" w:hAnsi="Times New Roman" w:cs="Times New Roman"/>
          <w:sz w:val="24"/>
          <w:szCs w:val="24"/>
        </w:rPr>
        <w:t>например</w:t>
      </w:r>
      <w:r w:rsidR="005E11DA" w:rsidRPr="00450E88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E02F13">
        <w:rPr>
          <w:rFonts w:ascii="Times New Roman" w:hAnsi="Times New Roman" w:cs="Times New Roman"/>
          <w:sz w:val="24"/>
          <w:szCs w:val="24"/>
        </w:rPr>
        <w:t>в</w:t>
      </w:r>
      <w:r w:rsidR="005E11DA" w:rsidRPr="00450E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11DA"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="005E11DA" w:rsidRPr="00DD697E">
        <w:rPr>
          <w:rFonts w:ascii="Courier New" w:hAnsi="Courier New" w:cs="Courier New"/>
          <w:sz w:val="20"/>
          <w:szCs w:val="20"/>
        </w:rPr>
        <w:t>_</w:t>
      </w:r>
      <w:r w:rsidR="005E11DA" w:rsidRPr="00450E88">
        <w:rPr>
          <w:rFonts w:ascii="Courier New" w:hAnsi="Courier New" w:cs="Courier New"/>
          <w:sz w:val="20"/>
          <w:szCs w:val="20"/>
          <w:lang w:val="en-US"/>
        </w:rPr>
        <w:t>old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25FC24A9" w14:textId="6A99FD8C" w:rsidR="005E11DA" w:rsidRPr="00E02F13" w:rsidRDefault="005E11DA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02F13">
        <w:rPr>
          <w:rFonts w:ascii="Times New Roman" w:hAnsi="Times New Roman" w:cs="Times New Roman"/>
          <w:sz w:val="24"/>
          <w:szCs w:val="24"/>
        </w:rPr>
        <w:t>Переименов</w:t>
      </w:r>
      <w:r w:rsidR="00450E88">
        <w:rPr>
          <w:rFonts w:ascii="Times New Roman" w:hAnsi="Times New Roman" w:cs="Times New Roman"/>
          <w:sz w:val="24"/>
          <w:szCs w:val="24"/>
        </w:rPr>
        <w:t>ать</w:t>
      </w:r>
      <w:r w:rsidRPr="00E02F13">
        <w:rPr>
          <w:rFonts w:ascii="Times New Roman" w:hAnsi="Times New Roman" w:cs="Times New Roman"/>
          <w:sz w:val="24"/>
          <w:szCs w:val="24"/>
        </w:rPr>
        <w:t xml:space="preserve"> новую скопированную папку </w:t>
      </w:r>
      <w:r w:rsidR="00450E8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_&lt;</w:t>
      </w:r>
      <w:r w:rsidRPr="00450E88">
        <w:rPr>
          <w:rFonts w:ascii="Courier New" w:hAnsi="Courier New" w:cs="Courier New"/>
          <w:sz w:val="20"/>
          <w:szCs w:val="20"/>
          <w:lang w:val="en-US"/>
        </w:rPr>
        <w:t>date</w:t>
      </w:r>
      <w:r w:rsidRPr="00DD697E">
        <w:rPr>
          <w:rFonts w:ascii="Courier New" w:hAnsi="Courier New" w:cs="Courier New"/>
          <w:sz w:val="20"/>
          <w:szCs w:val="20"/>
        </w:rPr>
        <w:t>&gt;</w:t>
      </w:r>
      <w:r w:rsidR="00450E88">
        <w:rPr>
          <w:rFonts w:ascii="Times New Roman" w:hAnsi="Times New Roman" w:cs="Times New Roman"/>
          <w:sz w:val="24"/>
          <w:szCs w:val="24"/>
        </w:rPr>
        <w:t>»</w:t>
      </w:r>
      <w:r w:rsidRPr="00E02F13">
        <w:rPr>
          <w:rFonts w:ascii="Times New Roman" w:hAnsi="Times New Roman" w:cs="Times New Roman"/>
          <w:sz w:val="24"/>
          <w:szCs w:val="24"/>
        </w:rPr>
        <w:t xml:space="preserve"> в </w:t>
      </w:r>
      <w:r w:rsidR="00450E8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="00450E88">
        <w:rPr>
          <w:rFonts w:ascii="Times New Roman" w:hAnsi="Times New Roman" w:cs="Times New Roman"/>
          <w:sz w:val="24"/>
          <w:szCs w:val="24"/>
        </w:rPr>
        <w:t>».</w:t>
      </w:r>
    </w:p>
    <w:p w14:paraId="551722E3" w14:textId="222FC6FA" w:rsidR="005E11DA" w:rsidRPr="00E02F13" w:rsidRDefault="005E11DA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02F13">
        <w:rPr>
          <w:rFonts w:ascii="Times New Roman" w:hAnsi="Times New Roman" w:cs="Times New Roman"/>
          <w:sz w:val="24"/>
          <w:szCs w:val="24"/>
        </w:rPr>
        <w:t>Добав</w:t>
      </w:r>
      <w:r w:rsidR="00450E88">
        <w:rPr>
          <w:rFonts w:ascii="Times New Roman" w:hAnsi="Times New Roman" w:cs="Times New Roman"/>
          <w:sz w:val="24"/>
          <w:szCs w:val="24"/>
        </w:rPr>
        <w:t>ить</w:t>
      </w:r>
      <w:r w:rsidRPr="00E02F13">
        <w:rPr>
          <w:rFonts w:ascii="Times New Roman" w:hAnsi="Times New Roman" w:cs="Times New Roman"/>
          <w:sz w:val="24"/>
          <w:szCs w:val="24"/>
        </w:rPr>
        <w:t xml:space="preserve"> права для запуска файла (пользователем с привилегиями </w:t>
      </w:r>
      <w:r w:rsidRPr="00E02F13">
        <w:rPr>
          <w:rFonts w:ascii="Times New Roman" w:hAnsi="Times New Roman" w:cs="Times New Roman"/>
          <w:sz w:val="24"/>
          <w:szCs w:val="24"/>
          <w:lang w:val="en-US"/>
        </w:rPr>
        <w:t>root</w:t>
      </w:r>
      <w:r w:rsidRPr="00E02F13">
        <w:rPr>
          <w:rFonts w:ascii="Times New Roman" w:hAnsi="Times New Roman" w:cs="Times New Roman"/>
          <w:sz w:val="24"/>
          <w:szCs w:val="24"/>
        </w:rPr>
        <w:t xml:space="preserve">) </w:t>
      </w:r>
      <w:r w:rsidRPr="00DD697E">
        <w:rPr>
          <w:rFonts w:ascii="Courier New" w:hAnsi="Courier New" w:cs="Courier New"/>
          <w:sz w:val="20"/>
          <w:szCs w:val="20"/>
        </w:rPr>
        <w:t>/</w:t>
      </w:r>
      <w:r w:rsidRPr="00450E88">
        <w:rPr>
          <w:rFonts w:ascii="Courier New" w:hAnsi="Courier New" w:cs="Courier New"/>
          <w:sz w:val="20"/>
          <w:szCs w:val="20"/>
          <w:lang w:val="en-US"/>
        </w:rPr>
        <w:t>opt</w:t>
      </w:r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chmod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 xml:space="preserve"> +</w:t>
      </w:r>
      <w:r w:rsidRPr="00450E88">
        <w:rPr>
          <w:rFonts w:ascii="Courier New" w:hAnsi="Courier New" w:cs="Courier New"/>
          <w:sz w:val="20"/>
          <w:szCs w:val="20"/>
          <w:lang w:val="en-US"/>
        </w:rPr>
        <w:t>x</w:t>
      </w:r>
      <w:r w:rsidRPr="00DD697E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="00450E88">
        <w:rPr>
          <w:rFonts w:ascii="Times New Roman" w:hAnsi="Times New Roman" w:cs="Times New Roman"/>
          <w:sz w:val="24"/>
          <w:szCs w:val="24"/>
        </w:rPr>
        <w:t>.</w:t>
      </w:r>
    </w:p>
    <w:p w14:paraId="73A240D8" w14:textId="77777777" w:rsidR="005E11DA" w:rsidRPr="00E02F13" w:rsidRDefault="005E11DA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02F13">
        <w:rPr>
          <w:rFonts w:ascii="Times New Roman" w:hAnsi="Times New Roman" w:cs="Times New Roman"/>
          <w:sz w:val="24"/>
          <w:szCs w:val="24"/>
        </w:rPr>
        <w:t xml:space="preserve">При наличии памяти на сервере более 32 </w:t>
      </w:r>
      <w:proofErr w:type="spellStart"/>
      <w:r w:rsidRPr="00E02F13">
        <w:rPr>
          <w:rFonts w:ascii="Times New Roman" w:hAnsi="Times New Roman" w:cs="Times New Roman"/>
          <w:sz w:val="24"/>
          <w:szCs w:val="24"/>
        </w:rPr>
        <w:t>Gb</w:t>
      </w:r>
      <w:proofErr w:type="spellEnd"/>
      <w:r w:rsidRPr="00E02F13">
        <w:rPr>
          <w:rFonts w:ascii="Times New Roman" w:hAnsi="Times New Roman" w:cs="Times New Roman"/>
          <w:sz w:val="24"/>
          <w:szCs w:val="24"/>
        </w:rPr>
        <w:t xml:space="preserve"> для работы может быть активирована работа компонента встроенной геолокации, для этого в </w:t>
      </w:r>
      <w:r w:rsidRPr="00DD697E">
        <w:rPr>
          <w:rFonts w:ascii="Courier New" w:hAnsi="Courier New" w:cs="Courier New"/>
          <w:sz w:val="20"/>
          <w:szCs w:val="20"/>
        </w:rPr>
        <w:t>/</w:t>
      </w:r>
      <w:r w:rsidRPr="00450E88">
        <w:rPr>
          <w:rFonts w:ascii="Courier New" w:hAnsi="Courier New" w:cs="Courier New"/>
          <w:sz w:val="20"/>
          <w:szCs w:val="20"/>
          <w:lang w:val="en-US"/>
        </w:rPr>
        <w:t>opt</w:t>
      </w:r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/</w:t>
      </w:r>
      <w:r w:rsidRPr="00450E88">
        <w:rPr>
          <w:rFonts w:ascii="Courier New" w:hAnsi="Courier New" w:cs="Courier New"/>
          <w:sz w:val="20"/>
          <w:szCs w:val="20"/>
          <w:lang w:val="en-US"/>
        </w:rPr>
        <w:t>config</w:t>
      </w:r>
      <w:r w:rsidRPr="00DD697E">
        <w:rPr>
          <w:rFonts w:ascii="Courier New" w:hAnsi="Courier New" w:cs="Courier New"/>
          <w:sz w:val="20"/>
          <w:szCs w:val="20"/>
        </w:rPr>
        <w:t>.</w:t>
      </w:r>
      <w:r w:rsidRPr="00450E88">
        <w:rPr>
          <w:rFonts w:ascii="Courier New" w:hAnsi="Courier New" w:cs="Courier New"/>
          <w:sz w:val="20"/>
          <w:szCs w:val="20"/>
          <w:lang w:val="en-US"/>
        </w:rPr>
        <w:t>xml</w:t>
      </w:r>
      <w:r w:rsidRPr="00E02F13">
        <w:rPr>
          <w:rFonts w:ascii="Times New Roman" w:hAnsi="Times New Roman" w:cs="Times New Roman"/>
          <w:sz w:val="24"/>
          <w:szCs w:val="24"/>
        </w:rPr>
        <w:t xml:space="preserve"> правится строчка:</w:t>
      </w:r>
    </w:p>
    <w:p w14:paraId="329E8B44" w14:textId="3E5AE96B" w:rsidR="005E11DA" w:rsidRPr="00450E88" w:rsidRDefault="005E11DA" w:rsidP="00450E88">
      <w:pPr>
        <w:pStyle w:val="a9"/>
        <w:spacing w:line="360" w:lineRule="auto"/>
        <w:ind w:left="1069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450E88">
        <w:rPr>
          <w:rFonts w:ascii="Courier New" w:hAnsi="Courier New" w:cs="Courier New"/>
          <w:sz w:val="20"/>
          <w:szCs w:val="20"/>
          <w:lang w:val="en-US"/>
        </w:rPr>
        <w:t>&lt;geoipv4 enable="false" locale="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 w:rsidRPr="00450E88">
        <w:rPr>
          <w:rFonts w:ascii="Courier New" w:hAnsi="Courier New" w:cs="Courier New"/>
          <w:sz w:val="20"/>
          <w:szCs w:val="20"/>
          <w:lang w:val="en-US"/>
        </w:rPr>
        <w:t>" /&gt; в &lt;geoipv4 enable="true" locale="</w:t>
      </w:r>
      <w:proofErr w:type="spellStart"/>
      <w:r w:rsidRPr="00450E88">
        <w:rPr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 w:rsidRPr="00450E88">
        <w:rPr>
          <w:rFonts w:ascii="Courier New" w:hAnsi="Courier New" w:cs="Courier New"/>
          <w:sz w:val="20"/>
          <w:szCs w:val="20"/>
          <w:lang w:val="en-US"/>
        </w:rPr>
        <w:t>" /&gt;</w:t>
      </w:r>
    </w:p>
    <w:p w14:paraId="07517FA8" w14:textId="2EC4ED4E" w:rsidR="005E11DA" w:rsidRPr="00E02F13" w:rsidRDefault="005E11DA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02F13">
        <w:rPr>
          <w:rFonts w:ascii="Times New Roman" w:hAnsi="Times New Roman" w:cs="Times New Roman"/>
          <w:sz w:val="24"/>
          <w:szCs w:val="24"/>
        </w:rPr>
        <w:t>Провер</w:t>
      </w:r>
      <w:r w:rsidR="00450E88">
        <w:rPr>
          <w:rFonts w:ascii="Times New Roman" w:hAnsi="Times New Roman" w:cs="Times New Roman"/>
          <w:sz w:val="24"/>
          <w:szCs w:val="24"/>
        </w:rPr>
        <w:t>ить</w:t>
      </w:r>
      <w:r w:rsidRPr="00E02F13">
        <w:rPr>
          <w:rFonts w:ascii="Times New Roman" w:hAnsi="Times New Roman" w:cs="Times New Roman"/>
          <w:sz w:val="24"/>
          <w:szCs w:val="24"/>
        </w:rPr>
        <w:t xml:space="preserve"> в</w:t>
      </w:r>
      <w:r w:rsidR="00450E88">
        <w:rPr>
          <w:rFonts w:ascii="Times New Roman" w:hAnsi="Times New Roman" w:cs="Times New Roman"/>
          <w:sz w:val="24"/>
          <w:szCs w:val="24"/>
        </w:rPr>
        <w:t xml:space="preserve"> файле «</w:t>
      </w:r>
      <w:r w:rsidRPr="00450E88">
        <w:rPr>
          <w:rFonts w:ascii="Courier New" w:hAnsi="Courier New" w:cs="Courier New"/>
          <w:sz w:val="20"/>
          <w:szCs w:val="20"/>
          <w:lang w:val="en-US"/>
        </w:rPr>
        <w:t>config</w:t>
      </w:r>
      <w:r w:rsidRPr="00DD697E">
        <w:rPr>
          <w:rFonts w:ascii="Courier New" w:hAnsi="Courier New" w:cs="Courier New"/>
          <w:sz w:val="20"/>
          <w:szCs w:val="20"/>
        </w:rPr>
        <w:t>.</w:t>
      </w:r>
      <w:r w:rsidRPr="00450E88">
        <w:rPr>
          <w:rFonts w:ascii="Courier New" w:hAnsi="Courier New" w:cs="Courier New"/>
          <w:sz w:val="20"/>
          <w:szCs w:val="20"/>
          <w:lang w:val="en-US"/>
        </w:rPr>
        <w:t>xml</w:t>
      </w:r>
      <w:r w:rsidR="00450E88">
        <w:rPr>
          <w:rFonts w:ascii="Times New Roman" w:hAnsi="Times New Roman" w:cs="Times New Roman"/>
          <w:sz w:val="24"/>
          <w:szCs w:val="24"/>
        </w:rPr>
        <w:t>»</w:t>
      </w:r>
      <w:r w:rsidRPr="00E02F13">
        <w:rPr>
          <w:rFonts w:ascii="Times New Roman" w:hAnsi="Times New Roman" w:cs="Times New Roman"/>
          <w:sz w:val="24"/>
          <w:szCs w:val="24"/>
        </w:rPr>
        <w:t xml:space="preserve"> уровень логирования</w:t>
      </w:r>
      <w:r w:rsidR="00450E88">
        <w:rPr>
          <w:rFonts w:ascii="Times New Roman" w:hAnsi="Times New Roman" w:cs="Times New Roman"/>
          <w:sz w:val="24"/>
          <w:szCs w:val="24"/>
        </w:rPr>
        <w:t>.</w:t>
      </w:r>
      <w:r w:rsidRPr="00E02F13">
        <w:rPr>
          <w:rFonts w:ascii="Times New Roman" w:hAnsi="Times New Roman" w:cs="Times New Roman"/>
          <w:sz w:val="24"/>
          <w:szCs w:val="24"/>
        </w:rPr>
        <w:t xml:space="preserve"> </w:t>
      </w:r>
      <w:r w:rsidR="00450E88">
        <w:rPr>
          <w:rFonts w:ascii="Times New Roman" w:hAnsi="Times New Roman" w:cs="Times New Roman"/>
          <w:sz w:val="24"/>
          <w:szCs w:val="24"/>
        </w:rPr>
        <w:t>«</w:t>
      </w:r>
      <w:r w:rsidRPr="00450E88">
        <w:rPr>
          <w:rFonts w:ascii="Courier New" w:hAnsi="Courier New" w:cs="Courier New"/>
          <w:sz w:val="20"/>
          <w:szCs w:val="20"/>
          <w:lang w:val="en-US"/>
        </w:rPr>
        <w:t>logging</w:t>
      </w:r>
      <w:r w:rsidRPr="00DD697E">
        <w:rPr>
          <w:rFonts w:ascii="Courier New" w:hAnsi="Courier New" w:cs="Courier New"/>
          <w:sz w:val="20"/>
          <w:szCs w:val="20"/>
        </w:rPr>
        <w:t>_</w:t>
      </w:r>
      <w:r w:rsidRPr="00450E88">
        <w:rPr>
          <w:rFonts w:ascii="Courier New" w:hAnsi="Courier New" w:cs="Courier New"/>
          <w:sz w:val="20"/>
          <w:szCs w:val="20"/>
          <w:lang w:val="en-US"/>
        </w:rPr>
        <w:t>level</w:t>
      </w:r>
      <w:r w:rsidR="00450E88">
        <w:rPr>
          <w:rFonts w:ascii="Times New Roman" w:hAnsi="Times New Roman" w:cs="Times New Roman"/>
          <w:sz w:val="24"/>
          <w:szCs w:val="24"/>
        </w:rPr>
        <w:t>» должен быть</w:t>
      </w:r>
      <w:r w:rsidRPr="00E02F13">
        <w:rPr>
          <w:rFonts w:ascii="Times New Roman" w:hAnsi="Times New Roman" w:cs="Times New Roman"/>
          <w:sz w:val="24"/>
          <w:szCs w:val="24"/>
        </w:rPr>
        <w:t xml:space="preserve"> выставлен в значение 1 или 2 (</w:t>
      </w:r>
      <w:r w:rsidRPr="00450E88">
        <w:rPr>
          <w:rFonts w:ascii="Times New Roman" w:hAnsi="Times New Roman" w:cs="Times New Roman"/>
          <w:color w:val="FF0000"/>
          <w:sz w:val="24"/>
          <w:szCs w:val="24"/>
        </w:rPr>
        <w:t>не 0 !!!</w:t>
      </w:r>
      <w:r w:rsidRPr="00E02F13">
        <w:rPr>
          <w:rFonts w:ascii="Times New Roman" w:hAnsi="Times New Roman" w:cs="Times New Roman"/>
          <w:sz w:val="24"/>
          <w:szCs w:val="24"/>
        </w:rPr>
        <w:t>)</w:t>
      </w:r>
      <w:r w:rsidR="00450E88">
        <w:rPr>
          <w:rFonts w:ascii="Times New Roman" w:hAnsi="Times New Roman" w:cs="Times New Roman"/>
          <w:sz w:val="24"/>
          <w:szCs w:val="24"/>
        </w:rPr>
        <w:t>.</w:t>
      </w:r>
    </w:p>
    <w:p w14:paraId="5C9AFC3D" w14:textId="53D0A340" w:rsidR="005E11DA" w:rsidRPr="00E02F13" w:rsidRDefault="005E11DA" w:rsidP="009B6B16">
      <w:pPr>
        <w:pStyle w:val="a9"/>
        <w:numPr>
          <w:ilvl w:val="0"/>
          <w:numId w:val="8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02F13">
        <w:rPr>
          <w:rFonts w:ascii="Times New Roman" w:hAnsi="Times New Roman" w:cs="Times New Roman"/>
          <w:sz w:val="24"/>
          <w:szCs w:val="24"/>
        </w:rPr>
        <w:t>После обновления компонента или параметров его необходимо перезагрузить (</w:t>
      </w:r>
      <w:r w:rsidRPr="00450E88">
        <w:rPr>
          <w:rFonts w:ascii="Courier New" w:hAnsi="Courier New" w:cs="Courier New"/>
          <w:sz w:val="20"/>
          <w:szCs w:val="20"/>
          <w:lang w:val="en-US"/>
        </w:rPr>
        <w:t>restart</w:t>
      </w:r>
      <w:r w:rsidRPr="00E02F13">
        <w:rPr>
          <w:rFonts w:ascii="Times New Roman" w:hAnsi="Times New Roman" w:cs="Times New Roman"/>
          <w:sz w:val="24"/>
          <w:szCs w:val="24"/>
        </w:rPr>
        <w:t>)</w:t>
      </w:r>
      <w:r w:rsidR="00450E88">
        <w:rPr>
          <w:rFonts w:ascii="Times New Roman" w:hAnsi="Times New Roman" w:cs="Times New Roman"/>
          <w:sz w:val="24"/>
          <w:szCs w:val="24"/>
        </w:rPr>
        <w:t>.</w:t>
      </w:r>
    </w:p>
    <w:p w14:paraId="40CB9071" w14:textId="09047C89" w:rsidR="005E11DA" w:rsidRDefault="005E11DA" w:rsidP="009B6B16">
      <w:pPr>
        <w:pStyle w:val="20"/>
        <w:numPr>
          <w:ilvl w:val="0"/>
          <w:numId w:val="5"/>
        </w:numPr>
        <w:spacing w:before="240" w:after="240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2" w:name="_Toc153212131"/>
      <w:r w:rsidRPr="00B35934">
        <w:rPr>
          <w:rFonts w:ascii="Times New Roman" w:hAnsi="Times New Roman" w:cs="Times New Roman"/>
          <w:color w:val="auto"/>
          <w:sz w:val="28"/>
          <w:szCs w:val="28"/>
        </w:rPr>
        <w:t xml:space="preserve">Обновление </w:t>
      </w:r>
      <w:r>
        <w:rPr>
          <w:rFonts w:ascii="Times New Roman" w:hAnsi="Times New Roman" w:cs="Times New Roman"/>
          <w:color w:val="auto"/>
          <w:sz w:val="28"/>
          <w:szCs w:val="28"/>
        </w:rPr>
        <w:t>модуля корреляции событий</w:t>
      </w:r>
      <w:bookmarkEnd w:id="62"/>
    </w:p>
    <w:p w14:paraId="79DCB081" w14:textId="77777777" w:rsidR="00E85925" w:rsidRPr="00E85925" w:rsidRDefault="00E85925" w:rsidP="00E8592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Для обновления необходимо произвести следующие действия:</w:t>
      </w:r>
    </w:p>
    <w:p w14:paraId="5C71288C" w14:textId="0B778F4D" w:rsidR="005E11DA" w:rsidRPr="00E85925" w:rsidRDefault="00E85925" w:rsidP="009B6B16">
      <w:pPr>
        <w:pStyle w:val="a9"/>
        <w:numPr>
          <w:ilvl w:val="0"/>
          <w:numId w:val="9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Скопировать</w:t>
      </w:r>
      <w:r w:rsidR="005E11DA" w:rsidRPr="00E859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11DA" w:rsidRPr="00E85925">
        <w:rPr>
          <w:rFonts w:ascii="Times New Roman" w:hAnsi="Times New Roman" w:cs="Times New Roman"/>
          <w:sz w:val="24"/>
          <w:szCs w:val="24"/>
        </w:rPr>
        <w:t>в</w:t>
      </w:r>
      <w:r w:rsidR="005E11DA" w:rsidRPr="00E859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11DA" w:rsidRPr="00E85925">
        <w:rPr>
          <w:rFonts w:ascii="Courier New" w:hAnsi="Courier New" w:cs="Courier New"/>
          <w:sz w:val="20"/>
          <w:szCs w:val="20"/>
          <w:lang w:val="en-US"/>
        </w:rPr>
        <w:t>/opt</w:t>
      </w:r>
      <w:r w:rsidR="005E11DA" w:rsidRPr="00E859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11DA" w:rsidRPr="00E85925">
        <w:rPr>
          <w:rFonts w:ascii="Times New Roman" w:hAnsi="Times New Roman" w:cs="Times New Roman"/>
          <w:sz w:val="24"/>
          <w:szCs w:val="24"/>
        </w:rPr>
        <w:t>папку</w:t>
      </w:r>
      <w:r w:rsidR="005E11DA" w:rsidRPr="00E859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85925">
        <w:rPr>
          <w:rFonts w:ascii="Times New Roman" w:hAnsi="Times New Roman" w:cs="Times New Roman"/>
          <w:sz w:val="24"/>
          <w:szCs w:val="24"/>
          <w:lang w:val="en-US"/>
        </w:rPr>
        <w:t>«</w:t>
      </w:r>
      <w:proofErr w:type="spellStart"/>
      <w:r w:rsidR="005E11DA" w:rsidRPr="00E85925">
        <w:rPr>
          <w:rFonts w:ascii="Courier New" w:hAnsi="Courier New" w:cs="Courier New"/>
          <w:sz w:val="20"/>
          <w:szCs w:val="20"/>
          <w:lang w:val="en-US"/>
        </w:rPr>
        <w:t>inforter_ce</w:t>
      </w:r>
      <w:proofErr w:type="spellEnd"/>
      <w:r w:rsidR="005E11DA" w:rsidRPr="00E85925">
        <w:rPr>
          <w:rFonts w:ascii="Courier New" w:hAnsi="Courier New" w:cs="Courier New"/>
          <w:sz w:val="20"/>
          <w:szCs w:val="20"/>
          <w:lang w:val="en-US"/>
        </w:rPr>
        <w:t>_&lt;date&gt;</w:t>
      </w:r>
      <w:r w:rsidRPr="00E85925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14:paraId="7C2D7978" w14:textId="6339E183" w:rsidR="005E11DA" w:rsidRPr="00E85925" w:rsidRDefault="00E85925" w:rsidP="009B6B16">
      <w:pPr>
        <w:pStyle w:val="a9"/>
        <w:numPr>
          <w:ilvl w:val="0"/>
          <w:numId w:val="9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Переименовать</w:t>
      </w:r>
      <w:r w:rsidRPr="00E85925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E85925">
        <w:rPr>
          <w:rFonts w:ascii="Times New Roman" w:hAnsi="Times New Roman" w:cs="Times New Roman"/>
          <w:sz w:val="24"/>
          <w:szCs w:val="24"/>
        </w:rPr>
        <w:t xml:space="preserve">старую папку </w:t>
      </w:r>
      <w:r w:rsidRPr="00E8592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11DA" w:rsidRPr="00E8592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="005E11DA"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="005E11DA" w:rsidRPr="00E85925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5E11DA" w:rsidRPr="00E85925">
        <w:rPr>
          <w:rFonts w:ascii="Times New Roman" w:hAnsi="Times New Roman" w:cs="Times New Roman"/>
          <w:sz w:val="24"/>
          <w:szCs w:val="24"/>
        </w:rPr>
        <w:t>, например в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E11DA" w:rsidRPr="00E8592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="005E11DA"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="005E11DA" w:rsidRPr="00E85925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="005E11DA" w:rsidRPr="00DD697E">
        <w:rPr>
          <w:rFonts w:ascii="Courier New" w:hAnsi="Courier New" w:cs="Courier New"/>
          <w:sz w:val="20"/>
          <w:szCs w:val="20"/>
        </w:rPr>
        <w:t>_</w:t>
      </w:r>
      <w:r w:rsidR="005E11DA" w:rsidRPr="00E85925">
        <w:rPr>
          <w:rFonts w:ascii="Courier New" w:hAnsi="Courier New" w:cs="Courier New"/>
          <w:sz w:val="20"/>
          <w:szCs w:val="20"/>
          <w:lang w:val="en-US"/>
        </w:rPr>
        <w:t>old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7799DF09" w14:textId="646442B4" w:rsidR="005E11DA" w:rsidRPr="00E85925" w:rsidRDefault="005E11DA" w:rsidP="009B6B16">
      <w:pPr>
        <w:pStyle w:val="a9"/>
        <w:numPr>
          <w:ilvl w:val="0"/>
          <w:numId w:val="9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Переименов</w:t>
      </w:r>
      <w:r w:rsidR="00E85925">
        <w:rPr>
          <w:rFonts w:ascii="Times New Roman" w:hAnsi="Times New Roman" w:cs="Times New Roman"/>
          <w:sz w:val="24"/>
          <w:szCs w:val="24"/>
        </w:rPr>
        <w:t>ать</w:t>
      </w:r>
      <w:r w:rsidRPr="00E85925">
        <w:rPr>
          <w:rFonts w:ascii="Times New Roman" w:hAnsi="Times New Roman" w:cs="Times New Roman"/>
          <w:sz w:val="24"/>
          <w:szCs w:val="24"/>
        </w:rPr>
        <w:t xml:space="preserve"> новую скопированную папку </w:t>
      </w:r>
      <w:r w:rsidR="00E8592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_&lt;</w:t>
      </w:r>
      <w:r w:rsidRPr="00E85925">
        <w:rPr>
          <w:rFonts w:ascii="Courier New" w:hAnsi="Courier New" w:cs="Courier New"/>
          <w:sz w:val="20"/>
          <w:szCs w:val="20"/>
          <w:lang w:val="en-US"/>
        </w:rPr>
        <w:t>date</w:t>
      </w:r>
      <w:r w:rsidRPr="00DD697E">
        <w:rPr>
          <w:rFonts w:ascii="Courier New" w:hAnsi="Courier New" w:cs="Courier New"/>
          <w:sz w:val="20"/>
          <w:szCs w:val="20"/>
        </w:rPr>
        <w:t>&gt;</w:t>
      </w:r>
      <w:r w:rsidR="00E85925">
        <w:rPr>
          <w:rFonts w:ascii="Times New Roman" w:hAnsi="Times New Roman" w:cs="Times New Roman"/>
          <w:sz w:val="24"/>
          <w:szCs w:val="24"/>
        </w:rPr>
        <w:t>»</w:t>
      </w:r>
      <w:r w:rsidRPr="00E85925">
        <w:rPr>
          <w:rFonts w:ascii="Times New Roman" w:hAnsi="Times New Roman" w:cs="Times New Roman"/>
          <w:sz w:val="24"/>
          <w:szCs w:val="24"/>
        </w:rPr>
        <w:t xml:space="preserve"> в </w:t>
      </w:r>
      <w:r w:rsidR="00E8592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="00E85925">
        <w:rPr>
          <w:rFonts w:ascii="Times New Roman" w:hAnsi="Times New Roman" w:cs="Times New Roman"/>
          <w:sz w:val="24"/>
          <w:szCs w:val="24"/>
        </w:rPr>
        <w:t>».</w:t>
      </w:r>
    </w:p>
    <w:p w14:paraId="650E5294" w14:textId="622FE3DC" w:rsidR="005E11DA" w:rsidRPr="00E85925" w:rsidRDefault="005E11DA" w:rsidP="009B6B16">
      <w:pPr>
        <w:pStyle w:val="a9"/>
        <w:numPr>
          <w:ilvl w:val="0"/>
          <w:numId w:val="9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lastRenderedPageBreak/>
        <w:t>Добав</w:t>
      </w:r>
      <w:r w:rsidR="00E85925">
        <w:rPr>
          <w:rFonts w:ascii="Times New Roman" w:hAnsi="Times New Roman" w:cs="Times New Roman"/>
          <w:sz w:val="24"/>
          <w:szCs w:val="24"/>
        </w:rPr>
        <w:t>ить</w:t>
      </w:r>
      <w:r w:rsidRPr="00E85925">
        <w:rPr>
          <w:rFonts w:ascii="Times New Roman" w:hAnsi="Times New Roman" w:cs="Times New Roman"/>
          <w:sz w:val="24"/>
          <w:szCs w:val="24"/>
        </w:rPr>
        <w:t xml:space="preserve"> права для запуска файла (пользователем с привилегиями </w:t>
      </w:r>
      <w:r w:rsidRPr="00E85925">
        <w:rPr>
          <w:rFonts w:ascii="Times New Roman" w:hAnsi="Times New Roman" w:cs="Times New Roman"/>
          <w:sz w:val="24"/>
          <w:szCs w:val="24"/>
          <w:lang w:val="en-US"/>
        </w:rPr>
        <w:t>root</w:t>
      </w:r>
      <w:r w:rsidRPr="00E85925">
        <w:rPr>
          <w:rFonts w:ascii="Times New Roman" w:hAnsi="Times New Roman" w:cs="Times New Roman"/>
          <w:sz w:val="24"/>
          <w:szCs w:val="24"/>
        </w:rPr>
        <w:t xml:space="preserve">) </w:t>
      </w:r>
      <w:r w:rsidRPr="00DD697E">
        <w:rPr>
          <w:rFonts w:ascii="Courier New" w:hAnsi="Courier New" w:cs="Courier New"/>
          <w:sz w:val="20"/>
          <w:szCs w:val="20"/>
        </w:rPr>
        <w:t>/</w:t>
      </w:r>
      <w:r w:rsidRPr="00E85925">
        <w:rPr>
          <w:rFonts w:ascii="Courier New" w:hAnsi="Courier New" w:cs="Courier New"/>
          <w:sz w:val="20"/>
          <w:szCs w:val="20"/>
          <w:lang w:val="en-US"/>
        </w:rPr>
        <w:t>opt</w:t>
      </w:r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chmod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 xml:space="preserve"> +</w:t>
      </w:r>
      <w:r w:rsidRPr="00E85925">
        <w:rPr>
          <w:rFonts w:ascii="Courier New" w:hAnsi="Courier New" w:cs="Courier New"/>
          <w:sz w:val="20"/>
          <w:szCs w:val="20"/>
          <w:lang w:val="en-US"/>
        </w:rPr>
        <w:t>x</w:t>
      </w:r>
      <w:r w:rsidRPr="00DD697E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Pr="00E85925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="00E85925">
        <w:rPr>
          <w:rFonts w:ascii="Times New Roman" w:hAnsi="Times New Roman" w:cs="Times New Roman"/>
          <w:sz w:val="24"/>
          <w:szCs w:val="24"/>
        </w:rPr>
        <w:t>.</w:t>
      </w:r>
    </w:p>
    <w:p w14:paraId="7182F0C6" w14:textId="2129B14C" w:rsidR="005E11DA" w:rsidRPr="00E85925" w:rsidRDefault="005E11DA" w:rsidP="009B6B16">
      <w:pPr>
        <w:pStyle w:val="a9"/>
        <w:numPr>
          <w:ilvl w:val="0"/>
          <w:numId w:val="9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Провер</w:t>
      </w:r>
      <w:r w:rsidR="00E85925">
        <w:rPr>
          <w:rFonts w:ascii="Times New Roman" w:hAnsi="Times New Roman" w:cs="Times New Roman"/>
          <w:sz w:val="24"/>
          <w:szCs w:val="24"/>
        </w:rPr>
        <w:t>ить</w:t>
      </w:r>
      <w:r w:rsidRPr="00E85925">
        <w:rPr>
          <w:rFonts w:ascii="Times New Roman" w:hAnsi="Times New Roman" w:cs="Times New Roman"/>
          <w:sz w:val="24"/>
          <w:szCs w:val="24"/>
        </w:rPr>
        <w:t xml:space="preserve"> в</w:t>
      </w:r>
      <w:r w:rsidR="00E85925">
        <w:rPr>
          <w:rFonts w:ascii="Times New Roman" w:hAnsi="Times New Roman" w:cs="Times New Roman"/>
          <w:sz w:val="24"/>
          <w:szCs w:val="24"/>
        </w:rPr>
        <w:t xml:space="preserve"> файле «</w:t>
      </w:r>
      <w:r w:rsidRPr="00E85925">
        <w:rPr>
          <w:rFonts w:ascii="Courier New" w:hAnsi="Courier New" w:cs="Courier New"/>
          <w:sz w:val="20"/>
          <w:szCs w:val="20"/>
          <w:lang w:val="en-US"/>
        </w:rPr>
        <w:t>config</w:t>
      </w:r>
      <w:r w:rsidRPr="00DD697E">
        <w:rPr>
          <w:rFonts w:ascii="Courier New" w:hAnsi="Courier New" w:cs="Courier New"/>
          <w:sz w:val="20"/>
          <w:szCs w:val="20"/>
        </w:rPr>
        <w:t>.</w:t>
      </w:r>
      <w:r w:rsidRPr="00E85925">
        <w:rPr>
          <w:rFonts w:ascii="Courier New" w:hAnsi="Courier New" w:cs="Courier New"/>
          <w:sz w:val="20"/>
          <w:szCs w:val="20"/>
          <w:lang w:val="en-US"/>
        </w:rPr>
        <w:t>xml</w:t>
      </w:r>
      <w:r w:rsidR="00E85925">
        <w:rPr>
          <w:rFonts w:ascii="Times New Roman" w:hAnsi="Times New Roman" w:cs="Times New Roman"/>
          <w:sz w:val="24"/>
          <w:szCs w:val="24"/>
        </w:rPr>
        <w:t>»</w:t>
      </w:r>
      <w:r w:rsidRPr="00E85925">
        <w:rPr>
          <w:rFonts w:ascii="Times New Roman" w:hAnsi="Times New Roman" w:cs="Times New Roman"/>
          <w:sz w:val="24"/>
          <w:szCs w:val="24"/>
        </w:rPr>
        <w:t xml:space="preserve"> уровень логирования</w:t>
      </w:r>
      <w:r w:rsidR="00E85925">
        <w:rPr>
          <w:rFonts w:ascii="Times New Roman" w:hAnsi="Times New Roman" w:cs="Times New Roman"/>
          <w:sz w:val="24"/>
          <w:szCs w:val="24"/>
        </w:rPr>
        <w:t>.</w:t>
      </w:r>
      <w:r w:rsidRPr="00E85925">
        <w:rPr>
          <w:rFonts w:ascii="Times New Roman" w:hAnsi="Times New Roman" w:cs="Times New Roman"/>
          <w:sz w:val="24"/>
          <w:szCs w:val="24"/>
        </w:rPr>
        <w:t xml:space="preserve"> </w:t>
      </w:r>
      <w:r w:rsidR="00E85925">
        <w:rPr>
          <w:rFonts w:ascii="Times New Roman" w:hAnsi="Times New Roman" w:cs="Times New Roman"/>
          <w:sz w:val="24"/>
          <w:szCs w:val="24"/>
        </w:rPr>
        <w:t>«</w:t>
      </w:r>
      <w:r w:rsidRPr="00E85925">
        <w:rPr>
          <w:rFonts w:ascii="Courier New" w:hAnsi="Courier New" w:cs="Courier New"/>
          <w:sz w:val="20"/>
          <w:szCs w:val="20"/>
          <w:lang w:val="en-US"/>
        </w:rPr>
        <w:t>logging</w:t>
      </w:r>
      <w:r w:rsidRPr="00DD697E">
        <w:rPr>
          <w:rFonts w:ascii="Courier New" w:hAnsi="Courier New" w:cs="Courier New"/>
          <w:sz w:val="20"/>
          <w:szCs w:val="20"/>
        </w:rPr>
        <w:t>_</w:t>
      </w:r>
      <w:r w:rsidRPr="00E85925">
        <w:rPr>
          <w:rFonts w:ascii="Courier New" w:hAnsi="Courier New" w:cs="Courier New"/>
          <w:sz w:val="20"/>
          <w:szCs w:val="20"/>
          <w:lang w:val="en-US"/>
        </w:rPr>
        <w:t>level</w:t>
      </w:r>
      <w:r w:rsidR="00E85925">
        <w:rPr>
          <w:rFonts w:ascii="Times New Roman" w:hAnsi="Times New Roman" w:cs="Times New Roman"/>
          <w:sz w:val="24"/>
          <w:szCs w:val="24"/>
        </w:rPr>
        <w:t xml:space="preserve">» должен быть </w:t>
      </w:r>
      <w:r w:rsidRPr="00E85925">
        <w:rPr>
          <w:rFonts w:ascii="Times New Roman" w:hAnsi="Times New Roman" w:cs="Times New Roman"/>
          <w:sz w:val="24"/>
          <w:szCs w:val="24"/>
        </w:rPr>
        <w:t>выставлен в значение 1 или 2 (</w:t>
      </w:r>
      <w:r w:rsidRPr="00E85925">
        <w:rPr>
          <w:rFonts w:ascii="Times New Roman" w:hAnsi="Times New Roman" w:cs="Times New Roman"/>
          <w:color w:val="FF0000"/>
          <w:sz w:val="24"/>
          <w:szCs w:val="24"/>
        </w:rPr>
        <w:t>не 0 !!!</w:t>
      </w:r>
      <w:r w:rsidRPr="00E85925">
        <w:rPr>
          <w:rFonts w:ascii="Times New Roman" w:hAnsi="Times New Roman" w:cs="Times New Roman"/>
          <w:sz w:val="24"/>
          <w:szCs w:val="24"/>
        </w:rPr>
        <w:t>)</w:t>
      </w:r>
      <w:r w:rsidR="00E85925">
        <w:rPr>
          <w:rFonts w:ascii="Times New Roman" w:hAnsi="Times New Roman" w:cs="Times New Roman"/>
          <w:sz w:val="24"/>
          <w:szCs w:val="24"/>
        </w:rPr>
        <w:t>.</w:t>
      </w:r>
    </w:p>
    <w:p w14:paraId="475BC32E" w14:textId="650A2631" w:rsidR="005E11DA" w:rsidRPr="00E85925" w:rsidRDefault="005E11DA" w:rsidP="009B6B16">
      <w:pPr>
        <w:pStyle w:val="a9"/>
        <w:numPr>
          <w:ilvl w:val="0"/>
          <w:numId w:val="9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После обновления компонента или параметров его необходимо перезагрузить (</w:t>
      </w:r>
      <w:r w:rsidRPr="00E85925">
        <w:rPr>
          <w:rFonts w:ascii="Courier New" w:hAnsi="Courier New" w:cs="Courier New"/>
          <w:sz w:val="20"/>
          <w:szCs w:val="20"/>
          <w:lang w:val="en-US"/>
        </w:rPr>
        <w:t>restart</w:t>
      </w:r>
      <w:r w:rsidRPr="00E85925">
        <w:rPr>
          <w:rFonts w:ascii="Times New Roman" w:hAnsi="Times New Roman" w:cs="Times New Roman"/>
          <w:sz w:val="24"/>
          <w:szCs w:val="24"/>
        </w:rPr>
        <w:t>)</w:t>
      </w:r>
      <w:r w:rsidR="00E85925">
        <w:rPr>
          <w:rFonts w:ascii="Times New Roman" w:hAnsi="Times New Roman" w:cs="Times New Roman"/>
          <w:sz w:val="24"/>
          <w:szCs w:val="24"/>
        </w:rPr>
        <w:t>.</w:t>
      </w:r>
    </w:p>
    <w:p w14:paraId="265BA13E" w14:textId="77777777" w:rsidR="005E11DA" w:rsidRPr="00F061E7" w:rsidRDefault="005E11DA" w:rsidP="009B6B16">
      <w:pPr>
        <w:pStyle w:val="20"/>
        <w:numPr>
          <w:ilvl w:val="0"/>
          <w:numId w:val="5"/>
        </w:numPr>
        <w:spacing w:before="240" w:after="240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3" w:name="_Toc153212132"/>
      <w:r>
        <w:rPr>
          <w:rFonts w:ascii="Times New Roman" w:hAnsi="Times New Roman" w:cs="Times New Roman"/>
          <w:color w:val="auto"/>
          <w:sz w:val="28"/>
          <w:szCs w:val="28"/>
        </w:rPr>
        <w:t>Обновление модуля анализа и управления</w:t>
      </w:r>
      <w:bookmarkEnd w:id="63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2B3C1EA" w14:textId="77777777" w:rsidR="00E85925" w:rsidRPr="00E85925" w:rsidRDefault="00E85925" w:rsidP="00E8592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Для обновления необходимо произвести следующие действия:</w:t>
      </w:r>
    </w:p>
    <w:p w14:paraId="24457FB9" w14:textId="5FBEF379" w:rsidR="005E11DA" w:rsidRPr="00E51C78" w:rsidRDefault="00E51C78" w:rsidP="009B6B16">
      <w:pPr>
        <w:pStyle w:val="a9"/>
        <w:numPr>
          <w:ilvl w:val="2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</w:t>
      </w:r>
      <w:r w:rsidR="005E11DA" w:rsidRPr="00E85925">
        <w:rPr>
          <w:rFonts w:ascii="Times New Roman" w:hAnsi="Times New Roman" w:cs="Times New Roman"/>
          <w:sz w:val="24"/>
          <w:szCs w:val="24"/>
        </w:rPr>
        <w:t>опир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="005E11DA"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E85925">
        <w:rPr>
          <w:rFonts w:ascii="Times New Roman" w:hAnsi="Times New Roman" w:cs="Times New Roman"/>
          <w:sz w:val="24"/>
          <w:szCs w:val="24"/>
        </w:rPr>
        <w:t>в</w:t>
      </w:r>
      <w:r w:rsidR="005E11DA"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DD697E">
        <w:rPr>
          <w:rFonts w:ascii="Courier New" w:hAnsi="Courier New" w:cs="Courier New"/>
          <w:sz w:val="20"/>
          <w:szCs w:val="20"/>
        </w:rPr>
        <w:t>/</w:t>
      </w:r>
      <w:r w:rsidR="005E11DA" w:rsidRPr="00D7364E">
        <w:rPr>
          <w:rFonts w:ascii="Courier New" w:hAnsi="Courier New" w:cs="Courier New"/>
          <w:sz w:val="20"/>
          <w:szCs w:val="20"/>
          <w:lang w:val="en-US"/>
        </w:rPr>
        <w:t>opt</w:t>
      </w:r>
      <w:r w:rsidR="005E11DA"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E85925">
        <w:rPr>
          <w:rFonts w:ascii="Times New Roman" w:hAnsi="Times New Roman" w:cs="Times New Roman"/>
          <w:sz w:val="24"/>
          <w:szCs w:val="24"/>
        </w:rPr>
        <w:t>папку</w:t>
      </w:r>
      <w:r w:rsidR="005E11DA"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Pr="00E51C78">
        <w:rPr>
          <w:rFonts w:ascii="Times New Roman" w:hAnsi="Times New Roman" w:cs="Times New Roman"/>
          <w:sz w:val="24"/>
          <w:szCs w:val="24"/>
        </w:rPr>
        <w:t>«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U-SIEMC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ore</w:t>
      </w:r>
      <w:proofErr w:type="spellEnd"/>
      <w:r w:rsidR="008952FD" w:rsidRPr="00B24707">
        <w:rPr>
          <w:rFonts w:ascii="Times New Roman" w:hAnsi="Times New Roman" w:cs="Times New Roman"/>
          <w:sz w:val="24"/>
          <w:szCs w:val="24"/>
        </w:rPr>
        <w:t xml:space="preserve"> </w:t>
      </w:r>
      <w:r w:rsidR="005E11DA" w:rsidRPr="00DD697E">
        <w:rPr>
          <w:rFonts w:ascii="Courier New" w:hAnsi="Courier New" w:cs="Courier New"/>
          <w:sz w:val="20"/>
          <w:szCs w:val="20"/>
        </w:rPr>
        <w:t>_&lt;</w:t>
      </w:r>
      <w:r w:rsidR="005E11DA" w:rsidRPr="00D7364E">
        <w:rPr>
          <w:rFonts w:ascii="Courier New" w:hAnsi="Courier New" w:cs="Courier New"/>
          <w:sz w:val="20"/>
          <w:szCs w:val="20"/>
          <w:lang w:val="en-US"/>
        </w:rPr>
        <w:t>date</w:t>
      </w:r>
      <w:r w:rsidR="005E11DA" w:rsidRPr="00DD697E">
        <w:rPr>
          <w:rFonts w:ascii="Courier New" w:hAnsi="Courier New" w:cs="Courier New"/>
          <w:sz w:val="20"/>
          <w:szCs w:val="20"/>
        </w:rPr>
        <w:t>&gt;</w:t>
      </w:r>
      <w:r w:rsidRPr="00E51C78">
        <w:rPr>
          <w:rFonts w:ascii="Times New Roman" w:hAnsi="Times New Roman" w:cs="Times New Roman"/>
          <w:sz w:val="24"/>
          <w:szCs w:val="24"/>
        </w:rPr>
        <w:t>».</w:t>
      </w:r>
    </w:p>
    <w:p w14:paraId="19419887" w14:textId="087921C3" w:rsidR="005E11DA" w:rsidRPr="00E51C78" w:rsidRDefault="005E11DA" w:rsidP="009B6B16">
      <w:pPr>
        <w:pStyle w:val="a9"/>
        <w:numPr>
          <w:ilvl w:val="2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Переименов</w:t>
      </w:r>
      <w:r w:rsidR="00E51C78">
        <w:rPr>
          <w:rFonts w:ascii="Times New Roman" w:hAnsi="Times New Roman" w:cs="Times New Roman"/>
          <w:sz w:val="24"/>
          <w:szCs w:val="24"/>
        </w:rPr>
        <w:t>ать</w:t>
      </w:r>
      <w:r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Pr="00E85925">
        <w:rPr>
          <w:rFonts w:ascii="Times New Roman" w:hAnsi="Times New Roman" w:cs="Times New Roman"/>
          <w:sz w:val="24"/>
          <w:szCs w:val="24"/>
        </w:rPr>
        <w:t>старую</w:t>
      </w:r>
      <w:r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Pr="00E85925">
        <w:rPr>
          <w:rFonts w:ascii="Times New Roman" w:hAnsi="Times New Roman" w:cs="Times New Roman"/>
          <w:sz w:val="24"/>
          <w:szCs w:val="24"/>
        </w:rPr>
        <w:t>папку</w:t>
      </w:r>
      <w:r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="00E51C78">
        <w:rPr>
          <w:rFonts w:ascii="Times New Roman" w:hAnsi="Times New Roman" w:cs="Times New Roman"/>
          <w:sz w:val="24"/>
          <w:szCs w:val="24"/>
        </w:rPr>
        <w:t>«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SIEMCore</w:t>
      </w:r>
      <w:proofErr w:type="spellEnd"/>
      <w:r w:rsidR="00E51C78">
        <w:rPr>
          <w:rFonts w:ascii="Times New Roman" w:hAnsi="Times New Roman" w:cs="Times New Roman"/>
          <w:sz w:val="24"/>
          <w:szCs w:val="24"/>
        </w:rPr>
        <w:t>»</w:t>
      </w:r>
      <w:r w:rsidRPr="00E51C78">
        <w:rPr>
          <w:rFonts w:ascii="Times New Roman" w:hAnsi="Times New Roman" w:cs="Times New Roman"/>
          <w:sz w:val="24"/>
          <w:szCs w:val="24"/>
        </w:rPr>
        <w:t xml:space="preserve">, </w:t>
      </w:r>
      <w:r w:rsidRPr="00E85925">
        <w:rPr>
          <w:rFonts w:ascii="Times New Roman" w:hAnsi="Times New Roman" w:cs="Times New Roman"/>
          <w:sz w:val="24"/>
          <w:szCs w:val="24"/>
        </w:rPr>
        <w:t>например</w:t>
      </w:r>
      <w:r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Pr="00E85925">
        <w:rPr>
          <w:rFonts w:ascii="Times New Roman" w:hAnsi="Times New Roman" w:cs="Times New Roman"/>
          <w:sz w:val="24"/>
          <w:szCs w:val="24"/>
        </w:rPr>
        <w:t>в</w:t>
      </w:r>
      <w:r w:rsidRPr="00E51C78">
        <w:rPr>
          <w:rFonts w:ascii="Times New Roman" w:hAnsi="Times New Roman" w:cs="Times New Roman"/>
          <w:sz w:val="24"/>
          <w:szCs w:val="24"/>
        </w:rPr>
        <w:t xml:space="preserve"> </w:t>
      </w:r>
      <w:r w:rsidR="00E51C78">
        <w:rPr>
          <w:rFonts w:ascii="Times New Roman" w:hAnsi="Times New Roman" w:cs="Times New Roman"/>
          <w:sz w:val="24"/>
          <w:szCs w:val="24"/>
        </w:rPr>
        <w:t>«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SIEMCore</w:t>
      </w:r>
      <w:proofErr w:type="spellEnd"/>
      <w:r w:rsidR="008952FD" w:rsidRPr="00B24707">
        <w:rPr>
          <w:rFonts w:ascii="Times New Roman" w:hAnsi="Times New Roman" w:cs="Times New Roman"/>
          <w:sz w:val="24"/>
          <w:szCs w:val="24"/>
        </w:rPr>
        <w:t xml:space="preserve"> </w:t>
      </w:r>
      <w:r w:rsidR="00E51C78" w:rsidRPr="00DD697E">
        <w:rPr>
          <w:rFonts w:ascii="Courier New" w:hAnsi="Courier New" w:cs="Courier New"/>
          <w:sz w:val="20"/>
          <w:szCs w:val="20"/>
        </w:rPr>
        <w:t>_</w:t>
      </w:r>
      <w:r w:rsidR="00E51C78" w:rsidRPr="00D7364E">
        <w:rPr>
          <w:rFonts w:ascii="Courier New" w:hAnsi="Courier New" w:cs="Courier New"/>
          <w:sz w:val="20"/>
          <w:szCs w:val="20"/>
          <w:lang w:val="en-US"/>
        </w:rPr>
        <w:t>old</w:t>
      </w:r>
      <w:r w:rsidR="00E51C78">
        <w:rPr>
          <w:rFonts w:ascii="Times New Roman" w:hAnsi="Times New Roman" w:cs="Times New Roman"/>
          <w:sz w:val="24"/>
          <w:szCs w:val="24"/>
        </w:rPr>
        <w:t>».</w:t>
      </w:r>
    </w:p>
    <w:p w14:paraId="04852EFD" w14:textId="55F8167B" w:rsidR="005E11DA" w:rsidRPr="00E85925" w:rsidRDefault="005E11DA" w:rsidP="009B6B16">
      <w:pPr>
        <w:pStyle w:val="a9"/>
        <w:numPr>
          <w:ilvl w:val="2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Переименов</w:t>
      </w:r>
      <w:r w:rsidR="00D7364E">
        <w:rPr>
          <w:rFonts w:ascii="Times New Roman" w:hAnsi="Times New Roman" w:cs="Times New Roman"/>
          <w:sz w:val="24"/>
          <w:szCs w:val="24"/>
        </w:rPr>
        <w:t>ать</w:t>
      </w:r>
      <w:r w:rsidRPr="00E85925">
        <w:rPr>
          <w:rFonts w:ascii="Times New Roman" w:hAnsi="Times New Roman" w:cs="Times New Roman"/>
          <w:sz w:val="24"/>
          <w:szCs w:val="24"/>
        </w:rPr>
        <w:t xml:space="preserve"> новую скопированную папку </w:t>
      </w:r>
      <w:r w:rsidR="00D7364E">
        <w:rPr>
          <w:rFonts w:ascii="Times New Roman" w:hAnsi="Times New Roman" w:cs="Times New Roman"/>
          <w:sz w:val="24"/>
          <w:szCs w:val="24"/>
        </w:rPr>
        <w:t>«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SIEMCore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_&lt;</w:t>
      </w:r>
      <w:r w:rsidRPr="00D7364E">
        <w:rPr>
          <w:rFonts w:ascii="Courier New" w:hAnsi="Courier New" w:cs="Courier New"/>
          <w:sz w:val="20"/>
          <w:szCs w:val="20"/>
          <w:lang w:val="en-US"/>
        </w:rPr>
        <w:t>date</w:t>
      </w:r>
      <w:r w:rsidRPr="00DD697E">
        <w:rPr>
          <w:rFonts w:ascii="Courier New" w:hAnsi="Courier New" w:cs="Courier New"/>
          <w:sz w:val="20"/>
          <w:szCs w:val="20"/>
        </w:rPr>
        <w:t>&gt;</w:t>
      </w:r>
      <w:r w:rsidR="00D7364E">
        <w:rPr>
          <w:rFonts w:ascii="Times New Roman" w:hAnsi="Times New Roman" w:cs="Times New Roman"/>
          <w:sz w:val="24"/>
          <w:szCs w:val="24"/>
        </w:rPr>
        <w:t>»</w:t>
      </w:r>
      <w:r w:rsidRPr="00E85925">
        <w:rPr>
          <w:rFonts w:ascii="Times New Roman" w:hAnsi="Times New Roman" w:cs="Times New Roman"/>
          <w:sz w:val="24"/>
          <w:szCs w:val="24"/>
        </w:rPr>
        <w:t xml:space="preserve"> в </w:t>
      </w:r>
      <w:r w:rsidR="00D7364E">
        <w:rPr>
          <w:rFonts w:ascii="Times New Roman" w:hAnsi="Times New Roman" w:cs="Times New Roman"/>
          <w:sz w:val="24"/>
          <w:szCs w:val="24"/>
        </w:rPr>
        <w:t>«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SIEMCore</w:t>
      </w:r>
      <w:proofErr w:type="spellEnd"/>
      <w:r w:rsidR="00D7364E">
        <w:rPr>
          <w:rFonts w:ascii="Times New Roman" w:hAnsi="Times New Roman" w:cs="Times New Roman"/>
          <w:sz w:val="24"/>
          <w:szCs w:val="24"/>
        </w:rPr>
        <w:t>».</w:t>
      </w:r>
    </w:p>
    <w:p w14:paraId="04685F61" w14:textId="560B7FC1" w:rsidR="005E11DA" w:rsidRPr="00E85925" w:rsidRDefault="005E11DA" w:rsidP="009B6B16">
      <w:pPr>
        <w:pStyle w:val="a9"/>
        <w:numPr>
          <w:ilvl w:val="2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Провер</w:t>
      </w:r>
      <w:r w:rsidR="00D7364E">
        <w:rPr>
          <w:rFonts w:ascii="Times New Roman" w:hAnsi="Times New Roman" w:cs="Times New Roman"/>
          <w:sz w:val="24"/>
          <w:szCs w:val="24"/>
        </w:rPr>
        <w:t>ить</w:t>
      </w:r>
      <w:r w:rsidRPr="00E85925">
        <w:rPr>
          <w:rFonts w:ascii="Times New Roman" w:hAnsi="Times New Roman" w:cs="Times New Roman"/>
          <w:sz w:val="24"/>
          <w:szCs w:val="24"/>
        </w:rPr>
        <w:t xml:space="preserve"> </w:t>
      </w:r>
      <w:r w:rsidR="00D7364E" w:rsidRPr="00E85925">
        <w:rPr>
          <w:rFonts w:ascii="Times New Roman" w:hAnsi="Times New Roman" w:cs="Times New Roman"/>
          <w:sz w:val="24"/>
          <w:szCs w:val="24"/>
        </w:rPr>
        <w:t xml:space="preserve">выставлено </w:t>
      </w:r>
      <w:r w:rsidR="00D7364E">
        <w:rPr>
          <w:rFonts w:ascii="Times New Roman" w:hAnsi="Times New Roman" w:cs="Times New Roman"/>
          <w:sz w:val="24"/>
          <w:szCs w:val="24"/>
        </w:rPr>
        <w:t xml:space="preserve">ли </w:t>
      </w:r>
      <w:r w:rsidRPr="00E85925">
        <w:rPr>
          <w:rFonts w:ascii="Times New Roman" w:hAnsi="Times New Roman" w:cs="Times New Roman"/>
          <w:sz w:val="24"/>
          <w:szCs w:val="24"/>
        </w:rPr>
        <w:t>в</w:t>
      </w:r>
      <w:r w:rsidR="00D7364E">
        <w:rPr>
          <w:rFonts w:ascii="Times New Roman" w:hAnsi="Times New Roman" w:cs="Times New Roman"/>
          <w:sz w:val="24"/>
          <w:szCs w:val="24"/>
        </w:rPr>
        <w:t xml:space="preserve"> файле</w:t>
      </w:r>
      <w:r w:rsidRPr="00E85925">
        <w:rPr>
          <w:rFonts w:ascii="Times New Roman" w:hAnsi="Times New Roman" w:cs="Times New Roman"/>
          <w:sz w:val="24"/>
          <w:szCs w:val="24"/>
        </w:rPr>
        <w:t xml:space="preserve"> </w:t>
      </w:r>
      <w:r w:rsidRPr="00D7364E">
        <w:rPr>
          <w:rFonts w:ascii="Courier New" w:hAnsi="Courier New" w:cs="Courier New"/>
          <w:sz w:val="20"/>
          <w:szCs w:val="20"/>
          <w:lang w:val="en-US"/>
        </w:rPr>
        <w:t>config</w:t>
      </w:r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D7364E">
        <w:rPr>
          <w:rFonts w:ascii="Courier New" w:hAnsi="Courier New" w:cs="Courier New"/>
          <w:sz w:val="20"/>
          <w:szCs w:val="20"/>
          <w:lang w:val="en-US"/>
        </w:rPr>
        <w:t>appsettings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.</w:t>
      </w:r>
      <w:r w:rsidRPr="00D7364E">
        <w:rPr>
          <w:rFonts w:ascii="Courier New" w:hAnsi="Courier New" w:cs="Courier New"/>
          <w:sz w:val="20"/>
          <w:szCs w:val="20"/>
          <w:lang w:val="en-US"/>
        </w:rPr>
        <w:t>json</w:t>
      </w:r>
      <w:r w:rsidRPr="00E85925">
        <w:rPr>
          <w:rFonts w:ascii="Times New Roman" w:hAnsi="Times New Roman" w:cs="Times New Roman"/>
          <w:sz w:val="24"/>
          <w:szCs w:val="24"/>
        </w:rPr>
        <w:t xml:space="preserve"> корректное значение параметра </w:t>
      </w:r>
      <w:proofErr w:type="spellStart"/>
      <w:proofErr w:type="gramStart"/>
      <w:r w:rsidRPr="00D7364E">
        <w:rPr>
          <w:rFonts w:ascii="Courier New" w:hAnsi="Courier New" w:cs="Courier New"/>
          <w:sz w:val="20"/>
          <w:szCs w:val="20"/>
          <w:lang w:val="en-US"/>
        </w:rPr>
        <w:t>ch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.</w:t>
      </w:r>
      <w:r w:rsidRPr="00D7364E">
        <w:rPr>
          <w:rFonts w:ascii="Courier New" w:hAnsi="Courier New" w:cs="Courier New"/>
          <w:sz w:val="20"/>
          <w:szCs w:val="20"/>
          <w:lang w:val="en-US"/>
        </w:rPr>
        <w:t>table</w:t>
      </w:r>
      <w:proofErr w:type="gramEnd"/>
      <w:r w:rsidRPr="00E85925">
        <w:rPr>
          <w:rFonts w:ascii="Times New Roman" w:hAnsi="Times New Roman" w:cs="Times New Roman"/>
          <w:sz w:val="24"/>
          <w:szCs w:val="24"/>
        </w:rPr>
        <w:t xml:space="preserve"> источника данных (по умолчанию </w:t>
      </w:r>
      <w:r w:rsidRPr="00D7364E">
        <w:rPr>
          <w:rFonts w:ascii="Courier New" w:hAnsi="Courier New" w:cs="Courier New"/>
          <w:sz w:val="20"/>
          <w:szCs w:val="20"/>
          <w:lang w:val="en-US"/>
        </w:rPr>
        <w:t>data</w:t>
      </w:r>
      <w:r w:rsidRPr="00E85925">
        <w:rPr>
          <w:rFonts w:ascii="Times New Roman" w:hAnsi="Times New Roman" w:cs="Times New Roman"/>
          <w:sz w:val="24"/>
          <w:szCs w:val="24"/>
        </w:rPr>
        <w:t>)</w:t>
      </w:r>
      <w:r w:rsidR="00D7364E">
        <w:rPr>
          <w:rFonts w:ascii="Times New Roman" w:hAnsi="Times New Roman" w:cs="Times New Roman"/>
          <w:sz w:val="24"/>
          <w:szCs w:val="24"/>
        </w:rPr>
        <w:t>.</w:t>
      </w:r>
    </w:p>
    <w:p w14:paraId="331FB9F2" w14:textId="1230EBE1" w:rsidR="005E11DA" w:rsidRPr="00E85925" w:rsidRDefault="005E11DA" w:rsidP="009B6B16">
      <w:pPr>
        <w:pStyle w:val="a9"/>
        <w:numPr>
          <w:ilvl w:val="2"/>
          <w:numId w:val="1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5925">
        <w:rPr>
          <w:rFonts w:ascii="Times New Roman" w:hAnsi="Times New Roman" w:cs="Times New Roman"/>
          <w:sz w:val="24"/>
          <w:szCs w:val="24"/>
        </w:rPr>
        <w:t>После обновления компонента или параметров его необходимо перезагрузить (</w:t>
      </w:r>
      <w:r w:rsidRPr="00D7364E">
        <w:rPr>
          <w:rFonts w:ascii="Courier New" w:hAnsi="Courier New" w:cs="Courier New"/>
          <w:sz w:val="20"/>
          <w:szCs w:val="20"/>
          <w:lang w:val="en-US"/>
        </w:rPr>
        <w:t>restart</w:t>
      </w:r>
      <w:r w:rsidRPr="00E85925">
        <w:rPr>
          <w:rFonts w:ascii="Times New Roman" w:hAnsi="Times New Roman" w:cs="Times New Roman"/>
          <w:sz w:val="24"/>
          <w:szCs w:val="24"/>
        </w:rPr>
        <w:t>)</w:t>
      </w:r>
      <w:r w:rsidR="00D7364E">
        <w:rPr>
          <w:rFonts w:ascii="Times New Roman" w:hAnsi="Times New Roman" w:cs="Times New Roman"/>
          <w:sz w:val="24"/>
          <w:szCs w:val="24"/>
        </w:rPr>
        <w:t>.</w:t>
      </w:r>
    </w:p>
    <w:p w14:paraId="632D4B1C" w14:textId="2F0599C7" w:rsidR="005E11DA" w:rsidRPr="00F061E7" w:rsidRDefault="005E11DA" w:rsidP="009B6B16">
      <w:pPr>
        <w:pStyle w:val="20"/>
        <w:numPr>
          <w:ilvl w:val="0"/>
          <w:numId w:val="5"/>
        </w:numPr>
        <w:spacing w:before="240" w:after="240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4" w:name="_Toc153212133"/>
      <w:r>
        <w:rPr>
          <w:rFonts w:ascii="Times New Roman" w:hAnsi="Times New Roman" w:cs="Times New Roman"/>
          <w:color w:val="auto"/>
          <w:sz w:val="28"/>
          <w:szCs w:val="28"/>
        </w:rPr>
        <w:t xml:space="preserve">Обновление консоли </w:t>
      </w:r>
      <w:r w:rsidR="000B7137">
        <w:rPr>
          <w:rFonts w:ascii="Times New Roman" w:hAnsi="Times New Roman" w:cs="Times New Roman"/>
          <w:color w:val="auto"/>
          <w:sz w:val="28"/>
          <w:szCs w:val="28"/>
        </w:rPr>
        <w:t>U-SIEM</w:t>
      </w:r>
      <w:bookmarkEnd w:id="64"/>
    </w:p>
    <w:p w14:paraId="5BA754FA" w14:textId="00FC237B" w:rsidR="005E11DA" w:rsidRPr="00CF36D6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Обновление ядра как правило требует установки соответствующего релиза консоли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. Для обновления консоли необходимо загрузить и развернуть соответствующий релиз. Для доступности прежних стартовых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дашбордов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каждого инстанса необходимо перенести файлы конфигурации стартовых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дашбордов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предыдущего релиза</w:t>
      </w:r>
      <w:r w:rsidR="0057302D">
        <w:rPr>
          <w:rFonts w:ascii="Times New Roman" w:hAnsi="Times New Roman" w:cs="Times New Roman"/>
          <w:sz w:val="24"/>
          <w:szCs w:val="24"/>
        </w:rPr>
        <w:t>.</w:t>
      </w:r>
    </w:p>
    <w:p w14:paraId="3D73D290" w14:textId="77777777" w:rsidR="005E11DA" w:rsidRPr="00F061E7" w:rsidRDefault="005E11DA" w:rsidP="009B6B16">
      <w:pPr>
        <w:pStyle w:val="20"/>
        <w:numPr>
          <w:ilvl w:val="0"/>
          <w:numId w:val="5"/>
        </w:numPr>
        <w:spacing w:before="240" w:after="240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bookmarkStart w:id="65" w:name="_Toc129711322"/>
      <w:bookmarkStart w:id="66" w:name="_Toc130389685"/>
      <w:bookmarkStart w:id="67" w:name="_Ref133398099"/>
      <w:bookmarkStart w:id="68" w:name="_Toc153212134"/>
      <w:bookmarkStart w:id="69" w:name="_Hlk161065930"/>
      <w:r w:rsidRPr="00FD72FA">
        <w:rPr>
          <w:rFonts w:ascii="Times New Roman" w:hAnsi="Times New Roman" w:cs="Times New Roman"/>
          <w:color w:val="auto"/>
          <w:sz w:val="28"/>
          <w:szCs w:val="28"/>
        </w:rPr>
        <w:t>Проверка работоспособности компонентов</w:t>
      </w:r>
      <w:bookmarkEnd w:id="65"/>
      <w:bookmarkEnd w:id="66"/>
      <w:bookmarkEnd w:id="67"/>
      <w:bookmarkEnd w:id="68"/>
    </w:p>
    <w:bookmarkEnd w:id="69"/>
    <w:p w14:paraId="012AB5A1" w14:textId="1B0F24A9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и е</w:t>
      </w:r>
      <w:r w:rsidR="0057302D">
        <w:rPr>
          <w:rFonts w:ascii="Times New Roman" w:hAnsi="Times New Roman" w:cs="Times New Roman"/>
          <w:sz w:val="24"/>
          <w:szCs w:val="24"/>
        </w:rPr>
        <w:t>ё</w:t>
      </w:r>
      <w:r w:rsidRPr="00FD72FA">
        <w:rPr>
          <w:rFonts w:ascii="Times New Roman" w:hAnsi="Times New Roman" w:cs="Times New Roman"/>
          <w:sz w:val="24"/>
          <w:szCs w:val="24"/>
        </w:rPr>
        <w:t xml:space="preserve"> компоненты рассчитаны на беспрерывную работу. В случае плановый перезагрузки серверов, где располагаются компоненты, Система автоматически продолжит работу в штатном режиме. Для контроля работоспособности компонентов можно осуществить ряд контрольных процедур.</w:t>
      </w:r>
    </w:p>
    <w:p w14:paraId="5E86A539" w14:textId="4B0F4D7E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Все процедуры проводятся пользователем с правами </w:t>
      </w:r>
      <w:proofErr w:type="spellStart"/>
      <w:r w:rsidRPr="00FD72FA">
        <w:rPr>
          <w:rFonts w:ascii="Times New Roman" w:hAnsi="Times New Roman" w:cs="Times New Roman"/>
          <w:sz w:val="24"/>
          <w:szCs w:val="24"/>
        </w:rPr>
        <w:t>root</w:t>
      </w:r>
      <w:proofErr w:type="spellEnd"/>
      <w:r w:rsidRPr="00FD72FA">
        <w:rPr>
          <w:rFonts w:ascii="Times New Roman" w:hAnsi="Times New Roman" w:cs="Times New Roman"/>
          <w:sz w:val="24"/>
          <w:szCs w:val="24"/>
        </w:rPr>
        <w:t xml:space="preserve"> на уровне ОС (где установлены соответствующие </w:t>
      </w:r>
      <w:r w:rsidR="0057302D">
        <w:rPr>
          <w:rFonts w:ascii="Times New Roman" w:hAnsi="Times New Roman" w:cs="Times New Roman"/>
          <w:sz w:val="24"/>
          <w:szCs w:val="24"/>
        </w:rPr>
        <w:t>компоненты</w:t>
      </w:r>
      <w:r w:rsidRPr="00FD72FA">
        <w:rPr>
          <w:rFonts w:ascii="Times New Roman" w:hAnsi="Times New Roman" w:cs="Times New Roman"/>
          <w:sz w:val="24"/>
          <w:szCs w:val="24"/>
        </w:rPr>
        <w:t xml:space="preserve">). Для проведения контрольных и сервисных </w:t>
      </w:r>
      <w:r w:rsidRPr="00FD72FA">
        <w:rPr>
          <w:rFonts w:ascii="Times New Roman" w:hAnsi="Times New Roman" w:cs="Times New Roman"/>
          <w:sz w:val="24"/>
          <w:szCs w:val="24"/>
        </w:rPr>
        <w:lastRenderedPageBreak/>
        <w:t xml:space="preserve">процедур необходима организация </w:t>
      </w:r>
      <w:r w:rsidR="0057302D" w:rsidRPr="00FD72FA">
        <w:rPr>
          <w:rFonts w:ascii="Times New Roman" w:hAnsi="Times New Roman" w:cs="Times New Roman"/>
          <w:sz w:val="24"/>
          <w:szCs w:val="24"/>
        </w:rPr>
        <w:t xml:space="preserve">SSH </w:t>
      </w:r>
      <w:r w:rsidRPr="00FD72FA">
        <w:rPr>
          <w:rFonts w:ascii="Times New Roman" w:hAnsi="Times New Roman" w:cs="Times New Roman"/>
          <w:sz w:val="24"/>
          <w:szCs w:val="24"/>
        </w:rPr>
        <w:t>соединения с компонентами Системы (</w:t>
      </w:r>
      <w:r w:rsidR="0057302D" w:rsidRPr="00FD72FA">
        <w:rPr>
          <w:rFonts w:ascii="Times New Roman" w:hAnsi="Times New Roman" w:cs="Times New Roman"/>
          <w:sz w:val="24"/>
          <w:szCs w:val="24"/>
        </w:rPr>
        <w:t>RDP</w:t>
      </w:r>
      <w:r w:rsidRPr="00FD72FA">
        <w:rPr>
          <w:rFonts w:ascii="Times New Roman" w:hAnsi="Times New Roman" w:cs="Times New Roman"/>
          <w:sz w:val="24"/>
          <w:szCs w:val="24"/>
        </w:rPr>
        <w:t xml:space="preserve"> соединения для серверов под управлением ОС Windows, при наличии).</w:t>
      </w:r>
    </w:p>
    <w:p w14:paraId="6E7D5D56" w14:textId="152BD1A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Проверка работоспособности </w:t>
      </w:r>
      <w:r w:rsidR="00BA367B">
        <w:rPr>
          <w:rFonts w:ascii="Times New Roman" w:hAnsi="Times New Roman" w:cs="Times New Roman"/>
          <w:sz w:val="24"/>
          <w:szCs w:val="24"/>
        </w:rPr>
        <w:t>Агентов</w:t>
      </w:r>
      <w:r w:rsidRPr="00FD72FA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BA367B" w:rsidRPr="00FD72FA">
        <w:rPr>
          <w:rFonts w:ascii="Times New Roman" w:hAnsi="Times New Roman" w:cs="Times New Roman"/>
          <w:sz w:val="24"/>
          <w:szCs w:val="24"/>
        </w:rPr>
        <w:t>путём</w:t>
      </w:r>
      <w:r w:rsidRPr="00FD72FA">
        <w:rPr>
          <w:rFonts w:ascii="Times New Roman" w:hAnsi="Times New Roman" w:cs="Times New Roman"/>
          <w:sz w:val="24"/>
          <w:szCs w:val="24"/>
        </w:rPr>
        <w:t xml:space="preserve"> анализа лог</w:t>
      </w:r>
      <w:r w:rsidR="00BA367B">
        <w:rPr>
          <w:rFonts w:ascii="Times New Roman" w:hAnsi="Times New Roman" w:cs="Times New Roman"/>
          <w:sz w:val="24"/>
          <w:szCs w:val="24"/>
        </w:rPr>
        <w:t>-</w:t>
      </w:r>
      <w:r w:rsidRPr="00FD72FA">
        <w:rPr>
          <w:rFonts w:ascii="Times New Roman" w:hAnsi="Times New Roman" w:cs="Times New Roman"/>
          <w:sz w:val="24"/>
          <w:szCs w:val="24"/>
        </w:rPr>
        <w:t xml:space="preserve">файлов, располагающихся в директориях установки </w:t>
      </w:r>
      <w:r w:rsidR="00BA367B">
        <w:rPr>
          <w:rFonts w:ascii="Times New Roman" w:hAnsi="Times New Roman" w:cs="Times New Roman"/>
          <w:sz w:val="24"/>
          <w:szCs w:val="24"/>
        </w:rPr>
        <w:t>агентов</w:t>
      </w:r>
      <w:r w:rsidRPr="00FD72FA">
        <w:rPr>
          <w:rFonts w:ascii="Times New Roman" w:hAnsi="Times New Roman" w:cs="Times New Roman"/>
          <w:sz w:val="24"/>
          <w:szCs w:val="24"/>
        </w:rPr>
        <w:t xml:space="preserve"> – </w:t>
      </w:r>
      <w:r w:rsidRPr="00BA367B">
        <w:rPr>
          <w:rFonts w:ascii="Courier New" w:hAnsi="Courier New" w:cs="Courier New"/>
          <w:sz w:val="20"/>
          <w:szCs w:val="20"/>
          <w:lang w:val="en-US"/>
        </w:rPr>
        <w:t>agent</w:t>
      </w:r>
      <w:r w:rsidRPr="00DD697E">
        <w:rPr>
          <w:rFonts w:ascii="Courier New" w:hAnsi="Courier New" w:cs="Courier New"/>
          <w:sz w:val="20"/>
          <w:szCs w:val="20"/>
        </w:rPr>
        <w:t>*.</w:t>
      </w:r>
      <w:r w:rsidRPr="00BA367B">
        <w:rPr>
          <w:rFonts w:ascii="Courier New" w:hAnsi="Courier New" w:cs="Courier New"/>
          <w:sz w:val="20"/>
          <w:szCs w:val="20"/>
          <w:lang w:val="en-US"/>
        </w:rPr>
        <w:t>log</w:t>
      </w:r>
      <w:r w:rsidRPr="00FD72FA">
        <w:rPr>
          <w:rFonts w:ascii="Times New Roman" w:hAnsi="Times New Roman" w:cs="Times New Roman"/>
          <w:sz w:val="24"/>
          <w:szCs w:val="24"/>
        </w:rPr>
        <w:t xml:space="preserve">. Кастомизация параметров </w:t>
      </w:r>
      <w:r w:rsidR="00BA367B">
        <w:rPr>
          <w:rFonts w:ascii="Times New Roman" w:hAnsi="Times New Roman" w:cs="Times New Roman"/>
          <w:sz w:val="24"/>
          <w:szCs w:val="24"/>
        </w:rPr>
        <w:t>Агентов</w:t>
      </w:r>
      <w:r w:rsidRPr="00FD72FA">
        <w:rPr>
          <w:rFonts w:ascii="Times New Roman" w:hAnsi="Times New Roman" w:cs="Times New Roman"/>
          <w:sz w:val="24"/>
          <w:szCs w:val="24"/>
        </w:rPr>
        <w:t xml:space="preserve"> осуществляется с помощью настроечных файлов в директориях установки </w:t>
      </w:r>
      <w:r w:rsidR="00BA367B">
        <w:rPr>
          <w:rFonts w:ascii="Times New Roman" w:hAnsi="Times New Roman" w:cs="Times New Roman"/>
          <w:sz w:val="24"/>
          <w:szCs w:val="24"/>
        </w:rPr>
        <w:t xml:space="preserve">агентов </w:t>
      </w:r>
      <w:r w:rsidR="00BA367B" w:rsidRPr="00FD72FA">
        <w:rPr>
          <w:rFonts w:ascii="Times New Roman" w:hAnsi="Times New Roman" w:cs="Times New Roman"/>
          <w:sz w:val="24"/>
          <w:szCs w:val="24"/>
        </w:rPr>
        <w:t>–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367B">
        <w:rPr>
          <w:rFonts w:ascii="Courier New" w:hAnsi="Courier New" w:cs="Courier New"/>
          <w:sz w:val="20"/>
          <w:szCs w:val="20"/>
          <w:lang w:val="en-US"/>
        </w:rPr>
        <w:t>agent</w:t>
      </w:r>
      <w:r w:rsidRPr="00DD697E">
        <w:rPr>
          <w:rFonts w:ascii="Courier New" w:hAnsi="Courier New" w:cs="Courier New"/>
          <w:sz w:val="20"/>
          <w:szCs w:val="20"/>
        </w:rPr>
        <w:t>.</w:t>
      </w:r>
      <w:r w:rsidRPr="00BA367B">
        <w:rPr>
          <w:rFonts w:ascii="Courier New" w:hAnsi="Courier New" w:cs="Courier New"/>
          <w:sz w:val="20"/>
          <w:szCs w:val="20"/>
          <w:lang w:val="en-US"/>
        </w:rPr>
        <w:t>properties</w:t>
      </w:r>
      <w:proofErr w:type="gramEnd"/>
      <w:r w:rsidRPr="00FD72FA">
        <w:rPr>
          <w:rFonts w:ascii="Times New Roman" w:hAnsi="Times New Roman" w:cs="Times New Roman"/>
          <w:sz w:val="24"/>
          <w:szCs w:val="24"/>
        </w:rPr>
        <w:t>.</w:t>
      </w:r>
    </w:p>
    <w:p w14:paraId="5689A318" w14:textId="0D9AC2AF" w:rsidR="00457B8A" w:rsidRPr="00457B8A" w:rsidRDefault="00457B8A" w:rsidP="009B6B16">
      <w:pPr>
        <w:pStyle w:val="3"/>
        <w:numPr>
          <w:ilvl w:val="1"/>
          <w:numId w:val="5"/>
        </w:numPr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0" w:name="_Toc153212135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Модуль сбора и обработки событий</w:t>
      </w:r>
      <w:bookmarkEnd w:id="70"/>
    </w:p>
    <w:p w14:paraId="5A72AB8B" w14:textId="259B6BF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Для проверки работоспособности Модуль сбора и обработки событий (</w:t>
      </w:r>
      <w:proofErr w:type="spellStart"/>
      <w:r w:rsidRPr="00FD72FA">
        <w:rPr>
          <w:rFonts w:ascii="Times New Roman" w:hAnsi="Times New Roman" w:cs="Times New Roman"/>
          <w:sz w:val="24"/>
          <w:szCs w:val="24"/>
        </w:rPr>
        <w:t>Inforter</w:t>
      </w:r>
      <w:proofErr w:type="spellEnd"/>
      <w:r w:rsidRPr="00FD72FA">
        <w:rPr>
          <w:rFonts w:ascii="Times New Roman" w:hAnsi="Times New Roman" w:cs="Times New Roman"/>
          <w:sz w:val="24"/>
          <w:szCs w:val="24"/>
        </w:rPr>
        <w:t>) выполняется следующая команда:</w:t>
      </w:r>
    </w:p>
    <w:p w14:paraId="7C2BE4B6" w14:textId="02A4EE57" w:rsidR="005E11DA" w:rsidRPr="00FD72FA" w:rsidRDefault="005E11DA" w:rsidP="005E11DA">
      <w:pPr>
        <w:pStyle w:val="a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systemctl</w:t>
      </w:r>
      <w:proofErr w:type="spellEnd"/>
      <w:r w:rsidRPr="00BA367B">
        <w:rPr>
          <w:rFonts w:ascii="Courier New" w:hAnsi="Courier New" w:cs="Courier New"/>
          <w:sz w:val="20"/>
          <w:szCs w:val="20"/>
          <w:lang w:val="en-US"/>
        </w:rPr>
        <w:t xml:space="preserve"> status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</w:p>
    <w:p w14:paraId="1F93F980" w14:textId="77777777" w:rsidR="00FA7485" w:rsidRDefault="005E11DA" w:rsidP="00FA7485">
      <w:pPr>
        <w:keepNext/>
        <w:jc w:val="both"/>
      </w:pPr>
      <w:r w:rsidRPr="00FD7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59B7F" wp14:editId="6DE17832">
            <wp:extent cx="6209604" cy="8229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04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0591" w14:textId="2EE64BC5" w:rsidR="005E11DA" w:rsidRPr="006916FC" w:rsidRDefault="00FA7485" w:rsidP="00FA7485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13</w:t>
      </w:r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Проверка статуса работы </w:t>
      </w:r>
      <w:proofErr w:type="spellStart"/>
      <w:r w:rsidRPr="00FA7485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Inforter</w:t>
      </w:r>
      <w:proofErr w:type="spellEnd"/>
    </w:p>
    <w:p w14:paraId="71CC516E" w14:textId="74F74210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В случае корректной работы модуля должен быть </w:t>
      </w:r>
      <w:r w:rsidR="00BA367B" w:rsidRPr="00FD72FA">
        <w:rPr>
          <w:rFonts w:ascii="Times New Roman" w:hAnsi="Times New Roman" w:cs="Times New Roman"/>
          <w:sz w:val="24"/>
          <w:szCs w:val="24"/>
        </w:rPr>
        <w:t>возвращён</w:t>
      </w:r>
      <w:r w:rsidRPr="00FD72FA">
        <w:rPr>
          <w:rFonts w:ascii="Times New Roman" w:hAnsi="Times New Roman" w:cs="Times New Roman"/>
          <w:sz w:val="24"/>
          <w:szCs w:val="24"/>
        </w:rPr>
        <w:t xml:space="preserve"> результат </w:t>
      </w:r>
      <w:r w:rsidR="00FC3086">
        <w:rPr>
          <w:rFonts w:ascii="Times New Roman" w:hAnsi="Times New Roman" w:cs="Times New Roman"/>
          <w:sz w:val="24"/>
          <w:szCs w:val="24"/>
        </w:rPr>
        <w:t>«</w:t>
      </w:r>
      <w:r w:rsidRPr="00BA367B">
        <w:rPr>
          <w:rFonts w:ascii="Courier New" w:hAnsi="Courier New" w:cs="Courier New"/>
          <w:sz w:val="20"/>
          <w:szCs w:val="20"/>
          <w:lang w:val="en-US"/>
        </w:rPr>
        <w:t>Started</w:t>
      </w:r>
      <w:r w:rsidRPr="00FC3086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FC3086">
        <w:rPr>
          <w:rFonts w:ascii="Courier New" w:hAnsi="Courier New" w:cs="Courier New"/>
          <w:sz w:val="20"/>
          <w:szCs w:val="20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daemon</w:t>
      </w:r>
      <w:r w:rsidR="00FC3086">
        <w:rPr>
          <w:rFonts w:ascii="Times New Roman" w:hAnsi="Times New Roman" w:cs="Times New Roman"/>
          <w:sz w:val="24"/>
          <w:szCs w:val="24"/>
        </w:rPr>
        <w:t>»</w:t>
      </w:r>
    </w:p>
    <w:p w14:paraId="465CED49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Дополнительная информация о работе компонента может быть получена из логов – по умолчанию логирование обеспечивается в файлы в </w:t>
      </w:r>
      <w:proofErr w:type="gramStart"/>
      <w:r w:rsidRPr="00DD697E">
        <w:rPr>
          <w:rFonts w:ascii="Courier New" w:hAnsi="Courier New" w:cs="Courier New"/>
          <w:sz w:val="20"/>
          <w:szCs w:val="20"/>
        </w:rPr>
        <w:t>/</w:t>
      </w:r>
      <w:r w:rsidRPr="00BA367B">
        <w:rPr>
          <w:rFonts w:ascii="Courier New" w:hAnsi="Courier New" w:cs="Courier New"/>
          <w:sz w:val="20"/>
          <w:szCs w:val="20"/>
          <w:lang w:val="en-US"/>
        </w:rPr>
        <w:t>opt</w:t>
      </w:r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/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.</w:t>
      </w:r>
      <w:r w:rsidRPr="00BA367B">
        <w:rPr>
          <w:rFonts w:ascii="Courier New" w:hAnsi="Courier New" w:cs="Courier New"/>
          <w:sz w:val="20"/>
          <w:szCs w:val="20"/>
          <w:lang w:val="en-US"/>
        </w:rPr>
        <w:t>log</w:t>
      </w:r>
      <w:r w:rsidRPr="00DD697E">
        <w:rPr>
          <w:rFonts w:ascii="Courier New" w:hAnsi="Courier New" w:cs="Courier New"/>
          <w:sz w:val="20"/>
          <w:szCs w:val="20"/>
        </w:rPr>
        <w:t>.*</w:t>
      </w:r>
      <w:proofErr w:type="gramEnd"/>
    </w:p>
    <w:p w14:paraId="7607DAF7" w14:textId="2712C704" w:rsidR="005E11DA" w:rsidRPr="00457B8A" w:rsidRDefault="00457B8A" w:rsidP="009B6B16">
      <w:pPr>
        <w:pStyle w:val="3"/>
        <w:numPr>
          <w:ilvl w:val="1"/>
          <w:numId w:val="5"/>
        </w:numPr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1" w:name="_Toc153212136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>БД Событий безопасности</w:t>
      </w:r>
      <w:bookmarkEnd w:id="71"/>
    </w:p>
    <w:p w14:paraId="26682095" w14:textId="1669BA40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Для проверки работоспособности выполняется следующая команда:</w:t>
      </w:r>
    </w:p>
    <w:p w14:paraId="03B6A882" w14:textId="77777777" w:rsidR="005E11DA" w:rsidRPr="00DD697E" w:rsidRDefault="005E11DA" w:rsidP="005E11DA">
      <w:pPr>
        <w:pStyle w:val="a9"/>
        <w:jc w:val="both"/>
        <w:rPr>
          <w:rFonts w:ascii="Courier New" w:hAnsi="Courier New" w:cs="Courier New"/>
          <w:sz w:val="20"/>
          <w:szCs w:val="20"/>
        </w:rPr>
      </w:pP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systemctl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status</w:t>
      </w:r>
      <w:r w:rsidRPr="00DD697E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clickhouse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-</w:t>
      </w:r>
      <w:proofErr w:type="gramStart"/>
      <w:r w:rsidRPr="00BA367B">
        <w:rPr>
          <w:rFonts w:ascii="Courier New" w:hAnsi="Courier New" w:cs="Courier New"/>
          <w:sz w:val="20"/>
          <w:szCs w:val="20"/>
          <w:lang w:val="en-US"/>
        </w:rPr>
        <w:t>server</w:t>
      </w:r>
      <w:r w:rsidRPr="00DD697E">
        <w:rPr>
          <w:rFonts w:ascii="Courier New" w:hAnsi="Courier New" w:cs="Courier New"/>
          <w:sz w:val="20"/>
          <w:szCs w:val="20"/>
        </w:rPr>
        <w:t>.</w:t>
      </w:r>
      <w:r w:rsidRPr="00BA367B">
        <w:rPr>
          <w:rFonts w:ascii="Courier New" w:hAnsi="Courier New" w:cs="Courier New"/>
          <w:sz w:val="20"/>
          <w:szCs w:val="20"/>
          <w:lang w:val="en-US"/>
        </w:rPr>
        <w:t>service</w:t>
      </w:r>
      <w:proofErr w:type="gramEnd"/>
    </w:p>
    <w:p w14:paraId="58ED8B43" w14:textId="155B2ADB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В случае корректной работы модуля должен быть </w:t>
      </w:r>
      <w:r w:rsidR="00FA7485" w:rsidRPr="00FD72FA">
        <w:rPr>
          <w:rFonts w:ascii="Times New Roman" w:hAnsi="Times New Roman" w:cs="Times New Roman"/>
          <w:sz w:val="24"/>
          <w:szCs w:val="24"/>
        </w:rPr>
        <w:t>возвращён</w:t>
      </w:r>
      <w:r w:rsidRPr="00FD72FA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FA7485">
        <w:rPr>
          <w:rFonts w:ascii="Times New Roman" w:hAnsi="Times New Roman" w:cs="Times New Roman"/>
          <w:sz w:val="24"/>
          <w:szCs w:val="24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active</w:t>
      </w:r>
      <w:r w:rsidRPr="00FA7485">
        <w:rPr>
          <w:rFonts w:ascii="Courier New" w:hAnsi="Courier New" w:cs="Courier New"/>
          <w:sz w:val="20"/>
          <w:szCs w:val="20"/>
        </w:rPr>
        <w:t xml:space="preserve"> (</w:t>
      </w:r>
      <w:r w:rsidRPr="00BA367B">
        <w:rPr>
          <w:rFonts w:ascii="Courier New" w:hAnsi="Courier New" w:cs="Courier New"/>
          <w:sz w:val="20"/>
          <w:szCs w:val="20"/>
          <w:lang w:val="en-US"/>
        </w:rPr>
        <w:t>exited</w:t>
      </w:r>
      <w:r w:rsidRPr="00FA7485">
        <w:rPr>
          <w:rFonts w:ascii="Courier New" w:hAnsi="Courier New" w:cs="Courier New"/>
          <w:sz w:val="20"/>
          <w:szCs w:val="20"/>
        </w:rPr>
        <w:t>)</w:t>
      </w:r>
      <w:r w:rsidRPr="00FD72FA">
        <w:rPr>
          <w:rFonts w:ascii="Times New Roman" w:hAnsi="Times New Roman" w:cs="Times New Roman"/>
          <w:sz w:val="24"/>
          <w:szCs w:val="24"/>
        </w:rPr>
        <w:t>, аналогично представленному на рисунке ниже:</w:t>
      </w:r>
    </w:p>
    <w:p w14:paraId="24891D7B" w14:textId="77777777" w:rsidR="006916FC" w:rsidRDefault="005E11DA" w:rsidP="006916FC">
      <w:pPr>
        <w:keepNext/>
        <w:jc w:val="both"/>
      </w:pPr>
      <w:r w:rsidRPr="00FD72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9F66B9" wp14:editId="7CB263D7">
            <wp:extent cx="5940425" cy="70017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C10" w14:textId="6DF8B669" w:rsidR="005E11DA" w:rsidRPr="006916FC" w:rsidRDefault="006916FC" w:rsidP="006916FC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14</w:t>
      </w:r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.Проверка статуса работы </w:t>
      </w:r>
      <w:proofErr w:type="spellStart"/>
      <w:r w:rsidRPr="006916F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ClickHouse</w:t>
      </w:r>
      <w:proofErr w:type="spellEnd"/>
    </w:p>
    <w:p w14:paraId="718B4C00" w14:textId="42184E51" w:rsidR="00457B8A" w:rsidRPr="00457B8A" w:rsidRDefault="00457B8A" w:rsidP="009B6B16">
      <w:pPr>
        <w:pStyle w:val="3"/>
        <w:numPr>
          <w:ilvl w:val="1"/>
          <w:numId w:val="5"/>
        </w:numPr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2" w:name="_Toc153212137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БД Служебных настроек</w:t>
      </w:r>
      <w:bookmarkEnd w:id="72"/>
    </w:p>
    <w:p w14:paraId="3E4C99AB" w14:textId="7B4F86DC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Для проверки работоспособности выполняется следующая команда:</w:t>
      </w:r>
    </w:p>
    <w:p w14:paraId="1BB01661" w14:textId="77777777" w:rsidR="005E11DA" w:rsidRPr="00BA367B" w:rsidRDefault="005E11DA" w:rsidP="005E11DA">
      <w:pPr>
        <w:pStyle w:val="a9"/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systemctl</w:t>
      </w:r>
      <w:proofErr w:type="spellEnd"/>
      <w:r w:rsidRPr="00BA367B">
        <w:rPr>
          <w:rFonts w:ascii="Courier New" w:hAnsi="Courier New" w:cs="Courier New"/>
          <w:sz w:val="20"/>
          <w:szCs w:val="20"/>
          <w:lang w:val="en-US"/>
        </w:rPr>
        <w:t xml:space="preserve"> status </w:t>
      </w:r>
      <w:proofErr w:type="spellStart"/>
      <w:proofErr w:type="gramStart"/>
      <w:r w:rsidRPr="00BA367B">
        <w:rPr>
          <w:rFonts w:ascii="Courier New" w:hAnsi="Courier New" w:cs="Courier New"/>
          <w:sz w:val="20"/>
          <w:szCs w:val="20"/>
          <w:lang w:val="en-US"/>
        </w:rPr>
        <w:t>mariadb.service</w:t>
      </w:r>
      <w:proofErr w:type="spellEnd"/>
      <w:proofErr w:type="gramEnd"/>
      <w:r w:rsidRPr="00BA367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или</w:t>
      </w:r>
      <w:proofErr w:type="spellEnd"/>
      <w:r w:rsidRPr="00BA367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systemctl</w:t>
      </w:r>
      <w:proofErr w:type="spellEnd"/>
      <w:r w:rsidRPr="00BA367B">
        <w:rPr>
          <w:rFonts w:ascii="Courier New" w:hAnsi="Courier New" w:cs="Courier New"/>
          <w:sz w:val="20"/>
          <w:szCs w:val="20"/>
          <w:lang w:val="en-US"/>
        </w:rPr>
        <w:t xml:space="preserve"> status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mysqld.service</w:t>
      </w:r>
      <w:proofErr w:type="spellEnd"/>
    </w:p>
    <w:p w14:paraId="4D57583C" w14:textId="77777777" w:rsidR="005E11DA" w:rsidRPr="00FD72FA" w:rsidRDefault="005E11DA" w:rsidP="006916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(в зависимости от того, какая БД была установлена и поддерживается ОС)</w:t>
      </w:r>
    </w:p>
    <w:p w14:paraId="0F92BA7B" w14:textId="4D4A26CF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В случае корректной работы модуля должен быть </w:t>
      </w:r>
      <w:r w:rsidR="007F32FD" w:rsidRPr="00FD72FA">
        <w:rPr>
          <w:rFonts w:ascii="Times New Roman" w:hAnsi="Times New Roman" w:cs="Times New Roman"/>
          <w:sz w:val="24"/>
          <w:szCs w:val="24"/>
        </w:rPr>
        <w:t>возвращён</w:t>
      </w:r>
      <w:r w:rsidRPr="00FD72FA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7F32FD" w:rsidRPr="007F32FD">
        <w:rPr>
          <w:rFonts w:ascii="Times New Roman" w:hAnsi="Times New Roman" w:cs="Times New Roman"/>
          <w:sz w:val="24"/>
          <w:szCs w:val="24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active</w:t>
      </w:r>
      <w:r w:rsidRPr="007F32FD">
        <w:rPr>
          <w:rFonts w:ascii="Courier New" w:hAnsi="Courier New" w:cs="Courier New"/>
          <w:sz w:val="20"/>
          <w:szCs w:val="20"/>
        </w:rPr>
        <w:t xml:space="preserve"> (</w:t>
      </w:r>
      <w:r w:rsidRPr="00BA367B">
        <w:rPr>
          <w:rFonts w:ascii="Courier New" w:hAnsi="Courier New" w:cs="Courier New"/>
          <w:sz w:val="20"/>
          <w:szCs w:val="20"/>
          <w:lang w:val="en-US"/>
        </w:rPr>
        <w:t>running</w:t>
      </w:r>
      <w:r w:rsidRPr="007F32FD">
        <w:rPr>
          <w:rFonts w:ascii="Courier New" w:hAnsi="Courier New" w:cs="Courier New"/>
          <w:sz w:val="20"/>
          <w:szCs w:val="20"/>
        </w:rPr>
        <w:t>)</w:t>
      </w:r>
      <w:r w:rsidRPr="00FD72FA">
        <w:rPr>
          <w:rFonts w:ascii="Times New Roman" w:hAnsi="Times New Roman" w:cs="Times New Roman"/>
          <w:sz w:val="24"/>
          <w:szCs w:val="24"/>
        </w:rPr>
        <w:t>, аналогично представленному на рисунках ниже:</w:t>
      </w:r>
    </w:p>
    <w:p w14:paraId="79625BB2" w14:textId="77777777" w:rsidR="007F32FD" w:rsidRDefault="005E11DA" w:rsidP="007F32FD">
      <w:pPr>
        <w:keepNext/>
        <w:jc w:val="both"/>
      </w:pPr>
      <w:r w:rsidRPr="00FD72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50265A" wp14:editId="35D18069">
            <wp:extent cx="6103480" cy="1205865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9829" cy="120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C911" w14:textId="02538209" w:rsidR="005E11DA" w:rsidRPr="007F32FD" w:rsidRDefault="007F32FD" w:rsidP="007F32FD">
      <w:pPr>
        <w:pStyle w:val="af"/>
        <w:jc w:val="right"/>
        <w:rPr>
          <w:rFonts w:ascii="Times New Roman" w:hAnsi="Times New Roman" w:cs="Times New Roman"/>
          <w:i w:val="0"/>
          <w:iCs w:val="0"/>
        </w:rPr>
      </w:pP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15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Проверка статуса работы 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MariaDB</w:t>
      </w:r>
    </w:p>
    <w:p w14:paraId="72C4675A" w14:textId="77777777" w:rsidR="007F32FD" w:rsidRDefault="005E11DA" w:rsidP="007F32FD">
      <w:pPr>
        <w:keepNext/>
        <w:jc w:val="both"/>
      </w:pPr>
      <w:r w:rsidRPr="00FD72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0FACDB" wp14:editId="77A500C3">
            <wp:extent cx="6086074" cy="1023188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74" cy="10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567B" w14:textId="049DED48" w:rsidR="005E11DA" w:rsidRPr="007F32FD" w:rsidRDefault="007F32FD" w:rsidP="007F32FD">
      <w:pPr>
        <w:pStyle w:val="af"/>
        <w:jc w:val="right"/>
        <w:rPr>
          <w:rFonts w:ascii="Times New Roman" w:hAnsi="Times New Roman" w:cs="Times New Roman"/>
          <w:i w:val="0"/>
          <w:iCs w:val="0"/>
        </w:rPr>
      </w:pP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16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Проверка статуса работы </w:t>
      </w:r>
      <w:r w:rsidRPr="007F32F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MySQL</w:t>
      </w:r>
    </w:p>
    <w:p w14:paraId="4E0A15EC" w14:textId="746C4A69" w:rsidR="00457B8A" w:rsidRPr="00457B8A" w:rsidRDefault="00457B8A" w:rsidP="009B6B16">
      <w:pPr>
        <w:pStyle w:val="3"/>
        <w:numPr>
          <w:ilvl w:val="1"/>
          <w:numId w:val="5"/>
        </w:numPr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3" w:name="_Toc153212138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Модуля управления и анализа</w:t>
      </w:r>
      <w:bookmarkEnd w:id="73"/>
    </w:p>
    <w:p w14:paraId="5300AD8F" w14:textId="34F5A00E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Для проверки работоспособности Модуля управления и анализа (компонента управления) выполняется следующая команда:</w:t>
      </w:r>
    </w:p>
    <w:p w14:paraId="5C0F30F9" w14:textId="09F36A40" w:rsidR="005E11DA" w:rsidRPr="00DD697E" w:rsidRDefault="005E11DA" w:rsidP="005E11DA">
      <w:pPr>
        <w:pStyle w:val="a9"/>
        <w:jc w:val="both"/>
        <w:rPr>
          <w:rFonts w:ascii="Courier New" w:hAnsi="Courier New" w:cs="Courier New"/>
          <w:sz w:val="20"/>
          <w:szCs w:val="20"/>
        </w:rPr>
      </w:pP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systemctl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status</w:t>
      </w:r>
      <w:r w:rsidRPr="00DD697E">
        <w:rPr>
          <w:rFonts w:ascii="Courier New" w:hAnsi="Courier New" w:cs="Courier New"/>
          <w:sz w:val="20"/>
          <w:szCs w:val="20"/>
        </w:rPr>
        <w:t xml:space="preserve"> 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U-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SIEMCore</w:t>
      </w:r>
      <w:proofErr w:type="spellEnd"/>
    </w:p>
    <w:p w14:paraId="3D09C5DC" w14:textId="06A3F501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В случае корректной работы модуля должен быть </w:t>
      </w:r>
      <w:r w:rsidR="00933A46" w:rsidRPr="00FD72FA">
        <w:rPr>
          <w:rFonts w:ascii="Times New Roman" w:hAnsi="Times New Roman" w:cs="Times New Roman"/>
          <w:sz w:val="24"/>
          <w:szCs w:val="24"/>
        </w:rPr>
        <w:t>возвращён</w:t>
      </w:r>
      <w:r w:rsidRPr="00FD72FA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933A46">
        <w:rPr>
          <w:rFonts w:ascii="Times New Roman" w:hAnsi="Times New Roman" w:cs="Times New Roman"/>
          <w:sz w:val="24"/>
          <w:szCs w:val="24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active</w:t>
      </w:r>
      <w:r w:rsidRPr="00933A46">
        <w:rPr>
          <w:rFonts w:ascii="Courier New" w:hAnsi="Courier New" w:cs="Courier New"/>
          <w:sz w:val="20"/>
          <w:szCs w:val="20"/>
        </w:rPr>
        <w:t xml:space="preserve"> (</w:t>
      </w:r>
      <w:r w:rsidRPr="00BA367B">
        <w:rPr>
          <w:rFonts w:ascii="Courier New" w:hAnsi="Courier New" w:cs="Courier New"/>
          <w:sz w:val="20"/>
          <w:szCs w:val="20"/>
          <w:lang w:val="en-US"/>
        </w:rPr>
        <w:t>running</w:t>
      </w:r>
      <w:r w:rsidRPr="00933A46">
        <w:rPr>
          <w:rFonts w:ascii="Courier New" w:hAnsi="Courier New" w:cs="Courier New"/>
          <w:sz w:val="20"/>
          <w:szCs w:val="20"/>
        </w:rPr>
        <w:t>)</w:t>
      </w:r>
      <w:r w:rsidRPr="00FD72FA">
        <w:rPr>
          <w:rFonts w:ascii="Times New Roman" w:hAnsi="Times New Roman" w:cs="Times New Roman"/>
          <w:sz w:val="24"/>
          <w:szCs w:val="24"/>
        </w:rPr>
        <w:t>, аналогично представленному на рисунк</w:t>
      </w:r>
      <w:r w:rsidR="00933A46">
        <w:rPr>
          <w:rFonts w:ascii="Times New Roman" w:hAnsi="Times New Roman" w:cs="Times New Roman"/>
          <w:sz w:val="24"/>
          <w:szCs w:val="24"/>
        </w:rPr>
        <w:t>е</w:t>
      </w:r>
      <w:r w:rsidRPr="00FD72FA">
        <w:rPr>
          <w:rFonts w:ascii="Times New Roman" w:hAnsi="Times New Roman" w:cs="Times New Roman"/>
          <w:sz w:val="24"/>
          <w:szCs w:val="24"/>
        </w:rPr>
        <w:t xml:space="preserve"> ниже:</w:t>
      </w:r>
    </w:p>
    <w:p w14:paraId="10AB0318" w14:textId="77777777" w:rsidR="00933A46" w:rsidRDefault="005E11DA" w:rsidP="00933A46">
      <w:pPr>
        <w:keepNext/>
        <w:jc w:val="both"/>
      </w:pPr>
      <w:r w:rsidRPr="00FD72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43098D" wp14:editId="4A6B4539">
            <wp:extent cx="6186848" cy="76962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48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5B58" w14:textId="0C5EA5F2" w:rsidR="005E11DA" w:rsidRPr="00933A46" w:rsidRDefault="00933A46" w:rsidP="00933A46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17</w:t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Проверка статуса работы </w:t>
      </w:r>
      <w:r w:rsidR="008952FD" w:rsidRPr="00895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U-</w:t>
      </w:r>
      <w:proofErr w:type="spellStart"/>
      <w:r w:rsidR="008952FD" w:rsidRPr="008952F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SIEMCore</w:t>
      </w:r>
      <w:proofErr w:type="spellEnd"/>
    </w:p>
    <w:p w14:paraId="64D51150" w14:textId="5EE45FD6" w:rsidR="005E11DA" w:rsidRPr="00DD697E" w:rsidRDefault="005E11DA" w:rsidP="005E11DA">
      <w:pPr>
        <w:spacing w:line="276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FD72FA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Дополнительная информация о работе компонента может быть получена из логов – по умолчанию логирование обеспечивается в файлы в </w:t>
      </w:r>
      <w:r w:rsidRPr="00DD697E">
        <w:rPr>
          <w:rFonts w:ascii="Courier New" w:hAnsi="Courier New" w:cs="Courier New"/>
          <w:sz w:val="20"/>
          <w:szCs w:val="20"/>
        </w:rPr>
        <w:t>/</w:t>
      </w:r>
      <w:r w:rsidRPr="00BA367B">
        <w:rPr>
          <w:rFonts w:ascii="Courier New" w:hAnsi="Courier New" w:cs="Courier New"/>
          <w:sz w:val="20"/>
          <w:szCs w:val="20"/>
          <w:lang w:val="en-US"/>
        </w:rPr>
        <w:t>opt</w:t>
      </w:r>
      <w:r w:rsidRPr="00DD697E">
        <w:rPr>
          <w:rFonts w:ascii="Courier New" w:hAnsi="Courier New" w:cs="Courier New"/>
          <w:sz w:val="20"/>
          <w:szCs w:val="20"/>
        </w:rPr>
        <w:t>/</w:t>
      </w:r>
      <w:r w:rsidR="008952FD" w:rsidRPr="008952FD">
        <w:rPr>
          <w:rFonts w:ascii="Courier New" w:hAnsi="Courier New" w:cs="Courier New"/>
          <w:sz w:val="20"/>
          <w:szCs w:val="20"/>
        </w:rPr>
        <w:t xml:space="preserve"> </w:t>
      </w:r>
      <w:r w:rsidR="008952FD" w:rsidRP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proofErr w:type="spellStart"/>
      <w:r w:rsidR="008952FD" w:rsidRPr="008952FD">
        <w:rPr>
          <w:rFonts w:ascii="Courier New" w:hAnsi="Courier New" w:cs="Courier New"/>
          <w:sz w:val="20"/>
          <w:szCs w:val="20"/>
          <w:lang w:val="en-US"/>
        </w:rPr>
        <w:t>SIEMCore</w:t>
      </w:r>
      <w:proofErr w:type="spellEnd"/>
      <w:r w:rsidR="008952FD" w:rsidRPr="00B24707">
        <w:rPr>
          <w:rFonts w:ascii="Times New Roman" w:hAnsi="Times New Roman" w:cs="Times New Roman"/>
          <w:sz w:val="24"/>
          <w:szCs w:val="24"/>
        </w:rPr>
        <w:t xml:space="preserve"> </w:t>
      </w:r>
      <w:r w:rsidRPr="00DD697E">
        <w:rPr>
          <w:rFonts w:ascii="Courier New" w:hAnsi="Courier New" w:cs="Courier New"/>
          <w:sz w:val="20"/>
          <w:szCs w:val="20"/>
        </w:rPr>
        <w:t>/</w:t>
      </w:r>
      <w:r w:rsidRPr="00BA367B">
        <w:rPr>
          <w:rFonts w:ascii="Courier New" w:hAnsi="Courier New" w:cs="Courier New"/>
          <w:sz w:val="20"/>
          <w:szCs w:val="20"/>
          <w:lang w:val="en-US"/>
        </w:rPr>
        <w:t>logs</w:t>
      </w:r>
      <w:r w:rsidRPr="00DD697E">
        <w:rPr>
          <w:rFonts w:ascii="Courier New" w:hAnsi="Courier New" w:cs="Courier New"/>
          <w:sz w:val="20"/>
          <w:szCs w:val="20"/>
        </w:rPr>
        <w:t>/</w:t>
      </w:r>
      <w:proofErr w:type="gramStart"/>
      <w:r w:rsidRPr="00DD697E">
        <w:rPr>
          <w:rFonts w:ascii="Courier New" w:hAnsi="Courier New" w:cs="Courier New"/>
          <w:sz w:val="20"/>
          <w:szCs w:val="20"/>
        </w:rPr>
        <w:t>*.*</w:t>
      </w:r>
      <w:proofErr w:type="gramEnd"/>
    </w:p>
    <w:p w14:paraId="608F85EC" w14:textId="532776CC" w:rsidR="00933A46" w:rsidRPr="00457B8A" w:rsidRDefault="00933A46" w:rsidP="009B6B16">
      <w:pPr>
        <w:pStyle w:val="3"/>
        <w:numPr>
          <w:ilvl w:val="1"/>
          <w:numId w:val="5"/>
        </w:numPr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4" w:name="_Toc153212139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Модуля</w:t>
      </w:r>
      <w:r w:rsidRPr="005B37E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корреляции событий</w:t>
      </w:r>
      <w:bookmarkEnd w:id="74"/>
    </w:p>
    <w:p w14:paraId="5D061BCD" w14:textId="6874693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Для проверки работоспособности Модуль корреляционной обработки событий (</w:t>
      </w:r>
      <w:proofErr w:type="spellStart"/>
      <w:r w:rsidRPr="00FD72FA">
        <w:rPr>
          <w:rFonts w:ascii="Times New Roman" w:hAnsi="Times New Roman" w:cs="Times New Roman"/>
          <w:sz w:val="24"/>
          <w:szCs w:val="24"/>
        </w:rPr>
        <w:t>Inforter_ce</w:t>
      </w:r>
      <w:proofErr w:type="spellEnd"/>
      <w:r w:rsidRPr="00FD72FA">
        <w:rPr>
          <w:rFonts w:ascii="Times New Roman" w:hAnsi="Times New Roman" w:cs="Times New Roman"/>
          <w:sz w:val="24"/>
          <w:szCs w:val="24"/>
        </w:rPr>
        <w:t>) (в режиме реального времени) выполняется следующая команда:</w:t>
      </w:r>
    </w:p>
    <w:p w14:paraId="4E657D56" w14:textId="2AFEC64E" w:rsidR="005E11DA" w:rsidRPr="00DD697E" w:rsidRDefault="005E11DA" w:rsidP="005E11DA">
      <w:pPr>
        <w:pStyle w:val="a9"/>
        <w:jc w:val="both"/>
        <w:rPr>
          <w:rFonts w:ascii="Courier New" w:hAnsi="Courier New" w:cs="Courier New"/>
          <w:sz w:val="20"/>
          <w:szCs w:val="20"/>
        </w:rPr>
      </w:pP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systemctl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status</w:t>
      </w:r>
      <w:r w:rsidRPr="00DD697E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DD697E">
        <w:rPr>
          <w:rFonts w:ascii="Courier New" w:hAnsi="Courier New" w:cs="Courier New"/>
          <w:sz w:val="20"/>
          <w:szCs w:val="20"/>
        </w:rPr>
        <w:t>_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</w:p>
    <w:p w14:paraId="47A393E3" w14:textId="5AF09211" w:rsidR="00215175" w:rsidRPr="00FD72FA" w:rsidRDefault="00215175" w:rsidP="0021517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В случае корректной работы модуля должен быть возвращён результат </w:t>
      </w:r>
      <w:r w:rsidRPr="00BA367B">
        <w:rPr>
          <w:rFonts w:ascii="Courier New" w:hAnsi="Courier New" w:cs="Courier New"/>
          <w:sz w:val="20"/>
          <w:szCs w:val="20"/>
          <w:lang w:val="en-US"/>
        </w:rPr>
        <w:t>Started</w:t>
      </w:r>
      <w:r w:rsidRPr="00215175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CE</w:t>
      </w:r>
      <w:r w:rsidRPr="00215175">
        <w:rPr>
          <w:rFonts w:ascii="Courier New" w:hAnsi="Courier New" w:cs="Courier New"/>
          <w:sz w:val="20"/>
          <w:szCs w:val="20"/>
        </w:rPr>
        <w:t xml:space="preserve"> </w:t>
      </w:r>
      <w:r w:rsidRPr="00BA367B">
        <w:rPr>
          <w:rFonts w:ascii="Courier New" w:hAnsi="Courier New" w:cs="Courier New"/>
          <w:sz w:val="20"/>
          <w:szCs w:val="20"/>
          <w:lang w:val="en-US"/>
        </w:rPr>
        <w:t>daemon</w:t>
      </w:r>
      <w:r w:rsidRPr="00FD72FA">
        <w:rPr>
          <w:rFonts w:ascii="Times New Roman" w:hAnsi="Times New Roman" w:cs="Times New Roman"/>
          <w:sz w:val="24"/>
          <w:szCs w:val="24"/>
        </w:rPr>
        <w:t>, аналогично представленному на рисунк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D72FA">
        <w:rPr>
          <w:rFonts w:ascii="Times New Roman" w:hAnsi="Times New Roman" w:cs="Times New Roman"/>
          <w:sz w:val="24"/>
          <w:szCs w:val="24"/>
        </w:rPr>
        <w:t xml:space="preserve"> ниже:</w:t>
      </w:r>
    </w:p>
    <w:p w14:paraId="019FDB37" w14:textId="77777777" w:rsidR="00933A46" w:rsidRDefault="005E11DA" w:rsidP="00933A46">
      <w:pPr>
        <w:keepNext/>
        <w:jc w:val="both"/>
      </w:pPr>
      <w:r w:rsidRPr="00FD7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7E86D" wp14:editId="444681BD">
            <wp:extent cx="6116526" cy="100054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Изображение выглядит как текст, монитор, экран, чер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26" cy="1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1B5E" w14:textId="636F6B01" w:rsidR="005E11DA" w:rsidRPr="00933A46" w:rsidRDefault="00933A46" w:rsidP="00933A46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18</w:t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Проверка статуса работы </w:t>
      </w:r>
      <w:proofErr w:type="spellStart"/>
      <w:r w:rsidRPr="00933A4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InforterCE</w:t>
      </w:r>
      <w:proofErr w:type="spellEnd"/>
    </w:p>
    <w:p w14:paraId="589BCDFF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Дополнительная информация о работе компонента может быть получена из логов – по умолчанию логирование обеспечивается в файлы в </w:t>
      </w:r>
      <w:proofErr w:type="gramStart"/>
      <w:r w:rsidRPr="00215175">
        <w:rPr>
          <w:rFonts w:ascii="Courier New" w:hAnsi="Courier New" w:cs="Courier New"/>
          <w:sz w:val="20"/>
          <w:szCs w:val="20"/>
        </w:rPr>
        <w:t>/</w:t>
      </w:r>
      <w:r w:rsidRPr="00BA367B">
        <w:rPr>
          <w:rFonts w:ascii="Courier New" w:hAnsi="Courier New" w:cs="Courier New"/>
          <w:sz w:val="20"/>
          <w:szCs w:val="20"/>
          <w:lang w:val="en-US"/>
        </w:rPr>
        <w:t>opt</w:t>
      </w:r>
      <w:r w:rsidRPr="00215175">
        <w:rPr>
          <w:rFonts w:ascii="Courier New" w:hAnsi="Courier New" w:cs="Courier New"/>
          <w:sz w:val="20"/>
          <w:szCs w:val="20"/>
        </w:rPr>
        <w:t>/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>_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>/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>_</w:t>
      </w:r>
      <w:proofErr w:type="spellStart"/>
      <w:r w:rsidRPr="00BA367B">
        <w:rPr>
          <w:rFonts w:ascii="Courier New" w:hAnsi="Courier New" w:cs="Courier New"/>
          <w:sz w:val="20"/>
          <w:szCs w:val="20"/>
          <w:lang w:val="en-US"/>
        </w:rPr>
        <w:t>ce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>.</w:t>
      </w:r>
      <w:r w:rsidRPr="00BA367B">
        <w:rPr>
          <w:rFonts w:ascii="Courier New" w:hAnsi="Courier New" w:cs="Courier New"/>
          <w:sz w:val="20"/>
          <w:szCs w:val="20"/>
          <w:lang w:val="en-US"/>
        </w:rPr>
        <w:t>log</w:t>
      </w:r>
      <w:r w:rsidRPr="00215175">
        <w:rPr>
          <w:rFonts w:ascii="Courier New" w:hAnsi="Courier New" w:cs="Courier New"/>
          <w:sz w:val="20"/>
          <w:szCs w:val="20"/>
        </w:rPr>
        <w:t>.*</w:t>
      </w:r>
      <w:proofErr w:type="gramEnd"/>
    </w:p>
    <w:p w14:paraId="54D07035" w14:textId="0E16B077" w:rsidR="00457B8A" w:rsidRPr="00457B8A" w:rsidRDefault="00457B8A" w:rsidP="009B6B16">
      <w:pPr>
        <w:pStyle w:val="3"/>
        <w:numPr>
          <w:ilvl w:val="1"/>
          <w:numId w:val="5"/>
        </w:numPr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5" w:name="_Toc153212140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Модуль </w:t>
      </w:r>
      <w:proofErr w:type="spellStart"/>
      <w:r w:rsidR="00215175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ретро</w:t>
      </w:r>
      <w:r w:rsidR="00215175"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корреляции</w:t>
      </w:r>
      <w:proofErr w:type="spellEnd"/>
      <w:r w:rsidRPr="00457B8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событий</w:t>
      </w:r>
      <w:bookmarkEnd w:id="75"/>
    </w:p>
    <w:p w14:paraId="6C3A9504" w14:textId="6DEAFD8C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Для проверки работоспособности Модул</w:t>
      </w:r>
      <w:r w:rsidR="00215175">
        <w:rPr>
          <w:rFonts w:ascii="Times New Roman" w:hAnsi="Times New Roman" w:cs="Times New Roman"/>
          <w:sz w:val="24"/>
          <w:szCs w:val="24"/>
        </w:rPr>
        <w:t>я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175">
        <w:rPr>
          <w:rFonts w:ascii="Times New Roman" w:hAnsi="Times New Roman" w:cs="Times New Roman"/>
          <w:sz w:val="24"/>
          <w:szCs w:val="24"/>
        </w:rPr>
        <w:t>ретрокорреляции</w:t>
      </w:r>
      <w:proofErr w:type="spellEnd"/>
      <w:r w:rsidRPr="00FD72FA">
        <w:rPr>
          <w:rFonts w:ascii="Times New Roman" w:hAnsi="Times New Roman" w:cs="Times New Roman"/>
          <w:sz w:val="24"/>
          <w:szCs w:val="24"/>
        </w:rPr>
        <w:t xml:space="preserve"> событий, инициирование которого осуществляется через штатный планировщи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D72FA">
        <w:rPr>
          <w:rFonts w:ascii="Times New Roman" w:hAnsi="Times New Roman" w:cs="Times New Roman"/>
          <w:sz w:val="24"/>
          <w:szCs w:val="24"/>
        </w:rPr>
        <w:t xml:space="preserve"> задач ОС выполняется следующая команда:</w:t>
      </w:r>
    </w:p>
    <w:p w14:paraId="1E73A215" w14:textId="77777777" w:rsidR="005E11DA" w:rsidRPr="00BA367B" w:rsidRDefault="005E11DA" w:rsidP="005E11DA">
      <w:pPr>
        <w:pStyle w:val="a9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BA367B">
        <w:rPr>
          <w:rFonts w:ascii="Courier New" w:hAnsi="Courier New" w:cs="Courier New"/>
          <w:sz w:val="20"/>
          <w:szCs w:val="20"/>
          <w:lang w:val="en-US"/>
        </w:rPr>
        <w:t>Crontab -l</w:t>
      </w:r>
    </w:p>
    <w:p w14:paraId="551DBB32" w14:textId="77777777" w:rsidR="005E11DA" w:rsidRPr="00FD72FA" w:rsidRDefault="005E11DA" w:rsidP="005E11DA">
      <w:pPr>
        <w:rPr>
          <w:rFonts w:ascii="Times New Roman" w:eastAsiaTheme="majorEastAsia" w:hAnsi="Times New Roman" w:cs="Times New Roman"/>
          <w:b/>
          <w:bCs/>
          <w:color w:val="4472C4" w:themeColor="accent1"/>
          <w:sz w:val="26"/>
          <w:szCs w:val="26"/>
        </w:rPr>
      </w:pPr>
      <w:r w:rsidRPr="00FD72FA">
        <w:rPr>
          <w:rFonts w:ascii="Times New Roman" w:eastAsiaTheme="majorEastAsia" w:hAnsi="Times New Roman" w:cs="Times New Roman"/>
          <w:b/>
          <w:bCs/>
          <w:noProof/>
          <w:color w:val="4472C4" w:themeColor="accent1"/>
          <w:sz w:val="26"/>
          <w:szCs w:val="26"/>
          <w:lang w:eastAsia="ru-RU"/>
        </w:rPr>
        <w:drawing>
          <wp:inline distT="0" distB="0" distL="0" distR="0" wp14:anchorId="7777F159" wp14:editId="4F72D67F">
            <wp:extent cx="6309360" cy="2011680"/>
            <wp:effectExtent l="0" t="0" r="0" b="7620"/>
            <wp:docPr id="1" name="Picture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5683" w14:textId="7C852C3D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lastRenderedPageBreak/>
        <w:t xml:space="preserve">Наличие соответствующих задач в планировщике и одноименных скриптов в каталогах – говорит о наличии настроенного Модуля </w:t>
      </w:r>
      <w:proofErr w:type="spellStart"/>
      <w:r w:rsidR="00215175">
        <w:rPr>
          <w:rFonts w:ascii="Times New Roman" w:hAnsi="Times New Roman" w:cs="Times New Roman"/>
          <w:sz w:val="24"/>
          <w:szCs w:val="24"/>
        </w:rPr>
        <w:t>ретро</w:t>
      </w:r>
      <w:r w:rsidRPr="00FD72FA">
        <w:rPr>
          <w:rFonts w:ascii="Times New Roman" w:hAnsi="Times New Roman" w:cs="Times New Roman"/>
          <w:sz w:val="24"/>
          <w:szCs w:val="24"/>
        </w:rPr>
        <w:t>корреляци</w:t>
      </w:r>
      <w:r w:rsidR="0021517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215175">
        <w:rPr>
          <w:rFonts w:ascii="Times New Roman" w:hAnsi="Times New Roman" w:cs="Times New Roman"/>
          <w:sz w:val="24"/>
          <w:szCs w:val="24"/>
        </w:rPr>
        <w:t xml:space="preserve"> событий</w:t>
      </w:r>
      <w:r w:rsidRPr="00FD72FA">
        <w:rPr>
          <w:rFonts w:ascii="Times New Roman" w:hAnsi="Times New Roman" w:cs="Times New Roman"/>
          <w:sz w:val="24"/>
          <w:szCs w:val="24"/>
        </w:rPr>
        <w:t>.</w:t>
      </w:r>
    </w:p>
    <w:p w14:paraId="453AC844" w14:textId="77777777" w:rsidR="005E11DA" w:rsidRPr="00FD72FA" w:rsidRDefault="005E11DA" w:rsidP="005E11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Дополнительно можно анализировать работу соответствующих модулей и контролировать их состояние через Консоль. Ключевые поля, по которым можно искать события:</w:t>
      </w:r>
    </w:p>
    <w:p w14:paraId="7B21A919" w14:textId="208F5E33" w:rsidR="005E11DA" w:rsidRPr="00215175" w:rsidRDefault="005E11DA" w:rsidP="009B6B16">
      <w:pPr>
        <w:pStyle w:val="a9"/>
        <w:numPr>
          <w:ilvl w:val="0"/>
          <w:numId w:val="11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deviceVendor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 xml:space="preserve"> = </w:t>
      </w:r>
      <w:r w:rsid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r w:rsidR="008952FD">
        <w:rPr>
          <w:rFonts w:ascii="Courier New" w:hAnsi="Courier New" w:cs="Courier New"/>
          <w:sz w:val="20"/>
          <w:szCs w:val="20"/>
          <w:lang w:val="en-US"/>
        </w:rPr>
        <w:t>SIEM</w:t>
      </w:r>
      <w:r w:rsidRPr="00215175">
        <w:rPr>
          <w:rFonts w:ascii="Courier New" w:hAnsi="Courier New" w:cs="Courier New"/>
          <w:sz w:val="20"/>
          <w:szCs w:val="20"/>
        </w:rPr>
        <w:t xml:space="preserve"> </w:t>
      </w:r>
      <w:r w:rsidRPr="00215175">
        <w:rPr>
          <w:rFonts w:ascii="Courier New" w:hAnsi="Courier New" w:cs="Courier New"/>
          <w:sz w:val="20"/>
          <w:szCs w:val="20"/>
          <w:lang w:val="en-US"/>
        </w:rPr>
        <w:t>AND</w:t>
      </w:r>
      <w:r w:rsidRPr="00215175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deviceProduct</w:t>
      </w:r>
      <w:proofErr w:type="spellEnd"/>
      <w:r w:rsidRPr="00215175">
        <w:rPr>
          <w:rFonts w:ascii="Courier New" w:hAnsi="Courier New" w:cs="Courier New"/>
          <w:sz w:val="20"/>
          <w:szCs w:val="20"/>
        </w:rPr>
        <w:t xml:space="preserve"> = </w:t>
      </w: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Inforter</w:t>
      </w:r>
      <w:proofErr w:type="spellEnd"/>
      <w:r w:rsidRPr="00215175">
        <w:rPr>
          <w:rFonts w:ascii="Times New Roman" w:hAnsi="Times New Roman" w:cs="Times New Roman"/>
          <w:sz w:val="24"/>
          <w:szCs w:val="24"/>
        </w:rPr>
        <w:t xml:space="preserve"> – для контроля состояния компонента </w:t>
      </w:r>
      <w:r w:rsidR="00215175" w:rsidRPr="00215175">
        <w:rPr>
          <w:rFonts w:ascii="Times New Roman" w:hAnsi="Times New Roman" w:cs="Times New Roman"/>
          <w:sz w:val="24"/>
          <w:szCs w:val="24"/>
        </w:rPr>
        <w:t>«</w:t>
      </w:r>
      <w:r w:rsidRPr="00215175">
        <w:rPr>
          <w:rFonts w:ascii="Times New Roman" w:hAnsi="Times New Roman" w:cs="Times New Roman"/>
          <w:sz w:val="24"/>
          <w:szCs w:val="24"/>
        </w:rPr>
        <w:t xml:space="preserve">Модуль </w:t>
      </w:r>
      <w:r w:rsidR="00215175" w:rsidRPr="00215175">
        <w:rPr>
          <w:rFonts w:ascii="Times New Roman" w:hAnsi="Times New Roman" w:cs="Times New Roman"/>
          <w:sz w:val="24"/>
          <w:szCs w:val="24"/>
        </w:rPr>
        <w:t xml:space="preserve">сбора и </w:t>
      </w:r>
      <w:r w:rsidRPr="00215175">
        <w:rPr>
          <w:rFonts w:ascii="Times New Roman" w:hAnsi="Times New Roman" w:cs="Times New Roman"/>
          <w:sz w:val="24"/>
          <w:szCs w:val="24"/>
        </w:rPr>
        <w:t>обработки событий</w:t>
      </w:r>
      <w:r w:rsidR="00215175" w:rsidRPr="00215175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215175">
        <w:rPr>
          <w:rFonts w:ascii="Times New Roman" w:hAnsi="Times New Roman" w:cs="Times New Roman"/>
          <w:sz w:val="24"/>
          <w:szCs w:val="24"/>
        </w:rPr>
        <w:t xml:space="preserve">состояния хранилища </w:t>
      </w:r>
      <w:r w:rsidR="00215175" w:rsidRPr="00215175">
        <w:rPr>
          <w:rFonts w:ascii="Times New Roman" w:hAnsi="Times New Roman" w:cs="Times New Roman"/>
          <w:sz w:val="24"/>
          <w:szCs w:val="24"/>
        </w:rPr>
        <w:t xml:space="preserve">служебных настроек </w:t>
      </w:r>
      <w:r w:rsidRPr="00215175">
        <w:rPr>
          <w:rFonts w:ascii="Times New Roman" w:hAnsi="Times New Roman" w:cs="Times New Roman"/>
          <w:sz w:val="24"/>
          <w:szCs w:val="24"/>
        </w:rPr>
        <w:t>(служебные события)</w:t>
      </w:r>
      <w:r w:rsidR="00215175" w:rsidRPr="00215175">
        <w:rPr>
          <w:rFonts w:ascii="Times New Roman" w:hAnsi="Times New Roman" w:cs="Times New Roman"/>
          <w:sz w:val="24"/>
          <w:szCs w:val="24"/>
        </w:rPr>
        <w:t>;</w:t>
      </w:r>
    </w:p>
    <w:p w14:paraId="55612076" w14:textId="167CD00D" w:rsidR="005E11DA" w:rsidRPr="00215175" w:rsidRDefault="005E11DA" w:rsidP="009B6B16">
      <w:pPr>
        <w:pStyle w:val="a9"/>
        <w:numPr>
          <w:ilvl w:val="0"/>
          <w:numId w:val="11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deviceVendor</w:t>
      </w:r>
      <w:proofErr w:type="spellEnd"/>
      <w:r w:rsidRPr="000D3061">
        <w:rPr>
          <w:rFonts w:ascii="Courier New" w:hAnsi="Courier New" w:cs="Courier New"/>
          <w:sz w:val="20"/>
          <w:szCs w:val="20"/>
        </w:rPr>
        <w:t xml:space="preserve"> = </w:t>
      </w:r>
      <w:r w:rsidR="008952FD">
        <w:rPr>
          <w:rFonts w:ascii="Courier New" w:hAnsi="Courier New" w:cs="Courier New"/>
          <w:sz w:val="20"/>
          <w:szCs w:val="20"/>
          <w:lang w:val="en-US"/>
        </w:rPr>
        <w:t>U</w:t>
      </w:r>
      <w:r w:rsidR="008952FD" w:rsidRPr="008952FD">
        <w:rPr>
          <w:rFonts w:ascii="Courier New" w:hAnsi="Courier New" w:cs="Courier New"/>
          <w:sz w:val="20"/>
          <w:szCs w:val="20"/>
        </w:rPr>
        <w:t>-</w:t>
      </w:r>
      <w:r w:rsidR="008952FD">
        <w:rPr>
          <w:rFonts w:ascii="Courier New" w:hAnsi="Courier New" w:cs="Courier New"/>
          <w:sz w:val="20"/>
          <w:szCs w:val="20"/>
          <w:lang w:val="en-US"/>
        </w:rPr>
        <w:t>SIEM</w:t>
      </w:r>
      <w:r w:rsidRPr="000D3061">
        <w:rPr>
          <w:rFonts w:ascii="Courier New" w:hAnsi="Courier New" w:cs="Courier New"/>
          <w:sz w:val="20"/>
          <w:szCs w:val="20"/>
        </w:rPr>
        <w:t xml:space="preserve"> </w:t>
      </w:r>
      <w:r w:rsidRPr="00215175">
        <w:rPr>
          <w:rFonts w:ascii="Courier New" w:hAnsi="Courier New" w:cs="Courier New"/>
          <w:sz w:val="20"/>
          <w:szCs w:val="20"/>
          <w:lang w:val="en-US"/>
        </w:rPr>
        <w:t>AND</w:t>
      </w:r>
      <w:r w:rsidRPr="000D3061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deviceProduct</w:t>
      </w:r>
      <w:proofErr w:type="spellEnd"/>
      <w:r w:rsidRPr="000D3061">
        <w:rPr>
          <w:rFonts w:ascii="Courier New" w:hAnsi="Courier New" w:cs="Courier New"/>
          <w:sz w:val="20"/>
          <w:szCs w:val="20"/>
        </w:rPr>
        <w:t xml:space="preserve"> = </w:t>
      </w: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InforterCE</w:t>
      </w:r>
      <w:proofErr w:type="spellEnd"/>
      <w:r w:rsidRPr="00215175">
        <w:rPr>
          <w:rFonts w:ascii="Times New Roman" w:hAnsi="Times New Roman" w:cs="Times New Roman"/>
          <w:sz w:val="24"/>
          <w:szCs w:val="24"/>
        </w:rPr>
        <w:t xml:space="preserve"> – для контроля состояния компонент</w:t>
      </w:r>
      <w:r w:rsidR="000D3061">
        <w:rPr>
          <w:rFonts w:ascii="Times New Roman" w:hAnsi="Times New Roman" w:cs="Times New Roman"/>
          <w:sz w:val="24"/>
          <w:szCs w:val="24"/>
        </w:rPr>
        <w:t>а</w:t>
      </w:r>
      <w:r w:rsidRPr="00215175">
        <w:rPr>
          <w:rFonts w:ascii="Times New Roman" w:hAnsi="Times New Roman" w:cs="Times New Roman"/>
          <w:sz w:val="24"/>
          <w:szCs w:val="24"/>
        </w:rPr>
        <w:t xml:space="preserve"> </w:t>
      </w:r>
      <w:r w:rsidR="000D3061">
        <w:rPr>
          <w:rFonts w:ascii="Times New Roman" w:hAnsi="Times New Roman" w:cs="Times New Roman"/>
          <w:sz w:val="24"/>
          <w:szCs w:val="24"/>
        </w:rPr>
        <w:t>«</w:t>
      </w:r>
      <w:r w:rsidRPr="00215175">
        <w:rPr>
          <w:rFonts w:ascii="Times New Roman" w:hAnsi="Times New Roman" w:cs="Times New Roman"/>
          <w:sz w:val="24"/>
          <w:szCs w:val="24"/>
        </w:rPr>
        <w:t>Модул</w:t>
      </w:r>
      <w:r w:rsidR="000D3061">
        <w:rPr>
          <w:rFonts w:ascii="Times New Roman" w:hAnsi="Times New Roman" w:cs="Times New Roman"/>
          <w:sz w:val="24"/>
          <w:szCs w:val="24"/>
        </w:rPr>
        <w:t>я</w:t>
      </w:r>
      <w:r w:rsidRPr="00215175">
        <w:rPr>
          <w:rFonts w:ascii="Times New Roman" w:hAnsi="Times New Roman" w:cs="Times New Roman"/>
          <w:sz w:val="24"/>
          <w:szCs w:val="24"/>
        </w:rPr>
        <w:t xml:space="preserve"> корреляци</w:t>
      </w:r>
      <w:r w:rsidR="000D3061">
        <w:rPr>
          <w:rFonts w:ascii="Times New Roman" w:hAnsi="Times New Roman" w:cs="Times New Roman"/>
          <w:sz w:val="24"/>
          <w:szCs w:val="24"/>
        </w:rPr>
        <w:t>и»</w:t>
      </w:r>
      <w:r w:rsidRPr="00215175">
        <w:rPr>
          <w:rFonts w:ascii="Times New Roman" w:hAnsi="Times New Roman" w:cs="Times New Roman"/>
          <w:sz w:val="24"/>
          <w:szCs w:val="24"/>
        </w:rPr>
        <w:t xml:space="preserve"> (служебные события)</w:t>
      </w:r>
      <w:r w:rsidR="000D3061">
        <w:rPr>
          <w:rFonts w:ascii="Times New Roman" w:hAnsi="Times New Roman" w:cs="Times New Roman"/>
          <w:sz w:val="24"/>
          <w:szCs w:val="24"/>
        </w:rPr>
        <w:t>;</w:t>
      </w:r>
    </w:p>
    <w:p w14:paraId="0A273CCA" w14:textId="3DFE0E29" w:rsidR="005E11DA" w:rsidRPr="00215175" w:rsidRDefault="005E11DA" w:rsidP="009B6B16">
      <w:pPr>
        <w:pStyle w:val="a9"/>
        <w:numPr>
          <w:ilvl w:val="0"/>
          <w:numId w:val="11"/>
        </w:numPr>
        <w:spacing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0D3061">
        <w:rPr>
          <w:rFonts w:ascii="Courier New" w:hAnsi="Courier New" w:cs="Courier New"/>
          <w:sz w:val="20"/>
          <w:szCs w:val="20"/>
        </w:rPr>
        <w:t>(</w:t>
      </w:r>
      <w:r w:rsidRPr="00215175">
        <w:rPr>
          <w:rFonts w:ascii="Courier New" w:hAnsi="Courier New" w:cs="Courier New"/>
          <w:sz w:val="20"/>
          <w:szCs w:val="20"/>
          <w:lang w:val="en-US"/>
        </w:rPr>
        <w:t>type</w:t>
      </w:r>
      <w:r w:rsidRPr="000D3061">
        <w:rPr>
          <w:rFonts w:ascii="Courier New" w:hAnsi="Courier New" w:cs="Courier New"/>
          <w:sz w:val="20"/>
          <w:szCs w:val="20"/>
        </w:rPr>
        <w:t xml:space="preserve"> =2 </w:t>
      </w:r>
      <w:r w:rsidRPr="00215175">
        <w:rPr>
          <w:rFonts w:ascii="Courier New" w:hAnsi="Courier New" w:cs="Courier New"/>
          <w:sz w:val="20"/>
          <w:szCs w:val="20"/>
          <w:lang w:val="en-US"/>
        </w:rPr>
        <w:t>OR</w:t>
      </w:r>
      <w:r w:rsidRPr="000D3061">
        <w:rPr>
          <w:rFonts w:ascii="Courier New" w:hAnsi="Courier New" w:cs="Courier New"/>
          <w:sz w:val="20"/>
          <w:szCs w:val="20"/>
        </w:rPr>
        <w:t xml:space="preserve"> </w:t>
      </w:r>
      <w:r w:rsidRPr="00215175">
        <w:rPr>
          <w:rFonts w:ascii="Courier New" w:hAnsi="Courier New" w:cs="Courier New"/>
          <w:sz w:val="20"/>
          <w:szCs w:val="20"/>
          <w:lang w:val="en-US"/>
        </w:rPr>
        <w:t>type</w:t>
      </w:r>
      <w:r w:rsidRPr="000D3061">
        <w:rPr>
          <w:rFonts w:ascii="Courier New" w:hAnsi="Courier New" w:cs="Courier New"/>
          <w:sz w:val="20"/>
          <w:szCs w:val="20"/>
        </w:rPr>
        <w:t xml:space="preserve"> =4) </w:t>
      </w:r>
      <w:r w:rsidRPr="00215175">
        <w:rPr>
          <w:rFonts w:ascii="Courier New" w:hAnsi="Courier New" w:cs="Courier New"/>
          <w:sz w:val="20"/>
          <w:szCs w:val="20"/>
          <w:lang w:val="en-US"/>
        </w:rPr>
        <w:t>AND</w:t>
      </w:r>
      <w:r w:rsidRPr="000D3061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215175">
        <w:rPr>
          <w:rFonts w:ascii="Courier New" w:hAnsi="Courier New" w:cs="Courier New"/>
          <w:sz w:val="20"/>
          <w:szCs w:val="20"/>
          <w:lang w:val="en-US"/>
        </w:rPr>
        <w:t>agentType</w:t>
      </w:r>
      <w:proofErr w:type="spellEnd"/>
      <w:r w:rsidRPr="000D3061">
        <w:rPr>
          <w:rFonts w:ascii="Courier New" w:hAnsi="Courier New" w:cs="Courier New"/>
          <w:sz w:val="20"/>
          <w:szCs w:val="20"/>
        </w:rPr>
        <w:t xml:space="preserve"> = </w:t>
      </w:r>
      <w:r w:rsidRPr="00215175">
        <w:rPr>
          <w:rFonts w:ascii="Courier New" w:hAnsi="Courier New" w:cs="Courier New"/>
          <w:sz w:val="20"/>
          <w:szCs w:val="20"/>
          <w:lang w:val="en-US"/>
        </w:rPr>
        <w:t>correlation</w:t>
      </w:r>
      <w:r w:rsidRPr="00215175">
        <w:rPr>
          <w:rFonts w:ascii="Times New Roman" w:hAnsi="Times New Roman" w:cs="Times New Roman"/>
          <w:sz w:val="24"/>
          <w:szCs w:val="24"/>
        </w:rPr>
        <w:t xml:space="preserve"> – для контроля результатов корреляционной обработки событий (в режиме реального времени и в режиме постобработки событий соответственно) (результирующие корреляционные события)</w:t>
      </w:r>
      <w:r w:rsidR="000D3061">
        <w:rPr>
          <w:rFonts w:ascii="Times New Roman" w:hAnsi="Times New Roman" w:cs="Times New Roman"/>
          <w:sz w:val="24"/>
          <w:szCs w:val="24"/>
        </w:rPr>
        <w:t>.</w:t>
      </w:r>
    </w:p>
    <w:p w14:paraId="1FEEC3B4" w14:textId="14916861" w:rsidR="00376171" w:rsidRPr="00376171" w:rsidRDefault="00376171" w:rsidP="009B05D2">
      <w:pPr>
        <w:pStyle w:val="1"/>
        <w:pageBreakBefore/>
        <w:spacing w:before="240"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6" w:name="_Toc144123750"/>
      <w:bookmarkStart w:id="77" w:name="_Ref146626321"/>
      <w:bookmarkStart w:id="78" w:name="_Toc153212141"/>
      <w:bookmarkEnd w:id="59"/>
      <w:bookmarkEnd w:id="60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АДМИНИСТРИРОВАНИЕ</w:t>
      </w:r>
    </w:p>
    <w:p w14:paraId="63E1BAD5" w14:textId="0A5BCAA1" w:rsidR="009B05D2" w:rsidRPr="00376171" w:rsidRDefault="00DD6105" w:rsidP="009B6B16">
      <w:pPr>
        <w:pStyle w:val="20"/>
        <w:numPr>
          <w:ilvl w:val="0"/>
          <w:numId w:val="16"/>
        </w:numPr>
        <w:spacing w:before="240" w:after="240"/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r w:rsidRPr="00376171">
        <w:rPr>
          <w:rFonts w:ascii="Times New Roman" w:hAnsi="Times New Roman" w:cs="Times New Roman"/>
          <w:color w:val="auto"/>
          <w:sz w:val="32"/>
          <w:szCs w:val="32"/>
        </w:rPr>
        <w:t>УПРАВЛЕНИЕ РОЛЯМИ И ПРАВАМИ ДОСТУПА</w:t>
      </w:r>
      <w:bookmarkEnd w:id="76"/>
      <w:bookmarkEnd w:id="77"/>
      <w:bookmarkEnd w:id="78"/>
    </w:p>
    <w:p w14:paraId="65C978C9" w14:textId="7CC6C378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поддержива</w:t>
      </w:r>
      <w:r>
        <w:rPr>
          <w:rFonts w:ascii="Times New Roman" w:hAnsi="Times New Roman" w:cs="Times New Roman"/>
          <w:sz w:val="24"/>
          <w:szCs w:val="24"/>
        </w:rPr>
        <w:t>ет ролевую модель доступа к ресурсам системы</w:t>
      </w:r>
      <w:r w:rsidRPr="00FD72FA">
        <w:rPr>
          <w:rFonts w:ascii="Times New Roman" w:hAnsi="Times New Roman" w:cs="Times New Roman"/>
          <w:sz w:val="24"/>
          <w:szCs w:val="24"/>
        </w:rPr>
        <w:t>, для</w:t>
      </w:r>
      <w:r>
        <w:rPr>
          <w:rFonts w:ascii="Times New Roman" w:hAnsi="Times New Roman" w:cs="Times New Roman"/>
          <w:sz w:val="24"/>
          <w:szCs w:val="24"/>
        </w:rPr>
        <w:t xml:space="preserve"> управления ролями </w:t>
      </w:r>
      <w:r w:rsidRPr="00FD72FA">
        <w:rPr>
          <w:rFonts w:ascii="Times New Roman" w:hAnsi="Times New Roman" w:cs="Times New Roman"/>
          <w:sz w:val="24"/>
          <w:szCs w:val="24"/>
        </w:rPr>
        <w:t>в меню ресурсов на вкладке «Администрирование» предусмотрен раздел «</w:t>
      </w:r>
      <w:r>
        <w:rPr>
          <w:rFonts w:ascii="Times New Roman" w:hAnsi="Times New Roman" w:cs="Times New Roman"/>
          <w:sz w:val="24"/>
          <w:szCs w:val="24"/>
        </w:rPr>
        <w:t>Роли пользователей</w:t>
      </w:r>
      <w:r w:rsidRPr="00FD72F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_Ref143622003 \h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C95DDD">
        <w:rPr>
          <w:rFonts w:ascii="Times New Roman" w:hAnsi="Times New Roman" w:cs="Times New Roman"/>
        </w:rPr>
        <w:t xml:space="preserve">Рисунок </w:t>
      </w:r>
      <w:r w:rsidR="00DA09FB">
        <w:rPr>
          <w:rFonts w:ascii="Times New Roman" w:hAnsi="Times New Roman" w:cs="Times New Roman"/>
          <w:i/>
          <w:iCs/>
          <w:noProof/>
        </w:rPr>
        <w:t>19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D2B9713" w14:textId="77777777" w:rsidR="009B05D2" w:rsidRDefault="009B05D2" w:rsidP="009B05D2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727A416E" wp14:editId="572D14F7">
            <wp:extent cx="6119495" cy="1184910"/>
            <wp:effectExtent l="0" t="0" r="0" b="0"/>
            <wp:docPr id="786345128" name="Рисунок 1" descr="Изображение выглядит как Мультимедийное программное обеспечение, программное обеспечение, Графическое программное обеспечение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45128" name="Рисунок 1" descr="Изображение выглядит как Мультимедийное программное обеспечение, программное обеспечение, Графическое программное обеспечение, снимок экрана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AEDD" w14:textId="5E3F211C" w:rsidR="009B05D2" w:rsidRPr="00C95DDD" w:rsidRDefault="009B05D2" w:rsidP="009B05D2">
      <w:pPr>
        <w:pStyle w:val="af"/>
        <w:jc w:val="right"/>
        <w:rPr>
          <w:rFonts w:ascii="Times New Roman" w:hAnsi="Times New Roman" w:cs="Times New Roman"/>
          <w:sz w:val="22"/>
          <w:szCs w:val="22"/>
        </w:rPr>
      </w:pPr>
      <w:bookmarkStart w:id="79" w:name="_Ref143622003"/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19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79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Окно управления ролями</w:t>
      </w:r>
    </w:p>
    <w:p w14:paraId="67F40A9B" w14:textId="77777777" w:rsidR="009B05D2" w:rsidRPr="00E371E8" w:rsidRDefault="009B05D2" w:rsidP="009B6B16">
      <w:pPr>
        <w:pStyle w:val="3"/>
        <w:numPr>
          <w:ilvl w:val="1"/>
          <w:numId w:val="17"/>
        </w:numPr>
        <w:spacing w:before="240" w:after="240"/>
        <w:ind w:left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0" w:name="_Toc144123751"/>
      <w:bookmarkStart w:id="81" w:name="_Toc153212142"/>
      <w:r w:rsidRPr="00376171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Создание роли</w:t>
      </w:r>
      <w:bookmarkEnd w:id="80"/>
      <w:bookmarkEnd w:id="81"/>
    </w:p>
    <w:p w14:paraId="1847D09A" w14:textId="688CC564" w:rsidR="009B05D2" w:rsidRDefault="009B05D2" w:rsidP="009B05D2">
      <w:pPr>
        <w:spacing w:line="276" w:lineRule="auto"/>
        <w:ind w:firstLine="709"/>
        <w:jc w:val="both"/>
        <w:rPr>
          <w:noProof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добавления</w:t>
      </w:r>
      <w:r w:rsidRPr="00FD72FA">
        <w:rPr>
          <w:rFonts w:ascii="Times New Roman" w:hAnsi="Times New Roman" w:cs="Times New Roman"/>
          <w:sz w:val="24"/>
          <w:szCs w:val="24"/>
        </w:rPr>
        <w:t xml:space="preserve"> новой</w:t>
      </w:r>
      <w:r>
        <w:rPr>
          <w:rFonts w:ascii="Times New Roman" w:hAnsi="Times New Roman" w:cs="Times New Roman"/>
          <w:sz w:val="24"/>
          <w:szCs w:val="24"/>
        </w:rPr>
        <w:t xml:space="preserve"> роли в систему </w:t>
      </w:r>
      <w:r w:rsidRPr="00FD72FA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 xml:space="preserve">нажать ЛКМ на кнопку «Добавить роль» </w:t>
      </w:r>
      <w:r w:rsidR="00283092" w:rsidRPr="002830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D6AAF" wp14:editId="32D9A9A8">
            <wp:extent cx="178253" cy="1975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643" cy="2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95DDD">
        <w:rPr>
          <w:rFonts w:ascii="Times New Roman" w:hAnsi="Times New Roman" w:cs="Times New Roman"/>
          <w:sz w:val="24"/>
          <w:szCs w:val="24"/>
        </w:rPr>
        <w:t>Или кликнуть ПКМ на роль и в кон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95DDD">
        <w:rPr>
          <w:rFonts w:ascii="Times New Roman" w:hAnsi="Times New Roman" w:cs="Times New Roman"/>
          <w:sz w:val="24"/>
          <w:szCs w:val="24"/>
        </w:rPr>
        <w:t>ек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95DDD">
        <w:rPr>
          <w:rFonts w:ascii="Times New Roman" w:hAnsi="Times New Roman" w:cs="Times New Roman"/>
          <w:sz w:val="24"/>
          <w:szCs w:val="24"/>
        </w:rPr>
        <w:t>тном меню выбрать пункт «Добавить роль».</w:t>
      </w:r>
    </w:p>
    <w:p w14:paraId="161A53D4" w14:textId="7E17ABF8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E2CE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открывшемся диалоговом окне следует ввести имя добавляемой роли (</w:t>
      </w:r>
      <w:r w:rsidRPr="004E2CE6">
        <w:rPr>
          <w:rFonts w:ascii="Times New Roman" w:hAnsi="Times New Roman" w:cs="Times New Roman"/>
          <w:sz w:val="24"/>
          <w:szCs w:val="24"/>
        </w:rPr>
        <w:t>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_Ref133516460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1C47A7">
        <w:rPr>
          <w:rFonts w:ascii="Times New Roman" w:hAnsi="Times New Roman" w:cs="Times New Roman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</w:rPr>
        <w:t>20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 и нажать кнопку «Сохранить».</w:t>
      </w:r>
    </w:p>
    <w:p w14:paraId="0B0EA21E" w14:textId="77777777" w:rsidR="009B05D2" w:rsidRDefault="009B05D2" w:rsidP="009B05D2">
      <w:pPr>
        <w:keepNext/>
        <w:spacing w:line="276" w:lineRule="auto"/>
        <w:ind w:firstLine="709"/>
        <w:jc w:val="center"/>
      </w:pPr>
      <w:r w:rsidRPr="00CE71C0">
        <w:rPr>
          <w:noProof/>
          <w:lang w:eastAsia="ru-RU"/>
        </w:rPr>
        <w:drawing>
          <wp:inline distT="0" distB="0" distL="0" distR="0" wp14:anchorId="30EA681B" wp14:editId="2BA8B345">
            <wp:extent cx="2251495" cy="1998420"/>
            <wp:effectExtent l="0" t="0" r="0" b="1905"/>
            <wp:docPr id="835668852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68852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6032" cy="200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11EB" w14:textId="4E2878B3" w:rsidR="009B05D2" w:rsidRDefault="009B05D2" w:rsidP="009B05D2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82" w:name="_Ref133516460"/>
      <w:r w:rsidRPr="001C47A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1C47A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1C47A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1C47A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20</w:t>
      </w:r>
      <w:r w:rsidRPr="001C47A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82"/>
      <w:r w:rsidRPr="001C47A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Диалоговое окно "Имя роли"</w:t>
      </w:r>
    </w:p>
    <w:p w14:paraId="58B246FA" w14:textId="7A17DFC9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62D0">
        <w:rPr>
          <w:rFonts w:ascii="Times New Roman" w:hAnsi="Times New Roman" w:cs="Times New Roman"/>
          <w:sz w:val="24"/>
          <w:szCs w:val="24"/>
        </w:rPr>
        <w:t xml:space="preserve">После чего следует </w:t>
      </w:r>
      <w:r>
        <w:rPr>
          <w:rFonts w:ascii="Times New Roman" w:hAnsi="Times New Roman" w:cs="Times New Roman"/>
          <w:sz w:val="24"/>
          <w:szCs w:val="24"/>
        </w:rPr>
        <w:t xml:space="preserve">настроить </w:t>
      </w:r>
      <w:r w:rsidRPr="001862D0">
        <w:rPr>
          <w:rFonts w:ascii="Times New Roman" w:hAnsi="Times New Roman" w:cs="Times New Roman"/>
          <w:sz w:val="24"/>
          <w:szCs w:val="24"/>
        </w:rPr>
        <w:t>права доступа к ресурсам</w:t>
      </w:r>
      <w:r>
        <w:rPr>
          <w:rFonts w:ascii="Times New Roman" w:hAnsi="Times New Roman" w:cs="Times New Roman"/>
          <w:sz w:val="24"/>
          <w:szCs w:val="24"/>
        </w:rPr>
        <w:t xml:space="preserve"> для новой роли</w:t>
      </w:r>
      <w:r w:rsidRPr="001862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Подробное описание ресурсов представлено в «Руководстве пользователя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». Для предоставления прав по разным категориям необходимо нажать на выпадающий список. После чего появиться перечень доступных категорий (см. </w:t>
      </w:r>
      <w:r w:rsidRPr="009E0A0C">
        <w:rPr>
          <w:rFonts w:ascii="Times New Roman" w:hAnsi="Times New Roman" w:cs="Times New Roman"/>
          <w:sz w:val="24"/>
          <w:szCs w:val="24"/>
        </w:rPr>
        <w:fldChar w:fldCharType="begin"/>
      </w:r>
      <w:r w:rsidRPr="009E0A0C">
        <w:rPr>
          <w:rFonts w:ascii="Times New Roman" w:hAnsi="Times New Roman" w:cs="Times New Roman"/>
          <w:sz w:val="24"/>
          <w:szCs w:val="24"/>
        </w:rPr>
        <w:instrText xml:space="preserve"> REF _Ref143622042 \h </w:instrText>
      </w:r>
      <w:r w:rsidRPr="00C95DDD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9E0A0C">
        <w:rPr>
          <w:rFonts w:ascii="Times New Roman" w:hAnsi="Times New Roman" w:cs="Times New Roman"/>
          <w:sz w:val="24"/>
          <w:szCs w:val="24"/>
        </w:rPr>
      </w:r>
      <w:r w:rsidRPr="009E0A0C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F6119A">
        <w:rPr>
          <w:rFonts w:ascii="Times New Roman" w:hAnsi="Times New Roman" w:cs="Times New Roman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</w:rPr>
        <w:t>21</w:t>
      </w:r>
      <w:r w:rsidRPr="009E0A0C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A59C028" w14:textId="79A43DF3" w:rsidR="009B05D2" w:rsidRDefault="00283092" w:rsidP="009B05D2">
      <w:pPr>
        <w:keepNext/>
        <w:spacing w:line="276" w:lineRule="auto"/>
        <w:ind w:firstLine="709"/>
        <w:jc w:val="center"/>
      </w:pPr>
      <w:r w:rsidRPr="00283092">
        <w:rPr>
          <w:noProof/>
          <w:lang w:eastAsia="ru-RU"/>
        </w:rPr>
        <w:lastRenderedPageBreak/>
        <w:drawing>
          <wp:inline distT="0" distB="0" distL="0" distR="0" wp14:anchorId="2CE98A7D" wp14:editId="1672B6F4">
            <wp:extent cx="2943636" cy="2572109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A87A" w14:textId="79629341" w:rsidR="009B05D2" w:rsidRDefault="009B05D2" w:rsidP="009B05D2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83" w:name="_Ref143622042"/>
      <w:r w:rsidRPr="00F611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F611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F611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F611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21</w:t>
      </w:r>
      <w:r w:rsidRPr="00F611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83"/>
      <w:r w:rsidRPr="00F6119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Список доступных ресурсов</w:t>
      </w:r>
    </w:p>
    <w:p w14:paraId="22A54A61" w14:textId="707E35E1" w:rsidR="009B05D2" w:rsidRDefault="009B05D2" w:rsidP="009B05D2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DDD">
        <w:rPr>
          <w:rFonts w:ascii="Times New Roman" w:hAnsi="Times New Roman" w:cs="Times New Roman"/>
          <w:sz w:val="24"/>
          <w:szCs w:val="24"/>
        </w:rPr>
        <w:t>После выбора необходимо задать полномочия для всех доступных ресурсов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DD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см.</w:t>
      </w:r>
      <w:r w:rsidR="00283092" w:rsidRPr="003F426C">
        <w:rPr>
          <w:rFonts w:ascii="Times New Roman" w:hAnsi="Times New Roman" w:cs="Times New Roman"/>
          <w:sz w:val="24"/>
          <w:szCs w:val="24"/>
        </w:rPr>
        <w:t xml:space="preserve"> </w:t>
      </w:r>
      <w:r w:rsidR="00283092">
        <w:rPr>
          <w:rFonts w:ascii="Times New Roman" w:hAnsi="Times New Roman" w:cs="Times New Roman"/>
          <w:sz w:val="24"/>
          <w:szCs w:val="24"/>
        </w:rPr>
        <w:fldChar w:fldCharType="begin"/>
      </w:r>
      <w:r w:rsidR="00283092">
        <w:rPr>
          <w:rFonts w:ascii="Times New Roman" w:hAnsi="Times New Roman" w:cs="Times New Roman"/>
          <w:sz w:val="24"/>
          <w:szCs w:val="24"/>
        </w:rPr>
        <w:instrText xml:space="preserve"> REF _Ref143613833 \h </w:instrText>
      </w:r>
      <w:r w:rsidR="00283092">
        <w:rPr>
          <w:rFonts w:ascii="Times New Roman" w:hAnsi="Times New Roman" w:cs="Times New Roman"/>
          <w:sz w:val="24"/>
          <w:szCs w:val="24"/>
        </w:rPr>
      </w:r>
      <w:r w:rsidR="00283092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C95DDD">
        <w:rPr>
          <w:rFonts w:ascii="Times New Roman" w:hAnsi="Times New Roman" w:cs="Times New Roman"/>
        </w:rPr>
        <w:t xml:space="preserve">Рисунок </w:t>
      </w:r>
      <w:r w:rsidR="00DA09FB">
        <w:rPr>
          <w:rFonts w:ascii="Times New Roman" w:hAnsi="Times New Roman" w:cs="Times New Roman"/>
          <w:i/>
          <w:iCs/>
          <w:noProof/>
        </w:rPr>
        <w:t>22</w:t>
      </w:r>
      <w:r w:rsidR="00283092">
        <w:rPr>
          <w:rFonts w:ascii="Times New Roman" w:hAnsi="Times New Roman" w:cs="Times New Roman"/>
          <w:sz w:val="24"/>
          <w:szCs w:val="24"/>
        </w:rPr>
        <w:fldChar w:fldCharType="end"/>
      </w:r>
      <w:r w:rsidRPr="00C95DDD">
        <w:rPr>
          <w:rFonts w:ascii="Times New Roman" w:hAnsi="Times New Roman" w:cs="Times New Roman"/>
          <w:sz w:val="24"/>
          <w:szCs w:val="24"/>
        </w:rPr>
        <w:t>).</w:t>
      </w:r>
    </w:p>
    <w:p w14:paraId="3A234108" w14:textId="77777777" w:rsidR="009B05D2" w:rsidRPr="00C95DDD" w:rsidRDefault="009B05D2" w:rsidP="009B05D2">
      <w:pPr>
        <w:keepNext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6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FCF0D" wp14:editId="2BC70CE7">
            <wp:extent cx="2276475" cy="971550"/>
            <wp:effectExtent l="0" t="0" r="9525" b="0"/>
            <wp:docPr id="2130042587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42587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A8EB" w14:textId="1DBDC712" w:rsidR="009B05D2" w:rsidRPr="00C95DDD" w:rsidRDefault="009B05D2" w:rsidP="009B05D2">
      <w:pPr>
        <w:pStyle w:val="af"/>
        <w:jc w:val="right"/>
        <w:rPr>
          <w:rFonts w:ascii="Times New Roman" w:hAnsi="Times New Roman" w:cs="Times New Roman"/>
          <w:sz w:val="22"/>
          <w:szCs w:val="22"/>
        </w:rPr>
      </w:pPr>
      <w:bookmarkStart w:id="84" w:name="_Ref143613833"/>
      <w:bookmarkStart w:id="85" w:name="_Ref152686619"/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22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84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Доступные ресурсы</w:t>
      </w:r>
      <w:bookmarkEnd w:id="85"/>
    </w:p>
    <w:p w14:paraId="3097377B" w14:textId="77777777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выдать права на чтение ресурса </w:t>
      </w:r>
      <w:r w:rsidRPr="00831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6B1F8" wp14:editId="49262579">
            <wp:extent cx="200025" cy="210553"/>
            <wp:effectExtent l="0" t="0" r="0" b="0"/>
            <wp:docPr id="1252060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6087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836" cy="2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редактирование </w:t>
      </w:r>
      <w:r w:rsidRPr="00831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87D81" wp14:editId="4473A2F1">
            <wp:extent cx="219869" cy="209399"/>
            <wp:effectExtent l="0" t="0" r="8890" b="635"/>
            <wp:docPr id="214765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6595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836" cy="2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сохранение </w:t>
      </w:r>
      <w:r w:rsidRPr="00831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ED2AA" wp14:editId="3C2498CD">
            <wp:extent cx="228600" cy="207818"/>
            <wp:effectExtent l="0" t="0" r="0" b="1905"/>
            <wp:docPr id="530557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5774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864" cy="2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удаление </w:t>
      </w:r>
      <w:r w:rsidRPr="00831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6D087" wp14:editId="177AC601">
            <wp:extent cx="200025" cy="210552"/>
            <wp:effectExtent l="0" t="0" r="0" b="0"/>
            <wp:docPr id="208021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1177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328" cy="2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Для этого необходимо нажать на необходимую кнопку и сделать её активной.</w:t>
      </w:r>
    </w:p>
    <w:p w14:paraId="34384A1E" w14:textId="77777777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D4D">
        <w:rPr>
          <w:rFonts w:ascii="Times New Roman" w:hAnsi="Times New Roman" w:cs="Times New Roman"/>
          <w:sz w:val="24"/>
          <w:szCs w:val="24"/>
        </w:rPr>
        <w:t xml:space="preserve">Для права «Open» </w:t>
      </w:r>
      <w:r>
        <w:rPr>
          <w:rFonts w:ascii="Times New Roman" w:hAnsi="Times New Roman" w:cs="Times New Roman"/>
          <w:sz w:val="24"/>
          <w:szCs w:val="24"/>
        </w:rPr>
        <w:t>предусмотрена</w:t>
      </w:r>
      <w:r w:rsidRPr="00640D4D">
        <w:rPr>
          <w:rFonts w:ascii="Times New Roman" w:hAnsi="Times New Roman" w:cs="Times New Roman"/>
          <w:sz w:val="24"/>
          <w:szCs w:val="24"/>
        </w:rPr>
        <w:t xml:space="preserve"> каскадная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4D">
        <w:rPr>
          <w:rFonts w:ascii="Times New Roman" w:hAnsi="Times New Roman" w:cs="Times New Roman"/>
          <w:sz w:val="24"/>
          <w:szCs w:val="24"/>
        </w:rPr>
        <w:t>модель доступа. А для прав «</w:t>
      </w:r>
      <w:proofErr w:type="spellStart"/>
      <w:r w:rsidRPr="00640D4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640D4D">
        <w:rPr>
          <w:rFonts w:ascii="Times New Roman" w:hAnsi="Times New Roman" w:cs="Times New Roman"/>
          <w:sz w:val="24"/>
          <w:szCs w:val="24"/>
        </w:rPr>
        <w:t>», «Save», «</w:t>
      </w:r>
      <w:proofErr w:type="spellStart"/>
      <w:r w:rsidRPr="00640D4D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640D4D">
        <w:rPr>
          <w:rFonts w:ascii="Times New Roman" w:hAnsi="Times New Roman" w:cs="Times New Roman"/>
          <w:sz w:val="24"/>
          <w:szCs w:val="24"/>
        </w:rPr>
        <w:t>» свободное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D4D">
        <w:rPr>
          <w:rFonts w:ascii="Times New Roman" w:hAnsi="Times New Roman" w:cs="Times New Roman"/>
          <w:sz w:val="24"/>
          <w:szCs w:val="24"/>
        </w:rPr>
        <w:t>назначение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8031F8" w14:textId="77777777" w:rsidR="009B05D2" w:rsidRPr="00E371E8" w:rsidRDefault="009B05D2" w:rsidP="009B6B16">
      <w:pPr>
        <w:pStyle w:val="3"/>
        <w:numPr>
          <w:ilvl w:val="1"/>
          <w:numId w:val="17"/>
        </w:numPr>
        <w:spacing w:before="240" w:after="240"/>
        <w:ind w:left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6" w:name="_Toc143615292"/>
      <w:bookmarkStart w:id="87" w:name="_Toc143619711"/>
      <w:bookmarkStart w:id="88" w:name="_Toc143621249"/>
      <w:bookmarkStart w:id="89" w:name="_Toc143621803"/>
      <w:bookmarkStart w:id="90" w:name="_Toc143622817"/>
      <w:bookmarkStart w:id="91" w:name="_Toc143615293"/>
      <w:bookmarkStart w:id="92" w:name="_Toc143619712"/>
      <w:bookmarkStart w:id="93" w:name="_Toc143621250"/>
      <w:bookmarkStart w:id="94" w:name="_Toc143621804"/>
      <w:bookmarkStart w:id="95" w:name="_Toc143622818"/>
      <w:bookmarkStart w:id="96" w:name="_Toc143615294"/>
      <w:bookmarkStart w:id="97" w:name="_Toc143619713"/>
      <w:bookmarkStart w:id="98" w:name="_Toc143621251"/>
      <w:bookmarkStart w:id="99" w:name="_Toc143621805"/>
      <w:bookmarkStart w:id="100" w:name="_Toc143622819"/>
      <w:bookmarkStart w:id="101" w:name="_Toc144123752"/>
      <w:bookmarkStart w:id="102" w:name="_Toc153212143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Редактирование роли</w:t>
      </w:r>
      <w:bookmarkEnd w:id="101"/>
      <w:bookmarkEnd w:id="102"/>
    </w:p>
    <w:p w14:paraId="4709E577" w14:textId="4E50EBC9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редактирования роли необходимо выбрать её из выпадающего списка и внести изменения. После чего сохранить изменения нажатием на кнопку </w:t>
      </w:r>
      <w:r w:rsidR="00283092" w:rsidRPr="002830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721DF" wp14:editId="3A710441">
            <wp:extent cx="247022" cy="240846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131" cy="24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Чтобы переименовать роль следует использовать кнопку </w:t>
      </w:r>
      <w:r w:rsidRPr="00AD3D90">
        <w:rPr>
          <w:noProof/>
          <w:lang w:eastAsia="ru-RU"/>
        </w:rPr>
        <w:drawing>
          <wp:inline distT="0" distB="0" distL="0" distR="0" wp14:anchorId="4C6B7DA3" wp14:editId="52BFB24D">
            <wp:extent cx="191837" cy="208280"/>
            <wp:effectExtent l="0" t="0" r="0" b="1270"/>
            <wp:docPr id="466410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1005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104" cy="2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Или </w:t>
      </w:r>
      <w:r w:rsidRPr="00A46CD2">
        <w:rPr>
          <w:rFonts w:ascii="Times New Roman" w:hAnsi="Times New Roman" w:cs="Times New Roman"/>
          <w:sz w:val="24"/>
          <w:szCs w:val="24"/>
        </w:rPr>
        <w:t>кликнуть ПКМ на роль и в контекстном меню выбрать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соответствующий </w:t>
      </w:r>
      <w:r w:rsidRPr="00A46CD2">
        <w:rPr>
          <w:rFonts w:ascii="Times New Roman" w:hAnsi="Times New Roman" w:cs="Times New Roman"/>
          <w:sz w:val="24"/>
          <w:szCs w:val="24"/>
        </w:rPr>
        <w:t>пункт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B4CF22" w14:textId="77777777" w:rsidR="009B05D2" w:rsidRPr="007F2BD8" w:rsidRDefault="009B05D2" w:rsidP="009B6B16">
      <w:pPr>
        <w:pStyle w:val="3"/>
        <w:numPr>
          <w:ilvl w:val="1"/>
          <w:numId w:val="17"/>
        </w:numPr>
        <w:spacing w:before="240" w:after="240"/>
        <w:ind w:left="567"/>
        <w:rPr>
          <w:rFonts w:ascii="Times New Roman" w:hAnsi="Times New Roman" w:cs="Times New Roman"/>
          <w:color w:val="auto"/>
          <w:sz w:val="28"/>
          <w:szCs w:val="28"/>
        </w:rPr>
      </w:pPr>
      <w:bookmarkStart w:id="103" w:name="_Toc144123753"/>
      <w:bookmarkStart w:id="104" w:name="_Toc153212144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Фильтры</w:t>
      </w:r>
      <w:bookmarkEnd w:id="103"/>
      <w:bookmarkEnd w:id="104"/>
    </w:p>
    <w:p w14:paraId="707B4170" w14:textId="26F290FF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 разграничивать доступ к ресурсам с помощью фильтров. Для использования фильтров следует выбрать необходимую роль из ранее созданных в системе</w:t>
      </w:r>
      <w:r w:rsidR="007F2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_Ref143622457 \h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C95DDD">
        <w:rPr>
          <w:rFonts w:ascii="Times New Roman" w:hAnsi="Times New Roman" w:cs="Times New Roman"/>
        </w:rPr>
        <w:t xml:space="preserve">Рисунок </w:t>
      </w:r>
      <w:r w:rsidR="00DA09FB">
        <w:rPr>
          <w:rFonts w:ascii="Times New Roman" w:hAnsi="Times New Roman" w:cs="Times New Roman"/>
          <w:noProof/>
        </w:rPr>
        <w:t>23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38A49B8" w14:textId="77777777" w:rsidR="009B05D2" w:rsidRDefault="009B05D2" w:rsidP="009B05D2">
      <w:pPr>
        <w:keepNext/>
        <w:spacing w:line="276" w:lineRule="auto"/>
        <w:ind w:firstLine="709"/>
        <w:jc w:val="center"/>
      </w:pPr>
      <w:r w:rsidRPr="003D2A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816E1" wp14:editId="60028696">
            <wp:extent cx="2905125" cy="2286000"/>
            <wp:effectExtent l="0" t="0" r="9525" b="0"/>
            <wp:docPr id="1247307644" name="Рисунок 1" descr="Изображение выглядит как снимок экрана, текст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07644" name="Рисунок 1" descr="Изображение выглядит как снимок экрана, текст, черный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DE34" w14:textId="135F07C9" w:rsidR="009B05D2" w:rsidRDefault="009B05D2" w:rsidP="009B05D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05" w:name="_Ref143622457"/>
      <w:r w:rsidRPr="00C95DDD">
        <w:rPr>
          <w:rFonts w:ascii="Times New Roman" w:hAnsi="Times New Roman" w:cs="Times New Roman"/>
        </w:rPr>
        <w:t xml:space="preserve">Рисунок </w:t>
      </w:r>
      <w:r w:rsidRPr="00C95DDD">
        <w:rPr>
          <w:rFonts w:ascii="Times New Roman" w:hAnsi="Times New Roman" w:cs="Times New Roman"/>
        </w:rPr>
        <w:fldChar w:fldCharType="begin"/>
      </w:r>
      <w:r w:rsidRPr="00C95DDD">
        <w:rPr>
          <w:rFonts w:ascii="Times New Roman" w:hAnsi="Times New Roman" w:cs="Times New Roman"/>
        </w:rPr>
        <w:instrText xml:space="preserve"> SEQ Рисунок \* ARABIC </w:instrText>
      </w:r>
      <w:r w:rsidRPr="00C95DDD">
        <w:rPr>
          <w:rFonts w:ascii="Times New Roman" w:hAnsi="Times New Roman" w:cs="Times New Roman"/>
        </w:rPr>
        <w:fldChar w:fldCharType="separate"/>
      </w:r>
      <w:r w:rsidR="00DA09FB">
        <w:rPr>
          <w:rFonts w:ascii="Times New Roman" w:hAnsi="Times New Roman" w:cs="Times New Roman"/>
          <w:noProof/>
        </w:rPr>
        <w:t>23</w:t>
      </w:r>
      <w:r w:rsidRPr="00C95DDD">
        <w:rPr>
          <w:rFonts w:ascii="Times New Roman" w:hAnsi="Times New Roman" w:cs="Times New Roman"/>
        </w:rPr>
        <w:fldChar w:fldCharType="end"/>
      </w:r>
      <w:bookmarkEnd w:id="105"/>
      <w:r w:rsidRPr="003F3634">
        <w:rPr>
          <w:rFonts w:ascii="Times New Roman" w:hAnsi="Times New Roman" w:cs="Times New Roman"/>
        </w:rPr>
        <w:t>. Список ролей</w:t>
      </w:r>
    </w:p>
    <w:p w14:paraId="0C6B39E0" w14:textId="0C4D1D4B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следует выбрать необходимый фильтр из ранее созданных в системе (создание и редактирование фильтров подробно описано Руководстве пользователя). Для этого следует нажать на кнопку </w:t>
      </w:r>
      <w:r w:rsidRPr="00350C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201F5" wp14:editId="6E41E932">
            <wp:extent cx="187537" cy="210978"/>
            <wp:effectExtent l="0" t="0" r="3175" b="0"/>
            <wp:docPr id="781881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8166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145" cy="2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в появившемся выпадающем списке выбрать нужный фильтр 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_Ref143622426 \h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C95DDD">
        <w:rPr>
          <w:rFonts w:ascii="Times New Roman" w:hAnsi="Times New Roman" w:cs="Times New Roman"/>
        </w:rPr>
        <w:t xml:space="preserve">Рисунок </w:t>
      </w:r>
      <w:r w:rsidR="00DA09FB">
        <w:rPr>
          <w:rFonts w:ascii="Times New Roman" w:hAnsi="Times New Roman" w:cs="Times New Roman"/>
          <w:i/>
          <w:iCs/>
          <w:noProof/>
        </w:rPr>
        <w:t>24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897F6B5" w14:textId="77777777" w:rsidR="009B05D2" w:rsidRDefault="009B05D2" w:rsidP="009B05D2">
      <w:pPr>
        <w:keepNext/>
        <w:spacing w:line="276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19C1128" wp14:editId="0B4B1E40">
            <wp:extent cx="3521676" cy="1536700"/>
            <wp:effectExtent l="0" t="0" r="3175" b="6350"/>
            <wp:docPr id="694904758" name="Рисунок 1" descr="Изображение выглядит как текст, снимок экрана, компьютер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04758" name="Рисунок 1" descr="Изображение выглядит как текст, снимок экрана, компьютер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46"/>
                    <a:srcRect l="79201" t="13767" b="70054"/>
                    <a:stretch/>
                  </pic:blipFill>
                  <pic:spPr bwMode="auto">
                    <a:xfrm>
                      <a:off x="0" y="0"/>
                      <a:ext cx="3540042" cy="154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0374C" w14:textId="325EEF9F" w:rsidR="009B05D2" w:rsidRPr="00C95DDD" w:rsidRDefault="009B05D2" w:rsidP="009B05D2">
      <w:pPr>
        <w:pStyle w:val="af"/>
        <w:jc w:val="right"/>
        <w:rPr>
          <w:rFonts w:ascii="Times New Roman" w:hAnsi="Times New Roman" w:cs="Times New Roman"/>
          <w:sz w:val="22"/>
          <w:szCs w:val="22"/>
        </w:rPr>
      </w:pPr>
      <w:bookmarkStart w:id="106" w:name="_Ref143622426"/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24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06"/>
      <w:r w:rsidRPr="009E0A0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Список фильтров</w:t>
      </w:r>
    </w:p>
    <w:p w14:paraId="5CB64BA1" w14:textId="339D5EC9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выбранная роль будут доступны события только в соответствии с выбранным фильтром.</w:t>
      </w:r>
    </w:p>
    <w:p w14:paraId="761B26AE" w14:textId="1577BCED" w:rsidR="007A3695" w:rsidRPr="00B7710A" w:rsidRDefault="003F426C" w:rsidP="009B6B16">
      <w:pPr>
        <w:pStyle w:val="3"/>
        <w:numPr>
          <w:ilvl w:val="1"/>
          <w:numId w:val="17"/>
        </w:numPr>
        <w:spacing w:before="240" w:after="240"/>
        <w:ind w:left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7" w:name="_Toc153212145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Расширенные</w:t>
      </w:r>
      <w:r w:rsidR="007A3695"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привилеги</w:t>
      </w:r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bookmarkEnd w:id="107"/>
    </w:p>
    <w:p w14:paraId="7606F73D" w14:textId="7DBE61A5" w:rsidR="007A3695" w:rsidRDefault="000B7137" w:rsidP="007A369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U-SIEM</w:t>
      </w:r>
      <w:r w:rsidR="007A3695" w:rsidRPr="003F426C">
        <w:rPr>
          <w:rFonts w:ascii="Times New Roman" w:hAnsi="Times New Roman" w:cs="Times New Roman"/>
          <w:sz w:val="24"/>
          <w:szCs w:val="24"/>
        </w:rPr>
        <w:t xml:space="preserve"> позволяет </w:t>
      </w:r>
      <w:r w:rsidR="005650CA">
        <w:rPr>
          <w:rFonts w:ascii="Times New Roman" w:hAnsi="Times New Roman" w:cs="Times New Roman"/>
          <w:sz w:val="24"/>
          <w:szCs w:val="24"/>
        </w:rPr>
        <w:t>назначить необходимой роль расширенные привилегии администратора ИБ для проведения аудита.</w:t>
      </w:r>
      <w:r w:rsidR="007A3695" w:rsidRPr="003F426C">
        <w:rPr>
          <w:rFonts w:ascii="Times New Roman" w:hAnsi="Times New Roman" w:cs="Times New Roman"/>
          <w:sz w:val="24"/>
          <w:szCs w:val="24"/>
        </w:rPr>
        <w:t xml:space="preserve"> Для этого в меню редактирования роли пользователя необходимо </w:t>
      </w:r>
      <w:r w:rsidR="007A3695" w:rsidRPr="007A3695">
        <w:rPr>
          <w:rFonts w:ascii="Times New Roman" w:hAnsi="Times New Roman" w:cs="Times New Roman"/>
          <w:sz w:val="24"/>
          <w:szCs w:val="24"/>
        </w:rPr>
        <w:t>соответствующем</w:t>
      </w:r>
      <w:r w:rsidR="007A3695" w:rsidRPr="003F426C">
        <w:rPr>
          <w:rFonts w:ascii="Times New Roman" w:hAnsi="Times New Roman" w:cs="Times New Roman"/>
          <w:sz w:val="24"/>
          <w:szCs w:val="24"/>
        </w:rPr>
        <w:t xml:space="preserve"> разделе нажать на кнопку </w:t>
      </w:r>
      <w:r w:rsidR="007A3695" w:rsidRPr="003F42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F53C1" wp14:editId="38DD0588">
            <wp:extent cx="187537" cy="210978"/>
            <wp:effectExtent l="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8166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145" cy="2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695">
        <w:rPr>
          <w:rFonts w:ascii="Times New Roman" w:hAnsi="Times New Roman" w:cs="Times New Roman"/>
          <w:sz w:val="24"/>
          <w:szCs w:val="24"/>
        </w:rPr>
        <w:t xml:space="preserve"> и в появившемся списке выбрать необходимое (см. </w:t>
      </w:r>
      <w:r w:rsidR="007A3695">
        <w:rPr>
          <w:rFonts w:ascii="Times New Roman" w:hAnsi="Times New Roman" w:cs="Times New Roman"/>
          <w:sz w:val="24"/>
          <w:szCs w:val="24"/>
        </w:rPr>
        <w:fldChar w:fldCharType="begin"/>
      </w:r>
      <w:r w:rsidR="007A3695">
        <w:rPr>
          <w:rFonts w:ascii="Times New Roman" w:hAnsi="Times New Roman" w:cs="Times New Roman"/>
          <w:sz w:val="24"/>
          <w:szCs w:val="24"/>
        </w:rPr>
        <w:instrText xml:space="preserve"> REF _Ref152687409 \h </w:instrText>
      </w:r>
      <w:r w:rsidR="007A3695">
        <w:rPr>
          <w:rFonts w:ascii="Times New Roman" w:hAnsi="Times New Roman" w:cs="Times New Roman"/>
          <w:sz w:val="24"/>
          <w:szCs w:val="24"/>
        </w:rPr>
      </w:r>
      <w:r w:rsidR="007A3695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3F426C">
        <w:rPr>
          <w:rFonts w:ascii="Times New Roman" w:hAnsi="Times New Roman" w:cs="Times New Roman"/>
        </w:rPr>
        <w:t xml:space="preserve">Рисунок </w:t>
      </w:r>
      <w:r w:rsidR="00DA09FB">
        <w:rPr>
          <w:rFonts w:ascii="Times New Roman" w:hAnsi="Times New Roman" w:cs="Times New Roman"/>
          <w:i/>
          <w:iCs/>
          <w:noProof/>
        </w:rPr>
        <w:t>25</w:t>
      </w:r>
      <w:r w:rsidR="007A3695">
        <w:rPr>
          <w:rFonts w:ascii="Times New Roman" w:hAnsi="Times New Roman" w:cs="Times New Roman"/>
          <w:sz w:val="24"/>
          <w:szCs w:val="24"/>
        </w:rPr>
        <w:fldChar w:fldCharType="end"/>
      </w:r>
      <w:r w:rsidR="007A3695">
        <w:rPr>
          <w:rFonts w:ascii="Times New Roman" w:hAnsi="Times New Roman" w:cs="Times New Roman"/>
          <w:sz w:val="24"/>
          <w:szCs w:val="24"/>
        </w:rPr>
        <w:t>).</w:t>
      </w:r>
    </w:p>
    <w:p w14:paraId="3231315F" w14:textId="77777777" w:rsidR="007A3695" w:rsidRDefault="007A3695" w:rsidP="003F426C">
      <w:pPr>
        <w:keepNext/>
        <w:spacing w:line="276" w:lineRule="auto"/>
        <w:ind w:firstLine="709"/>
        <w:jc w:val="both"/>
      </w:pPr>
      <w:r w:rsidRPr="007A3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06E65" wp14:editId="5597D8C1">
            <wp:extent cx="4848902" cy="990738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E156" w14:textId="48061BE7" w:rsidR="007A3695" w:rsidRPr="003F426C" w:rsidRDefault="007A3695" w:rsidP="003F426C">
      <w:pPr>
        <w:pStyle w:val="af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bookmarkStart w:id="108" w:name="_Ref152687409"/>
      <w:r w:rsidRPr="003F42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3F42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3F42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3F42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25</w:t>
      </w:r>
      <w:r w:rsidRPr="003F42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08"/>
      <w:r w:rsidRPr="003F42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Список расширенных привилегий</w:t>
      </w:r>
    </w:p>
    <w:p w14:paraId="374A12F2" w14:textId="77777777" w:rsidR="007A3695" w:rsidRPr="00FD72FA" w:rsidRDefault="007A3695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804457" w14:textId="77777777" w:rsidR="009B05D2" w:rsidRPr="00B67F3A" w:rsidRDefault="009B05D2" w:rsidP="009B6B16">
      <w:pPr>
        <w:pStyle w:val="20"/>
        <w:numPr>
          <w:ilvl w:val="0"/>
          <w:numId w:val="16"/>
        </w:numPr>
        <w:spacing w:before="240" w:after="240"/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109" w:name="_Toc144123754"/>
      <w:bookmarkStart w:id="110" w:name="_Toc153212146"/>
      <w:r w:rsidRPr="00B67F3A">
        <w:rPr>
          <w:rFonts w:ascii="Times New Roman" w:hAnsi="Times New Roman" w:cs="Times New Roman"/>
          <w:color w:val="auto"/>
          <w:sz w:val="32"/>
          <w:szCs w:val="32"/>
        </w:rPr>
        <w:t xml:space="preserve">УПРАВЛЕНИЕ </w:t>
      </w:r>
      <w:r>
        <w:rPr>
          <w:rFonts w:ascii="Times New Roman" w:hAnsi="Times New Roman" w:cs="Times New Roman"/>
          <w:color w:val="auto"/>
          <w:sz w:val="32"/>
          <w:szCs w:val="32"/>
        </w:rPr>
        <w:t>ПОЛЬЗОВАТЕЛЯМИ</w:t>
      </w:r>
      <w:bookmarkEnd w:id="109"/>
      <w:bookmarkEnd w:id="110"/>
    </w:p>
    <w:p w14:paraId="4BCAAA2D" w14:textId="53B8E91C" w:rsidR="009B05D2" w:rsidRDefault="009B05D2" w:rsidP="009B05D2">
      <w:pPr>
        <w:spacing w:before="24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FD72FA">
        <w:rPr>
          <w:rFonts w:ascii="Times New Roman" w:hAnsi="Times New Roman" w:cs="Times New Roman"/>
          <w:sz w:val="24"/>
          <w:szCs w:val="24"/>
        </w:rPr>
        <w:t xml:space="preserve"> поддерживаем многопользовательский режим работы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72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D72FA">
        <w:rPr>
          <w:rFonts w:ascii="Times New Roman" w:hAnsi="Times New Roman" w:cs="Times New Roman"/>
          <w:sz w:val="24"/>
          <w:szCs w:val="24"/>
        </w:rPr>
        <w:t xml:space="preserve">ля управления УЗ пользователей в меню ресурсов на вкладке «Администрирование» предусмотрен раздел «Пользователи» </w:t>
      </w:r>
      <w:r>
        <w:rPr>
          <w:rFonts w:ascii="Times New Roman" w:hAnsi="Times New Roman" w:cs="Times New Roman"/>
          <w:sz w:val="24"/>
          <w:szCs w:val="24"/>
        </w:rPr>
        <w:t xml:space="preserve">(см.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_Ref143622379 \h </w:instrText>
      </w:r>
      <w:r w:rsidR="007F2BD8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C95DDD">
        <w:rPr>
          <w:rFonts w:ascii="Times New Roman" w:hAnsi="Times New Roman" w:cs="Times New Roman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</w:rPr>
        <w:t>26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  <w:r w:rsidRPr="00FD72FA">
        <w:rPr>
          <w:rFonts w:ascii="Times New Roman" w:hAnsi="Times New Roman" w:cs="Times New Roman"/>
          <w:sz w:val="24"/>
          <w:szCs w:val="24"/>
        </w:rPr>
        <w:t>.</w:t>
      </w:r>
    </w:p>
    <w:p w14:paraId="38EF61C1" w14:textId="77777777" w:rsidR="009B05D2" w:rsidRDefault="009B05D2" w:rsidP="009B05D2">
      <w:pPr>
        <w:keepNext/>
        <w:tabs>
          <w:tab w:val="left" w:pos="567"/>
        </w:tabs>
        <w:spacing w:before="240" w:line="276" w:lineRule="auto"/>
        <w:jc w:val="center"/>
      </w:pPr>
      <w:r w:rsidRPr="00CE71C0">
        <w:rPr>
          <w:noProof/>
          <w:lang w:eastAsia="ru-RU"/>
        </w:rPr>
        <w:drawing>
          <wp:inline distT="0" distB="0" distL="0" distR="0" wp14:anchorId="5BD43452" wp14:editId="76E81B08">
            <wp:extent cx="6119495" cy="3242310"/>
            <wp:effectExtent l="0" t="0" r="0" b="0"/>
            <wp:docPr id="904779134" name="Рисунок 1" descr="Изображение выглядит как снимок экрана, текст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79134" name="Рисунок 1" descr="Изображение выглядит как снимок экрана, текст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080C" w14:textId="12EA0F05" w:rsidR="009B05D2" w:rsidRPr="00C95DDD" w:rsidRDefault="009B05D2" w:rsidP="009B05D2">
      <w:pPr>
        <w:pStyle w:val="af"/>
        <w:jc w:val="right"/>
        <w:rPr>
          <w:rFonts w:ascii="Times New Roman" w:hAnsi="Times New Roman" w:cs="Times New Roman"/>
          <w:sz w:val="22"/>
          <w:szCs w:val="22"/>
        </w:rPr>
      </w:pPr>
      <w:bookmarkStart w:id="111" w:name="_Ref143622379"/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26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11"/>
      <w:r w:rsidRPr="009E0A0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Окно управления УЗ пользователей</w:t>
      </w:r>
    </w:p>
    <w:p w14:paraId="7AEF9384" w14:textId="77777777" w:rsidR="009B05D2" w:rsidRPr="00E371E8" w:rsidRDefault="009B05D2" w:rsidP="009B6B16">
      <w:pPr>
        <w:pStyle w:val="3"/>
        <w:numPr>
          <w:ilvl w:val="1"/>
          <w:numId w:val="16"/>
        </w:numPr>
        <w:tabs>
          <w:tab w:val="left" w:pos="2629"/>
        </w:tabs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2" w:name="_Toc109314443"/>
      <w:bookmarkStart w:id="113" w:name="_Toc129711329"/>
      <w:bookmarkStart w:id="114" w:name="_Toc144123755"/>
      <w:bookmarkStart w:id="115" w:name="_Toc153212147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Создание УЗ</w:t>
      </w:r>
      <w:bookmarkEnd w:id="112"/>
      <w:bookmarkEnd w:id="113"/>
      <w:bookmarkEnd w:id="114"/>
      <w:bookmarkEnd w:id="115"/>
    </w:p>
    <w:p w14:paraId="53FB2304" w14:textId="5575BC08" w:rsidR="009B05D2" w:rsidRPr="00FD72FA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создания новой УЗ пользователя необходимо </w:t>
      </w:r>
      <w:r>
        <w:rPr>
          <w:rFonts w:ascii="Times New Roman" w:hAnsi="Times New Roman" w:cs="Times New Roman"/>
          <w:sz w:val="24"/>
          <w:szCs w:val="24"/>
        </w:rPr>
        <w:t>нажать</w:t>
      </w:r>
      <w:r w:rsidRPr="002C49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ЛКМ на кнопку «новый пользователь»</w:t>
      </w:r>
      <w:r w:rsidRPr="004E2CE6">
        <w:rPr>
          <w:noProof/>
        </w:rPr>
        <w:t xml:space="preserve"> </w:t>
      </w:r>
      <w:r w:rsidRPr="002804E9">
        <w:rPr>
          <w:noProof/>
          <w:lang w:eastAsia="ru-RU"/>
        </w:rPr>
        <w:drawing>
          <wp:inline distT="0" distB="0" distL="0" distR="0" wp14:anchorId="4161FBAA" wp14:editId="6700890A">
            <wp:extent cx="209550" cy="209550"/>
            <wp:effectExtent l="0" t="0" r="0" b="0"/>
            <wp:docPr id="1042148539" name="Рисунок 104214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5532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  <w:r w:rsidRPr="00C95DDD">
        <w:rPr>
          <w:rFonts w:ascii="Times New Roman" w:hAnsi="Times New Roman" w:cs="Times New Roman"/>
          <w:noProof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2FA">
        <w:rPr>
          <w:rFonts w:ascii="Times New Roman" w:hAnsi="Times New Roman" w:cs="Times New Roman"/>
          <w:sz w:val="24"/>
          <w:szCs w:val="24"/>
        </w:rPr>
        <w:t>в панели слева (под списком пользователей) формы управления УЗ пользователей щёлкнуть</w:t>
      </w:r>
      <w:r>
        <w:rPr>
          <w:rFonts w:ascii="Times New Roman" w:hAnsi="Times New Roman" w:cs="Times New Roman"/>
          <w:sz w:val="24"/>
          <w:szCs w:val="24"/>
        </w:rPr>
        <w:t xml:space="preserve"> ПКМ и в контекстном меню выбрать соответствующий </w:t>
      </w:r>
      <w:r w:rsidR="00AB4400">
        <w:rPr>
          <w:rFonts w:ascii="Times New Roman" w:hAnsi="Times New Roman" w:cs="Times New Roman"/>
          <w:sz w:val="24"/>
          <w:szCs w:val="24"/>
        </w:rPr>
        <w:t>пункт</w:t>
      </w:r>
      <w:r w:rsidR="00AB4400" w:rsidRPr="00FD72FA"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</w:rPr>
        <w:t xml:space="preserve"> </w:t>
      </w:r>
      <w:r w:rsidRPr="004E2CE6">
        <w:rPr>
          <w:rFonts w:ascii="Times New Roman" w:hAnsi="Times New Roman" w:cs="Times New Roman"/>
          <w:sz w:val="24"/>
          <w:szCs w:val="24"/>
        </w:rPr>
        <w:t>В появи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E2CE6">
        <w:rPr>
          <w:rFonts w:ascii="Times New Roman" w:hAnsi="Times New Roman" w:cs="Times New Roman"/>
          <w:sz w:val="24"/>
          <w:szCs w:val="24"/>
        </w:rPr>
        <w:t>шейся форме (см.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DDD">
        <w:rPr>
          <w:rFonts w:ascii="Times New Roman" w:hAnsi="Times New Roman" w:cs="Times New Roman"/>
        </w:rPr>
        <w:fldChar w:fldCharType="begin"/>
      </w:r>
      <w:r w:rsidRPr="00C95DDD">
        <w:rPr>
          <w:rFonts w:ascii="Times New Roman" w:hAnsi="Times New Roman" w:cs="Times New Roman"/>
        </w:rPr>
        <w:instrText xml:space="preserve"> REF _Ref143622297 \h  \* MERGEFORMAT </w:instrText>
      </w:r>
      <w:r w:rsidRPr="00C95DDD">
        <w:rPr>
          <w:rFonts w:ascii="Times New Roman" w:hAnsi="Times New Roman" w:cs="Times New Roman"/>
        </w:rPr>
      </w:r>
      <w:r w:rsidRPr="00C95DDD">
        <w:rPr>
          <w:rFonts w:ascii="Times New Roman" w:hAnsi="Times New Roman" w:cs="Times New Roman"/>
        </w:rPr>
        <w:fldChar w:fldCharType="separate"/>
      </w:r>
      <w:r w:rsidR="00DA09FB" w:rsidRPr="00C95DDD">
        <w:rPr>
          <w:rFonts w:ascii="Times New Roman" w:hAnsi="Times New Roman" w:cs="Times New Roman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</w:rPr>
        <w:t>27</w:t>
      </w:r>
      <w:r w:rsidRPr="00C95DDD">
        <w:rPr>
          <w:rFonts w:ascii="Times New Roman" w:hAnsi="Times New Roman" w:cs="Times New Roman"/>
        </w:rPr>
        <w:fldChar w:fldCharType="end"/>
      </w:r>
      <w:r w:rsidRPr="004E2CE6">
        <w:rPr>
          <w:rFonts w:ascii="Times New Roman" w:hAnsi="Times New Roman" w:cs="Times New Roman"/>
          <w:sz w:val="24"/>
          <w:szCs w:val="24"/>
        </w:rPr>
        <w:t>) необходимо заполнить поля перечисленные в таблице</w:t>
      </w:r>
      <w:r>
        <w:rPr>
          <w:noProof/>
        </w:rPr>
        <w:t xml:space="preserve"> </w:t>
      </w:r>
      <w:r w:rsidRPr="004E2CE6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4E2CE6">
        <w:rPr>
          <w:rFonts w:ascii="Times New Roman" w:hAnsi="Times New Roman" w:cs="Times New Roman"/>
          <w:noProof/>
          <w:sz w:val="24"/>
          <w:szCs w:val="24"/>
        </w:rPr>
        <w:instrText xml:space="preserve"> REF _Ref133515074 \h  \* MERGEFORMAT </w:instrText>
      </w:r>
      <w:r w:rsidRPr="004E2CE6">
        <w:rPr>
          <w:rFonts w:ascii="Times New Roman" w:hAnsi="Times New Roman" w:cs="Times New Roman"/>
          <w:noProof/>
          <w:sz w:val="24"/>
          <w:szCs w:val="24"/>
        </w:rPr>
      </w:r>
      <w:r w:rsidRPr="004E2CE6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DA09FB" w:rsidRPr="00DA09FB">
        <w:rPr>
          <w:rFonts w:ascii="Times New Roman" w:hAnsi="Times New Roman" w:cs="Times New Roman"/>
          <w:vanish/>
          <w:sz w:val="24"/>
          <w:szCs w:val="24"/>
        </w:rPr>
        <w:t>Таблица</w:t>
      </w:r>
      <w:r w:rsidR="00DA09FB" w:rsidRPr="00DA09FB">
        <w:rPr>
          <w:rFonts w:ascii="Times New Roman" w:hAnsi="Times New Roman" w:cs="Times New Roman"/>
          <w:sz w:val="24"/>
          <w:szCs w:val="24"/>
        </w:rPr>
        <w:t xml:space="preserve"> </w:t>
      </w:r>
      <w:r w:rsidR="00DA09FB" w:rsidRPr="00DA09FB">
        <w:rPr>
          <w:rFonts w:ascii="Times New Roman" w:hAnsi="Times New Roman" w:cs="Times New Roman"/>
          <w:noProof/>
          <w:sz w:val="24"/>
          <w:szCs w:val="24"/>
        </w:rPr>
        <w:t>2</w:t>
      </w:r>
      <w:r w:rsidRPr="004E2CE6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47B383A" w14:textId="77777777" w:rsidR="009B05D2" w:rsidRDefault="009B05D2" w:rsidP="009B05D2">
      <w:pPr>
        <w:pStyle w:val="af"/>
        <w:keepNext/>
        <w:spacing w:before="120" w:after="0"/>
        <w:jc w:val="center"/>
      </w:pPr>
      <w:r w:rsidRPr="00CE71C0">
        <w:rPr>
          <w:noProof/>
          <w:lang w:eastAsia="ru-RU"/>
        </w:rPr>
        <w:drawing>
          <wp:inline distT="0" distB="0" distL="0" distR="0" wp14:anchorId="1A962E22" wp14:editId="0E749E9A">
            <wp:extent cx="4917057" cy="2889925"/>
            <wp:effectExtent l="0" t="0" r="0" b="5715"/>
            <wp:docPr id="1227429167" name="Рисунок 1" descr="Изображение выглядит как текст, снимок экрана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29167" name="Рисунок 1" descr="Изображение выглядит как текст, снимок экрана, меню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2005" cy="28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F8DC" w14:textId="1F69630C" w:rsidR="009B05D2" w:rsidRPr="00C95DDD" w:rsidRDefault="009B05D2" w:rsidP="009B05D2">
      <w:pPr>
        <w:pStyle w:val="af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16" w:name="_Ref143622297"/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Рисунок \* ARABIC </w:instrTex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27</w:t>
      </w:r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16"/>
      <w:r w:rsidRPr="00C95DDD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Pr="009E0A0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Форма создания нового пользователя</w:t>
      </w:r>
    </w:p>
    <w:p w14:paraId="4AE2ECC7" w14:textId="43D9C909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>При работе с пользователями определяются следующие параметры</w:t>
      </w:r>
      <w:r w:rsidR="00B00844">
        <w:rPr>
          <w:rFonts w:ascii="Times New Roman" w:hAnsi="Times New Roman" w:cs="Times New Roman"/>
          <w:sz w:val="24"/>
          <w:szCs w:val="24"/>
        </w:rPr>
        <w:t>, описанные в таблице ниже.</w:t>
      </w:r>
    </w:p>
    <w:p w14:paraId="7EA27D8F" w14:textId="40DC7CE4" w:rsidR="009B05D2" w:rsidRDefault="009B05D2" w:rsidP="009B05D2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17" w:name="_Ref133515074"/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Таблица </w:t>
      </w:r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Таблица \* ARABIC </w:instrText>
      </w:r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</w:t>
      </w:r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bookmarkEnd w:id="117"/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Поля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формы</w:t>
      </w:r>
      <w:r w:rsidRPr="004E2CE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создания нового пользователя</w:t>
      </w:r>
    </w:p>
    <w:tbl>
      <w:tblPr>
        <w:tblStyle w:val="-21"/>
        <w:tblW w:w="9634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827"/>
        <w:gridCol w:w="3402"/>
      </w:tblGrid>
      <w:tr w:rsidR="009B05D2" w:rsidRPr="00D21CDD" w14:paraId="07C19BFE" w14:textId="77777777" w:rsidTr="00880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AB7CD09" w14:textId="77777777" w:rsidR="009B05D2" w:rsidRPr="00D21CDD" w:rsidRDefault="009B05D2" w:rsidP="00880F48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D21CDD">
              <w:rPr>
                <w:rFonts w:ascii="Times New Roman" w:eastAsia="Calibri" w:hAnsi="Times New Roman" w:cs="Times New Roman"/>
              </w:rPr>
              <w:t>Название поля</w:t>
            </w:r>
          </w:p>
        </w:tc>
        <w:tc>
          <w:tcPr>
            <w:tcW w:w="3827" w:type="dxa"/>
          </w:tcPr>
          <w:p w14:paraId="3841B64D" w14:textId="77777777" w:rsidR="009B05D2" w:rsidRPr="00D21CDD" w:rsidRDefault="009B05D2" w:rsidP="00880F48">
            <w:pPr>
              <w:keepNext/>
              <w:spacing w:line="276" w:lineRule="auto"/>
              <w:ind w:left="-23"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D21CDD">
              <w:rPr>
                <w:rFonts w:ascii="Times New Roman" w:eastAsia="Calibri" w:hAnsi="Times New Roman" w:cs="Times New Roman"/>
              </w:rPr>
              <w:t>Описание</w:t>
            </w:r>
          </w:p>
        </w:tc>
        <w:tc>
          <w:tcPr>
            <w:tcW w:w="3402" w:type="dxa"/>
          </w:tcPr>
          <w:p w14:paraId="4BFB6E41" w14:textId="77777777" w:rsidR="009B05D2" w:rsidRPr="00D21CDD" w:rsidRDefault="009B05D2" w:rsidP="00880F48">
            <w:pPr>
              <w:keepNext/>
              <w:spacing w:line="276" w:lineRule="auto"/>
              <w:ind w:left="-23" w:firstLine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21CDD">
              <w:rPr>
                <w:rFonts w:ascii="Times New Roman" w:eastAsia="Calibri" w:hAnsi="Times New Roman" w:cs="Times New Roman"/>
              </w:rPr>
              <w:t>Примечание</w:t>
            </w:r>
          </w:p>
        </w:tc>
      </w:tr>
      <w:tr w:rsidR="009B05D2" w:rsidRPr="00D21CDD" w14:paraId="23A5ABFD" w14:textId="77777777" w:rsidTr="00880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98A13BA" w14:textId="77777777" w:rsidR="009B05D2" w:rsidRPr="00D21CDD" w:rsidRDefault="009B05D2" w:rsidP="00880F48">
            <w:pPr>
              <w:keepNext/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3827" w:type="dxa"/>
          </w:tcPr>
          <w:p w14:paraId="31237FBE" w14:textId="77777777" w:rsidR="009B05D2" w:rsidRPr="00D21CDD" w:rsidRDefault="009B05D2" w:rsidP="00880F48">
            <w:pPr>
              <w:keepNext/>
              <w:ind w:left="-23" w:firstLin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ФИО пользователя – владельца УЗ</w:t>
            </w:r>
          </w:p>
        </w:tc>
        <w:tc>
          <w:tcPr>
            <w:tcW w:w="3402" w:type="dxa"/>
          </w:tcPr>
          <w:p w14:paraId="39E86634" w14:textId="77777777" w:rsidR="009B05D2" w:rsidRPr="00D21CDD" w:rsidRDefault="009B05D2" w:rsidP="00880F48">
            <w:pPr>
              <w:keepNext/>
              <w:ind w:left="-23" w:firstLin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9B05D2" w:rsidRPr="00D21CDD" w14:paraId="4DD8BF28" w14:textId="77777777" w:rsidTr="00880F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5C3CD3F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Логин</w:t>
            </w:r>
          </w:p>
        </w:tc>
        <w:tc>
          <w:tcPr>
            <w:tcW w:w="3827" w:type="dxa"/>
          </w:tcPr>
          <w:p w14:paraId="63A5B689" w14:textId="77777777" w:rsidR="009B05D2" w:rsidRPr="00D21CDD" w:rsidRDefault="009B05D2" w:rsidP="0088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CDD">
              <w:rPr>
                <w:rFonts w:ascii="Times New Roman" w:hAnsi="Times New Roman" w:cs="Times New Roman"/>
              </w:rPr>
              <w:t>Логин создаваемой УЗ пользователя</w:t>
            </w:r>
          </w:p>
        </w:tc>
        <w:tc>
          <w:tcPr>
            <w:tcW w:w="3402" w:type="dxa"/>
          </w:tcPr>
          <w:p w14:paraId="67589F00" w14:textId="77777777" w:rsidR="009B05D2" w:rsidRPr="00D21CDD" w:rsidRDefault="009B05D2" w:rsidP="0088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9B05D2" w:rsidRPr="00D21CDD" w14:paraId="5F682A39" w14:textId="77777777" w:rsidTr="00880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F2A3A8D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Пароль</w:t>
            </w:r>
          </w:p>
        </w:tc>
        <w:tc>
          <w:tcPr>
            <w:tcW w:w="3827" w:type="dxa"/>
          </w:tcPr>
          <w:p w14:paraId="6214DE9B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Пароль создаваемой УЗ пользователя</w:t>
            </w:r>
          </w:p>
        </w:tc>
        <w:tc>
          <w:tcPr>
            <w:tcW w:w="3402" w:type="dxa"/>
          </w:tcPr>
          <w:p w14:paraId="55ACC0AA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Требования к паролю устанавливаются в соответствие с парольной политикой</w:t>
            </w:r>
          </w:p>
        </w:tc>
      </w:tr>
      <w:tr w:rsidR="009B05D2" w:rsidRPr="00D21CDD" w14:paraId="4D8CEF0B" w14:textId="77777777" w:rsidTr="00880F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A28BF33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Активный</w:t>
            </w:r>
          </w:p>
        </w:tc>
        <w:tc>
          <w:tcPr>
            <w:tcW w:w="3827" w:type="dxa"/>
          </w:tcPr>
          <w:p w14:paraId="483BCFFC" w14:textId="77777777" w:rsidR="009B05D2" w:rsidRPr="00D21CDD" w:rsidRDefault="009B05D2" w:rsidP="0088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CDD">
              <w:rPr>
                <w:rFonts w:ascii="Times New Roman" w:hAnsi="Times New Roman" w:cs="Times New Roman"/>
              </w:rPr>
              <w:t>Признак активности УЗ пользователя</w:t>
            </w:r>
          </w:p>
        </w:tc>
        <w:tc>
          <w:tcPr>
            <w:tcW w:w="3402" w:type="dxa"/>
          </w:tcPr>
          <w:p w14:paraId="39A6C2D3" w14:textId="77777777" w:rsidR="009B05D2" w:rsidRPr="00D21CDD" w:rsidRDefault="009B05D2" w:rsidP="0088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95DDD">
              <w:rPr>
                <w:rFonts w:ascii="Times New Roman" w:hAnsi="Times New Roman" w:cs="Times New Roman"/>
              </w:rPr>
              <w:t>Используется в целях временной блокировки УЗ пользователя в системе</w:t>
            </w:r>
          </w:p>
        </w:tc>
      </w:tr>
      <w:tr w:rsidR="009B05D2" w:rsidRPr="00D21CDD" w14:paraId="53D04697" w14:textId="77777777" w:rsidTr="00880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2BB6365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3827" w:type="dxa"/>
          </w:tcPr>
          <w:p w14:paraId="59E0F0D5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Электронная почта владельца УЗ пользователя</w:t>
            </w:r>
          </w:p>
        </w:tc>
        <w:tc>
          <w:tcPr>
            <w:tcW w:w="3402" w:type="dxa"/>
          </w:tcPr>
          <w:p w14:paraId="2583FEBC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9B05D2" w:rsidRPr="00D21CDD" w14:paraId="4F692AD6" w14:textId="77777777" w:rsidTr="00880F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830F5F4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  <w:lang w:val="en-US"/>
              </w:rPr>
            </w:pPr>
            <w:r w:rsidRPr="00D21CDD">
              <w:rPr>
                <w:rFonts w:ascii="Times New Roman" w:hAnsi="Times New Roman" w:cs="Times New Roman"/>
              </w:rPr>
              <w:t>Удалён</w:t>
            </w:r>
          </w:p>
        </w:tc>
        <w:tc>
          <w:tcPr>
            <w:tcW w:w="3827" w:type="dxa"/>
          </w:tcPr>
          <w:p w14:paraId="09588F73" w14:textId="77777777" w:rsidR="009B05D2" w:rsidRPr="00D21CDD" w:rsidRDefault="009B05D2" w:rsidP="00880F48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Признак удаления УЗ пользователя</w:t>
            </w:r>
          </w:p>
        </w:tc>
        <w:tc>
          <w:tcPr>
            <w:tcW w:w="3402" w:type="dxa"/>
          </w:tcPr>
          <w:p w14:paraId="2583E15B" w14:textId="77777777" w:rsidR="009B05D2" w:rsidRPr="00D21CDD" w:rsidRDefault="009B05D2" w:rsidP="00880F48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95DDD">
              <w:rPr>
                <w:rFonts w:ascii="Times New Roman" w:hAnsi="Times New Roman" w:cs="Times New Roman"/>
              </w:rPr>
              <w:t>Используется в случае удаления УЗ пользователя из системы</w:t>
            </w:r>
          </w:p>
        </w:tc>
      </w:tr>
      <w:tr w:rsidR="009B05D2" w:rsidRPr="00D21CDD" w14:paraId="56FF0461" w14:textId="77777777" w:rsidTr="00880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09D3839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lastRenderedPageBreak/>
              <w:t>Роль</w:t>
            </w:r>
          </w:p>
        </w:tc>
        <w:tc>
          <w:tcPr>
            <w:tcW w:w="3827" w:type="dxa"/>
          </w:tcPr>
          <w:p w14:paraId="7A82AC6F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Роль создаваемой УЗ пользователя</w:t>
            </w:r>
          </w:p>
        </w:tc>
        <w:tc>
          <w:tcPr>
            <w:tcW w:w="3402" w:type="dxa"/>
          </w:tcPr>
          <w:p w14:paraId="15BFDA46" w14:textId="77777777" w:rsidR="00DA09FB" w:rsidRPr="00DA09FB" w:rsidRDefault="009B05D2" w:rsidP="00DA09FB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и редактирование ролей представлено в</w:t>
            </w:r>
            <w:r w:rsidRPr="00C95DDD">
              <w:rPr>
                <w:rFonts w:ascii="Times New Roman" w:hAnsi="Times New Roman" w:cs="Times New Roman"/>
              </w:rPr>
              <w:t xml:space="preserve"> раздел</w:t>
            </w:r>
            <w:r>
              <w:rPr>
                <w:rFonts w:ascii="Times New Roman" w:hAnsi="Times New Roman" w:cs="Times New Roman"/>
              </w:rPr>
              <w:t>е</w:t>
            </w:r>
            <w:r w:rsidRPr="00C95DDD">
              <w:rPr>
                <w:rFonts w:ascii="Times New Roman" w:hAnsi="Times New Roman" w:cs="Times New Roman"/>
              </w:rPr>
              <w:t xml:space="preserve"> «</w:t>
            </w:r>
            <w:r w:rsidR="00B00844" w:rsidRPr="00B00844">
              <w:rPr>
                <w:rFonts w:ascii="Times New Roman" w:hAnsi="Times New Roman" w:cs="Times New Roman"/>
              </w:rPr>
              <w:fldChar w:fldCharType="begin"/>
            </w:r>
            <w:r w:rsidR="00B00844" w:rsidRPr="00B00844">
              <w:rPr>
                <w:rFonts w:ascii="Times New Roman" w:hAnsi="Times New Roman" w:cs="Times New Roman"/>
              </w:rPr>
              <w:instrText xml:space="preserve"> REF _Ref146626321 \h </w:instrText>
            </w:r>
            <w:r w:rsidR="00B00844">
              <w:rPr>
                <w:rFonts w:ascii="Times New Roman" w:hAnsi="Times New Roman" w:cs="Times New Roman"/>
              </w:rPr>
              <w:instrText xml:space="preserve"> \* MERGEFORMAT </w:instrText>
            </w:r>
            <w:r w:rsidR="00B00844" w:rsidRPr="00B00844">
              <w:rPr>
                <w:rFonts w:ascii="Times New Roman" w:hAnsi="Times New Roman" w:cs="Times New Roman"/>
              </w:rPr>
            </w:r>
            <w:r w:rsidR="00B00844" w:rsidRPr="00B00844">
              <w:rPr>
                <w:rFonts w:ascii="Times New Roman" w:hAnsi="Times New Roman" w:cs="Times New Roman"/>
              </w:rPr>
              <w:fldChar w:fldCharType="separate"/>
            </w:r>
            <w:r w:rsidR="00DA09FB" w:rsidRPr="00DA09FB">
              <w:rPr>
                <w:rFonts w:ascii="Times New Roman" w:hAnsi="Times New Roman" w:cs="Times New Roman"/>
              </w:rPr>
              <w:t>АДМИНИСТРИРОВАНИЕ</w:t>
            </w:r>
          </w:p>
          <w:p w14:paraId="021E1457" w14:textId="40A69795" w:rsidR="009B05D2" w:rsidRPr="00C95DDD" w:rsidRDefault="00DA09FB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A09FB">
              <w:rPr>
                <w:rFonts w:ascii="Times New Roman" w:hAnsi="Times New Roman" w:cs="Times New Roman"/>
              </w:rPr>
              <w:t>УПРАВЛЕНИЕ РОЛЯМИ И ПРАВАМИ</w:t>
            </w:r>
            <w:r w:rsidRPr="00376171">
              <w:rPr>
                <w:rFonts w:ascii="Times New Roman" w:hAnsi="Times New Roman" w:cs="Times New Roman"/>
                <w:sz w:val="32"/>
                <w:szCs w:val="32"/>
              </w:rPr>
              <w:t xml:space="preserve"> ДОСТУПА</w:t>
            </w:r>
            <w:r w:rsidR="00B00844" w:rsidRPr="00B00844">
              <w:rPr>
                <w:rFonts w:ascii="Times New Roman" w:hAnsi="Times New Roman" w:cs="Times New Roman"/>
              </w:rPr>
              <w:fldChar w:fldCharType="end"/>
            </w:r>
            <w:r w:rsidR="009B05D2" w:rsidRPr="00C95DDD">
              <w:rPr>
                <w:rFonts w:ascii="Times New Roman" w:hAnsi="Times New Roman" w:cs="Times New Roman"/>
              </w:rPr>
              <w:t>»</w:t>
            </w:r>
          </w:p>
        </w:tc>
      </w:tr>
      <w:tr w:rsidR="009B05D2" w:rsidRPr="00D21CDD" w14:paraId="4729A483" w14:textId="77777777" w:rsidTr="00880F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057CE9E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Должен сменить пароль</w:t>
            </w:r>
          </w:p>
        </w:tc>
        <w:tc>
          <w:tcPr>
            <w:tcW w:w="3827" w:type="dxa"/>
          </w:tcPr>
          <w:p w14:paraId="139E318F" w14:textId="77777777" w:rsidR="009B05D2" w:rsidRPr="00D21CDD" w:rsidRDefault="009B05D2" w:rsidP="00880F48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Признак необходимости смены пароля при первичном входе в Систему</w:t>
            </w:r>
          </w:p>
        </w:tc>
        <w:tc>
          <w:tcPr>
            <w:tcW w:w="3402" w:type="dxa"/>
          </w:tcPr>
          <w:p w14:paraId="36DFEA3B" w14:textId="77777777" w:rsidR="009B05D2" w:rsidRPr="00C95DDD" w:rsidRDefault="009B05D2" w:rsidP="00880F48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9B05D2" w:rsidRPr="00D21CDD" w14:paraId="027B1928" w14:textId="77777777" w:rsidTr="00880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3990F95" w14:textId="77777777" w:rsidR="009B05D2" w:rsidRPr="00D21CDD" w:rsidRDefault="009B05D2" w:rsidP="00880F48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Показывать удалённые ресурсы</w:t>
            </w:r>
          </w:p>
        </w:tc>
        <w:tc>
          <w:tcPr>
            <w:tcW w:w="3827" w:type="dxa"/>
          </w:tcPr>
          <w:p w14:paraId="41F78060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Признак возможности УЗ пользователя управлять удалёнными ресурсами</w:t>
            </w:r>
          </w:p>
        </w:tc>
        <w:tc>
          <w:tcPr>
            <w:tcW w:w="3402" w:type="dxa"/>
          </w:tcPr>
          <w:p w14:paraId="4F04B406" w14:textId="77777777" w:rsidR="009B05D2" w:rsidRPr="00D21CDD" w:rsidRDefault="009B05D2" w:rsidP="00880F48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C95DDD">
              <w:rPr>
                <w:rFonts w:ascii="Times New Roman" w:hAnsi="Times New Roman" w:cs="Times New Roman"/>
              </w:rPr>
              <w:t>Рекомендуется только для авторизованных пользователей Системы</w:t>
            </w:r>
          </w:p>
        </w:tc>
      </w:tr>
      <w:tr w:rsidR="009B05D2" w:rsidRPr="00D21CDD" w14:paraId="6FD33592" w14:textId="77777777" w:rsidTr="00880F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80D83E" w14:textId="77777777" w:rsidR="009B05D2" w:rsidRPr="00D21CDD" w:rsidRDefault="009B05D2" w:rsidP="00880F48">
            <w:pPr>
              <w:spacing w:before="120" w:line="276" w:lineRule="auto"/>
              <w:rPr>
                <w:rFonts w:ascii="Times New Roman" w:eastAsia="Calibri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Доменная аутентификация</w:t>
            </w:r>
          </w:p>
        </w:tc>
        <w:tc>
          <w:tcPr>
            <w:tcW w:w="3827" w:type="dxa"/>
          </w:tcPr>
          <w:p w14:paraId="34F48BA8" w14:textId="77777777" w:rsidR="009B05D2" w:rsidRPr="00D21CDD" w:rsidRDefault="009B05D2" w:rsidP="00880F48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21CDD">
              <w:rPr>
                <w:rFonts w:ascii="Times New Roman" w:hAnsi="Times New Roman" w:cs="Times New Roman"/>
              </w:rPr>
              <w:t>Признак необходимости входа в систему с помощью доменной аутентификации</w:t>
            </w:r>
          </w:p>
        </w:tc>
        <w:tc>
          <w:tcPr>
            <w:tcW w:w="3402" w:type="dxa"/>
          </w:tcPr>
          <w:p w14:paraId="249E814D" w14:textId="77777777" w:rsidR="009B05D2" w:rsidRPr="00D21CDD" w:rsidRDefault="009B05D2" w:rsidP="00880F48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</w:tbl>
    <w:p w14:paraId="14BB10A3" w14:textId="77777777" w:rsidR="009B05D2" w:rsidRPr="00B7710A" w:rsidRDefault="009B05D2" w:rsidP="009B6B16">
      <w:pPr>
        <w:pStyle w:val="3"/>
        <w:numPr>
          <w:ilvl w:val="1"/>
          <w:numId w:val="16"/>
        </w:numPr>
        <w:tabs>
          <w:tab w:val="left" w:pos="2629"/>
        </w:tabs>
        <w:spacing w:before="240" w:after="240"/>
        <w:ind w:left="426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8" w:name="_Toc109314444"/>
      <w:bookmarkStart w:id="119" w:name="_Toc129711330"/>
      <w:bookmarkStart w:id="120" w:name="_Toc144123756"/>
      <w:bookmarkStart w:id="121" w:name="_Toc153212148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Внесение изменений в </w:t>
      </w:r>
      <w:bookmarkEnd w:id="118"/>
      <w:bookmarkEnd w:id="119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t>УЗ</w:t>
      </w:r>
      <w:bookmarkEnd w:id="120"/>
      <w:bookmarkEnd w:id="121"/>
    </w:p>
    <w:p w14:paraId="6779F496" w14:textId="77777777" w:rsid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2FA">
        <w:rPr>
          <w:rFonts w:ascii="Times New Roman" w:hAnsi="Times New Roman" w:cs="Times New Roman"/>
          <w:sz w:val="24"/>
          <w:szCs w:val="24"/>
        </w:rPr>
        <w:t xml:space="preserve">Для редактирования УЗ пользователя </w:t>
      </w:r>
      <w:r>
        <w:rPr>
          <w:rFonts w:ascii="Times New Roman" w:hAnsi="Times New Roman" w:cs="Times New Roman"/>
          <w:sz w:val="24"/>
          <w:szCs w:val="24"/>
        </w:rPr>
        <w:t xml:space="preserve">необходимо выбрать её и перейти в режим редактирования, нажав на кнопку </w:t>
      </w:r>
      <w:r w:rsidRPr="002C20C3">
        <w:rPr>
          <w:noProof/>
          <w:lang w:eastAsia="ru-RU"/>
        </w:rPr>
        <w:drawing>
          <wp:inline distT="0" distB="0" distL="0" distR="0" wp14:anchorId="2AF54207" wp14:editId="1DF2D658">
            <wp:extent cx="209550" cy="209550"/>
            <wp:effectExtent l="0" t="0" r="0" b="0"/>
            <wp:docPr id="1495846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4611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или из контекстного меню, вызываемого ПКМ.</w:t>
      </w:r>
      <w:r w:rsidRPr="002C20C3">
        <w:rPr>
          <w:noProof/>
        </w:rPr>
        <w:t xml:space="preserve"> </w:t>
      </w:r>
      <w:r w:rsidRPr="00FD72FA">
        <w:rPr>
          <w:rFonts w:ascii="Times New Roman" w:hAnsi="Times New Roman" w:cs="Times New Roman"/>
          <w:sz w:val="24"/>
          <w:szCs w:val="24"/>
        </w:rPr>
        <w:t xml:space="preserve"> В основном окне отобразятся параметры УЗ, которые можно будет скорректировать. Для применения изменений необходимо нажать кнопку </w:t>
      </w:r>
      <w:r w:rsidRPr="00DF4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5B29B" wp14:editId="4371A678">
            <wp:extent cx="209550" cy="209550"/>
            <wp:effectExtent l="0" t="0" r="0" b="0"/>
            <wp:docPr id="1015751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5145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3C7" w:rsidDel="00DF43C7">
        <w:rPr>
          <w:rFonts w:ascii="Times New Roman" w:hAnsi="Times New Roman" w:cs="Times New Roman"/>
          <w:sz w:val="24"/>
          <w:szCs w:val="24"/>
        </w:rPr>
        <w:t xml:space="preserve"> </w:t>
      </w:r>
      <w:r w:rsidRPr="00FD72FA">
        <w:rPr>
          <w:rFonts w:ascii="Times New Roman" w:hAnsi="Times New Roman" w:cs="Times New Roman"/>
          <w:sz w:val="24"/>
          <w:szCs w:val="24"/>
        </w:rPr>
        <w:t>. Возможна опция удаления УЗ пользователя из Систем</w:t>
      </w:r>
      <w:r>
        <w:rPr>
          <w:rFonts w:ascii="Times New Roman" w:hAnsi="Times New Roman" w:cs="Times New Roman"/>
          <w:sz w:val="24"/>
          <w:szCs w:val="24"/>
        </w:rPr>
        <w:t xml:space="preserve">ы при нажатии кнопки </w:t>
      </w:r>
      <w:r w:rsidRPr="00DF43C7">
        <w:rPr>
          <w:noProof/>
          <w:lang w:eastAsia="ru-RU"/>
        </w:rPr>
        <w:drawing>
          <wp:inline distT="0" distB="0" distL="0" distR="0" wp14:anchorId="7A0C3257" wp14:editId="40F43143">
            <wp:extent cx="190500" cy="190500"/>
            <wp:effectExtent l="0" t="0" r="0" b="0"/>
            <wp:docPr id="446122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2252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2FA">
        <w:rPr>
          <w:rFonts w:ascii="Times New Roman" w:hAnsi="Times New Roman" w:cs="Times New Roman"/>
          <w:sz w:val="24"/>
          <w:szCs w:val="24"/>
        </w:rPr>
        <w:t>, для этого предварительно необходимо удалить или перенести ресурсы УЗ удаляемого профиля.</w:t>
      </w:r>
    </w:p>
    <w:p w14:paraId="4CA9013F" w14:textId="77777777" w:rsidR="009B05D2" w:rsidRPr="00FD72FA" w:rsidRDefault="009B05D2" w:rsidP="009B6B16">
      <w:pPr>
        <w:pStyle w:val="3"/>
        <w:numPr>
          <w:ilvl w:val="1"/>
          <w:numId w:val="16"/>
        </w:numPr>
        <w:tabs>
          <w:tab w:val="left" w:pos="2629"/>
        </w:tabs>
        <w:spacing w:before="240" w:after="240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bookmarkStart w:id="122" w:name="_Toc144123757"/>
      <w:bookmarkStart w:id="123" w:name="_Toc153212149"/>
      <w:r w:rsidRPr="00B7710A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Мониторинг пользователей в системе</w:t>
      </w:r>
      <w:bookmarkEnd w:id="122"/>
      <w:bookmarkEnd w:id="123"/>
    </w:p>
    <w:p w14:paraId="0AA1B72A" w14:textId="532625A3" w:rsidR="009B05D2" w:rsidRPr="00C95DDD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мониторинга пользователей в системе следует в </w:t>
      </w:r>
      <w:r w:rsidRPr="007B1410">
        <w:rPr>
          <w:rFonts w:ascii="Times New Roman" w:hAnsi="Times New Roman" w:cs="Times New Roman"/>
          <w:sz w:val="24"/>
          <w:szCs w:val="24"/>
        </w:rPr>
        <w:t xml:space="preserve">меню ресурсов на вкладке «Администрирование» </w:t>
      </w:r>
      <w:r>
        <w:rPr>
          <w:rFonts w:ascii="Times New Roman" w:hAnsi="Times New Roman" w:cs="Times New Roman"/>
          <w:sz w:val="24"/>
          <w:szCs w:val="24"/>
        </w:rPr>
        <w:t xml:space="preserve">выбрать </w:t>
      </w:r>
      <w:r w:rsidRPr="007B1410">
        <w:rPr>
          <w:rFonts w:ascii="Times New Roman" w:hAnsi="Times New Roman" w:cs="Times New Roman"/>
          <w:sz w:val="24"/>
          <w:szCs w:val="24"/>
        </w:rPr>
        <w:t xml:space="preserve">раздел «Пользователи». </w:t>
      </w:r>
      <w:r>
        <w:rPr>
          <w:rFonts w:ascii="Times New Roman" w:hAnsi="Times New Roman" w:cs="Times New Roman"/>
          <w:sz w:val="24"/>
          <w:szCs w:val="24"/>
        </w:rPr>
        <w:t xml:space="preserve">В правой части окна располагается раздел для отслеживания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залогиненных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пользователей в системе</w:t>
      </w:r>
      <w:r w:rsidRPr="007B1410">
        <w:rPr>
          <w:rFonts w:ascii="Times New Roman" w:hAnsi="Times New Roman" w:cs="Times New Roman"/>
          <w:sz w:val="24"/>
          <w:szCs w:val="24"/>
        </w:rPr>
        <w:t xml:space="preserve"> (см.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DDD">
        <w:rPr>
          <w:rFonts w:ascii="Times New Roman" w:hAnsi="Times New Roman" w:cs="Times New Roman"/>
        </w:rPr>
        <w:fldChar w:fldCharType="begin"/>
      </w:r>
      <w:r w:rsidRPr="00C95DDD">
        <w:rPr>
          <w:rFonts w:ascii="Times New Roman" w:hAnsi="Times New Roman" w:cs="Times New Roman"/>
        </w:rPr>
        <w:instrText xml:space="preserve"> REF _Ref143622749 \h  \* MERGEFORMAT </w:instrText>
      </w:r>
      <w:r w:rsidRPr="00C95DDD">
        <w:rPr>
          <w:rFonts w:ascii="Times New Roman" w:hAnsi="Times New Roman" w:cs="Times New Roman"/>
        </w:rPr>
      </w:r>
      <w:r w:rsidRPr="00C95DDD">
        <w:rPr>
          <w:rFonts w:ascii="Times New Roman" w:hAnsi="Times New Roman" w:cs="Times New Roman"/>
        </w:rPr>
        <w:fldChar w:fldCharType="separate"/>
      </w:r>
      <w:r w:rsidR="00DA09FB" w:rsidRPr="00C95DDD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DA09FB" w:rsidRPr="00DA09FB">
        <w:rPr>
          <w:rFonts w:ascii="Times New Roman" w:hAnsi="Times New Roman" w:cs="Times New Roman"/>
          <w:noProof/>
          <w:color w:val="000000" w:themeColor="text1"/>
        </w:rPr>
        <w:t>28</w:t>
      </w:r>
      <w:r w:rsidRPr="00C95DDD">
        <w:rPr>
          <w:rFonts w:ascii="Times New Roman" w:hAnsi="Times New Roman" w:cs="Times New Roman"/>
        </w:rPr>
        <w:fldChar w:fldCharType="end"/>
      </w:r>
      <w:r w:rsidRPr="007B141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Для отключения пользователя необходимо нажать по нему ПКМ и в контекстном меню выбрать пункт «отключить».</w:t>
      </w:r>
    </w:p>
    <w:p w14:paraId="78FC8199" w14:textId="77777777" w:rsidR="009B05D2" w:rsidRDefault="009B05D2" w:rsidP="009B05D2">
      <w:pPr>
        <w:pStyle w:val="a9"/>
        <w:keepNext/>
        <w:jc w:val="center"/>
      </w:pPr>
      <w:r w:rsidRPr="00CE71C0">
        <w:rPr>
          <w:noProof/>
          <w:lang w:eastAsia="ru-RU"/>
        </w:rPr>
        <w:lastRenderedPageBreak/>
        <w:drawing>
          <wp:inline distT="0" distB="0" distL="0" distR="0" wp14:anchorId="7312A257" wp14:editId="2CEADCFE">
            <wp:extent cx="5067300" cy="1847850"/>
            <wp:effectExtent l="0" t="0" r="0" b="0"/>
            <wp:docPr id="1810311703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11703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C565" w14:textId="3605CA82" w:rsidR="009B05D2" w:rsidRPr="00C95DDD" w:rsidRDefault="009B05D2" w:rsidP="009B05D2">
      <w:pPr>
        <w:pStyle w:val="af"/>
        <w:jc w:val="right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124" w:name="_Ref143622749"/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Рисунок </w:t>
      </w:r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Рисунок \* ARABIC </w:instrText>
      </w:r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28</w:t>
      </w:r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bookmarkEnd w:id="124"/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. </w:t>
      </w:r>
      <w:proofErr w:type="spellStart"/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Залогиненные</w:t>
      </w:r>
      <w:proofErr w:type="spellEnd"/>
      <w:r w:rsidRPr="00C95DD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пользователи</w:t>
      </w:r>
    </w:p>
    <w:p w14:paraId="74155C13" w14:textId="77777777" w:rsidR="009B05D2" w:rsidRPr="003215EC" w:rsidRDefault="009B05D2" w:rsidP="009B05D2">
      <w:pPr>
        <w:pStyle w:val="af"/>
        <w:jc w:val="center"/>
      </w:pPr>
    </w:p>
    <w:p w14:paraId="61B00AF2" w14:textId="0AAC6295" w:rsidR="00B7710A" w:rsidRDefault="00B7710A" w:rsidP="009B6B16">
      <w:pPr>
        <w:pStyle w:val="20"/>
        <w:numPr>
          <w:ilvl w:val="0"/>
          <w:numId w:val="16"/>
        </w:numPr>
        <w:spacing w:before="240" w:after="240"/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bookmarkStart w:id="125" w:name="_Toc143259307"/>
      <w:bookmarkStart w:id="126" w:name="_Toc153212150"/>
      <w:r>
        <w:rPr>
          <w:rFonts w:ascii="Times New Roman" w:hAnsi="Times New Roman" w:cs="Times New Roman"/>
          <w:color w:val="auto"/>
          <w:sz w:val="32"/>
          <w:szCs w:val="32"/>
        </w:rPr>
        <w:t>ЛОГИРОВАНИЕ</w:t>
      </w:r>
    </w:p>
    <w:p w14:paraId="6D558C15" w14:textId="35D061EC" w:rsidR="00B7710A" w:rsidRDefault="00B7710A" w:rsidP="00B7710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0A">
        <w:rPr>
          <w:rFonts w:ascii="Times New Roman" w:hAnsi="Times New Roman" w:cs="Times New Roman"/>
          <w:sz w:val="24"/>
          <w:szCs w:val="24"/>
        </w:rPr>
        <w:t xml:space="preserve">Для просмотра логов системы </w:t>
      </w:r>
      <w:r w:rsidR="000B7137">
        <w:rPr>
          <w:rFonts w:ascii="Times New Roman" w:hAnsi="Times New Roman" w:cs="Times New Roman"/>
          <w:sz w:val="24"/>
          <w:szCs w:val="24"/>
        </w:rPr>
        <w:t>U-SIEM</w:t>
      </w:r>
      <w:r w:rsidRPr="00B7710A">
        <w:rPr>
          <w:rFonts w:ascii="Times New Roman" w:hAnsi="Times New Roman" w:cs="Times New Roman"/>
          <w:sz w:val="24"/>
          <w:szCs w:val="24"/>
        </w:rPr>
        <w:t xml:space="preserve"> необходимо в разделе «Администрирование» перейти на вкладку «Лог»</w:t>
      </w:r>
      <w:r>
        <w:rPr>
          <w:rFonts w:ascii="Times New Roman" w:hAnsi="Times New Roman" w:cs="Times New Roman"/>
          <w:sz w:val="24"/>
          <w:szCs w:val="24"/>
        </w:rPr>
        <w:t>. Подробнее об уровнях логирования написано в разделе «</w:t>
      </w:r>
      <w:r w:rsidRPr="00B7710A">
        <w:rPr>
          <w:rFonts w:ascii="Times New Roman" w:hAnsi="Times New Roman" w:cs="Times New Roman"/>
          <w:sz w:val="24"/>
          <w:szCs w:val="24"/>
        </w:rPr>
        <w:fldChar w:fldCharType="begin"/>
      </w:r>
      <w:r w:rsidRPr="00B7710A">
        <w:rPr>
          <w:rFonts w:ascii="Times New Roman" w:hAnsi="Times New Roman" w:cs="Times New Roman"/>
          <w:sz w:val="24"/>
          <w:szCs w:val="24"/>
        </w:rPr>
        <w:instrText xml:space="preserve"> REF _Ref153213105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B7710A">
        <w:rPr>
          <w:rFonts w:ascii="Times New Roman" w:hAnsi="Times New Roman" w:cs="Times New Roman"/>
          <w:sz w:val="24"/>
          <w:szCs w:val="24"/>
        </w:rPr>
      </w:r>
      <w:r w:rsidRPr="00B7710A">
        <w:rPr>
          <w:rFonts w:ascii="Times New Roman" w:hAnsi="Times New Roman" w:cs="Times New Roman"/>
          <w:sz w:val="24"/>
          <w:szCs w:val="24"/>
        </w:rPr>
        <w:fldChar w:fldCharType="separate"/>
      </w:r>
      <w:r w:rsidR="00DA09FB" w:rsidRPr="00DA09FB">
        <w:rPr>
          <w:rFonts w:ascii="Times New Roman" w:hAnsi="Times New Roman" w:cs="Times New Roman"/>
          <w:sz w:val="24"/>
          <w:szCs w:val="24"/>
        </w:rPr>
        <w:t>Логирование в системе</w:t>
      </w:r>
      <w:r w:rsidRPr="00B7710A">
        <w:rPr>
          <w:rFonts w:ascii="Times New Roman" w:hAnsi="Times New Roman" w:cs="Times New Roman"/>
          <w:sz w:val="24"/>
          <w:szCs w:val="24"/>
        </w:rPr>
        <w:fldChar w:fldCharType="end"/>
      </w:r>
      <w:r w:rsidRPr="00B7710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AFA06E" w14:textId="32221C9A" w:rsidR="009B05D2" w:rsidRPr="009B05D2" w:rsidRDefault="009B05D2" w:rsidP="009B6B16">
      <w:pPr>
        <w:pStyle w:val="20"/>
        <w:numPr>
          <w:ilvl w:val="0"/>
          <w:numId w:val="16"/>
        </w:numPr>
        <w:spacing w:before="240" w:after="240"/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НАСТРОЙКА </w:t>
      </w:r>
      <w:r w:rsidRPr="009B05D2">
        <w:rPr>
          <w:rFonts w:ascii="Times New Roman" w:hAnsi="Times New Roman" w:cs="Times New Roman"/>
          <w:color w:val="auto"/>
          <w:sz w:val="32"/>
          <w:szCs w:val="32"/>
        </w:rPr>
        <w:t>ПАРОЛЬН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ОЙ </w:t>
      </w:r>
      <w:r w:rsidRPr="009B05D2">
        <w:rPr>
          <w:rFonts w:ascii="Times New Roman" w:hAnsi="Times New Roman" w:cs="Times New Roman"/>
          <w:color w:val="auto"/>
          <w:sz w:val="32"/>
          <w:szCs w:val="32"/>
        </w:rPr>
        <w:t>ПОЛИТИК</w:t>
      </w:r>
      <w:bookmarkEnd w:id="125"/>
      <w:r>
        <w:rPr>
          <w:rFonts w:ascii="Times New Roman" w:hAnsi="Times New Roman" w:cs="Times New Roman"/>
          <w:color w:val="auto"/>
          <w:sz w:val="32"/>
          <w:szCs w:val="32"/>
        </w:rPr>
        <w:t>И</w:t>
      </w:r>
      <w:bookmarkEnd w:id="126"/>
    </w:p>
    <w:p w14:paraId="5AAA6BC2" w14:textId="6C6B4531" w:rsidR="009B05D2" w:rsidRP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5D2">
        <w:rPr>
          <w:rFonts w:ascii="Times New Roman" w:hAnsi="Times New Roman" w:cs="Times New Roman"/>
          <w:sz w:val="24"/>
          <w:szCs w:val="24"/>
        </w:rPr>
        <w:t>Для настройки парольной политики необходимо во вкладке «Администрирование» выбрать раздел «Парольная политика».</w:t>
      </w:r>
    </w:p>
    <w:p w14:paraId="7CC38338" w14:textId="77777777" w:rsidR="009B05D2" w:rsidRDefault="009B05D2" w:rsidP="009B05D2">
      <w:pPr>
        <w:keepNext/>
        <w:jc w:val="center"/>
      </w:pPr>
      <w:r w:rsidRPr="009B05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437C63" wp14:editId="0D07C1E0">
            <wp:extent cx="5939790" cy="2070100"/>
            <wp:effectExtent l="0" t="0" r="3810" b="6350"/>
            <wp:docPr id="1997374470" name="Рисунок 1997374470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74470" name="Рисунок 1997374470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DC79" w14:textId="4E520073" w:rsidR="009B05D2" w:rsidRPr="009B05D2" w:rsidRDefault="009B05D2" w:rsidP="009B05D2">
      <w:pPr>
        <w:ind w:firstLine="709"/>
        <w:jc w:val="right"/>
        <w:rPr>
          <w:rFonts w:ascii="Times New Roman" w:hAnsi="Times New Roman" w:cs="Times New Roman"/>
        </w:rPr>
      </w:pPr>
      <w:bookmarkStart w:id="127" w:name="_Ref146625772"/>
      <w:r w:rsidRPr="009B05D2">
        <w:rPr>
          <w:rFonts w:ascii="Times New Roman" w:hAnsi="Times New Roman" w:cs="Times New Roman"/>
          <w:szCs w:val="24"/>
        </w:rPr>
        <w:t xml:space="preserve">Рисунок </w:t>
      </w:r>
      <w:r w:rsidRPr="009B05D2">
        <w:rPr>
          <w:rFonts w:ascii="Times New Roman" w:hAnsi="Times New Roman" w:cs="Times New Roman"/>
          <w:szCs w:val="24"/>
        </w:rPr>
        <w:fldChar w:fldCharType="begin"/>
      </w:r>
      <w:r w:rsidRPr="009B05D2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Pr="009B05D2">
        <w:rPr>
          <w:rFonts w:ascii="Times New Roman" w:hAnsi="Times New Roman" w:cs="Times New Roman"/>
          <w:szCs w:val="24"/>
        </w:rPr>
        <w:fldChar w:fldCharType="separate"/>
      </w:r>
      <w:r w:rsidR="00DA09FB">
        <w:rPr>
          <w:rFonts w:ascii="Times New Roman" w:hAnsi="Times New Roman" w:cs="Times New Roman"/>
          <w:noProof/>
          <w:szCs w:val="24"/>
        </w:rPr>
        <w:t>29</w:t>
      </w:r>
      <w:r w:rsidRPr="009B05D2">
        <w:rPr>
          <w:rFonts w:ascii="Times New Roman" w:hAnsi="Times New Roman" w:cs="Times New Roman"/>
          <w:szCs w:val="24"/>
        </w:rPr>
        <w:fldChar w:fldCharType="end"/>
      </w:r>
      <w:bookmarkEnd w:id="127"/>
      <w:r w:rsidRPr="009B05D2">
        <w:rPr>
          <w:rFonts w:ascii="Times New Roman" w:hAnsi="Times New Roman" w:cs="Times New Roman"/>
          <w:szCs w:val="24"/>
        </w:rPr>
        <w:t>. Окно настройки парольной политики</w:t>
      </w:r>
    </w:p>
    <w:p w14:paraId="418EB56F" w14:textId="7B6FEF2B" w:rsidR="009B05D2" w:rsidRP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5D2">
        <w:rPr>
          <w:rFonts w:ascii="Times New Roman" w:hAnsi="Times New Roman" w:cs="Times New Roman"/>
          <w:sz w:val="24"/>
          <w:szCs w:val="24"/>
        </w:rPr>
        <w:t xml:space="preserve">Для редактирования парольной политики необходимо нажать на кнопку «Режим редактирования» </w:t>
      </w:r>
      <w:r w:rsidRPr="009B05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57507" wp14:editId="4F8798C2">
            <wp:extent cx="190733" cy="200217"/>
            <wp:effectExtent l="0" t="0" r="0" b="0"/>
            <wp:docPr id="90804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4550" name=""/>
                    <pic:cNvPicPr/>
                  </pic:nvPicPr>
                  <pic:blipFill rotWithShape="1">
                    <a:blip r:embed="rId56"/>
                    <a:srcRect l="11708"/>
                    <a:stretch/>
                  </pic:blipFill>
                  <pic:spPr bwMode="auto">
                    <a:xfrm>
                      <a:off x="0" y="0"/>
                      <a:ext cx="192372" cy="20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05D2">
        <w:rPr>
          <w:rFonts w:ascii="Times New Roman" w:hAnsi="Times New Roman" w:cs="Times New Roman"/>
          <w:sz w:val="24"/>
          <w:szCs w:val="24"/>
        </w:rPr>
        <w:t xml:space="preserve"> и внести изменения в пункты парольной политики.</w:t>
      </w:r>
    </w:p>
    <w:p w14:paraId="1AD33A9E" w14:textId="71E12D50" w:rsidR="009B05D2" w:rsidRP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5D2">
        <w:rPr>
          <w:rFonts w:ascii="Times New Roman" w:hAnsi="Times New Roman" w:cs="Times New Roman"/>
          <w:sz w:val="24"/>
          <w:szCs w:val="24"/>
        </w:rPr>
        <w:t xml:space="preserve">После завершения редактирования необходимо нажать кнопку «Сохранить» </w:t>
      </w:r>
      <w:r w:rsidR="007A3695" w:rsidRPr="007A3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4937C" wp14:editId="77384466">
            <wp:extent cx="209005" cy="174171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4218" cy="1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5D2">
        <w:rPr>
          <w:rFonts w:ascii="Times New Roman" w:hAnsi="Times New Roman" w:cs="Times New Roman"/>
          <w:sz w:val="24"/>
          <w:szCs w:val="24"/>
        </w:rPr>
        <w:t>.</w:t>
      </w:r>
    </w:p>
    <w:p w14:paraId="347C8A54" w14:textId="556984BD" w:rsidR="009B05D2" w:rsidRPr="009B05D2" w:rsidRDefault="009B05D2" w:rsidP="009B05D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5D2">
        <w:rPr>
          <w:rFonts w:ascii="Times New Roman" w:hAnsi="Times New Roman" w:cs="Times New Roman"/>
          <w:sz w:val="24"/>
          <w:szCs w:val="24"/>
        </w:rPr>
        <w:lastRenderedPageBreak/>
        <w:t>Описание требований парольных политик, поддерживаемых системой, указаны в таблице</w:t>
      </w:r>
      <w:r>
        <w:rPr>
          <w:rFonts w:ascii="Times New Roman" w:hAnsi="Times New Roman" w:cs="Times New Roman"/>
          <w:sz w:val="24"/>
          <w:szCs w:val="24"/>
        </w:rPr>
        <w:t xml:space="preserve"> ниже</w:t>
      </w:r>
      <w:r w:rsidRPr="009B05D2">
        <w:rPr>
          <w:rFonts w:ascii="Times New Roman" w:hAnsi="Times New Roman" w:cs="Times New Roman"/>
          <w:sz w:val="24"/>
          <w:szCs w:val="24"/>
        </w:rPr>
        <w:t>.</w:t>
      </w:r>
    </w:p>
    <w:p w14:paraId="01E44A32" w14:textId="461CCB39" w:rsidR="009B05D2" w:rsidRPr="009B05D2" w:rsidRDefault="009B05D2" w:rsidP="009B05D2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B05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Таблица </w:t>
      </w:r>
      <w:r w:rsidRPr="009B05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B05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9B05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9B05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9B05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Требования парольных политик</w:t>
      </w:r>
    </w:p>
    <w:tbl>
      <w:tblPr>
        <w:tblStyle w:val="-21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5812"/>
        <w:gridCol w:w="3260"/>
      </w:tblGrid>
      <w:tr w:rsidR="009B05D2" w:rsidRPr="009B05D2" w14:paraId="52369C18" w14:textId="77777777" w:rsidTr="009B05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919687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5812" w:type="dxa"/>
          </w:tcPr>
          <w:p w14:paraId="4D488971" w14:textId="77777777" w:rsidR="009B05D2" w:rsidRPr="009B05D2" w:rsidRDefault="009B05D2" w:rsidP="00880F4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3260" w:type="dxa"/>
          </w:tcPr>
          <w:p w14:paraId="72CD8A11" w14:textId="77777777" w:rsidR="009B05D2" w:rsidRPr="009B05D2" w:rsidRDefault="009B05D2" w:rsidP="00880F4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eastAsia="Calibri" w:hAnsi="Times New Roman" w:cs="Times New Roman"/>
              </w:rPr>
              <w:t>Значение</w:t>
            </w:r>
          </w:p>
        </w:tc>
      </w:tr>
      <w:tr w:rsidR="009B05D2" w:rsidRPr="009B05D2" w14:paraId="05C0BD10" w14:textId="77777777" w:rsidTr="009B05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0F308B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2" w:type="dxa"/>
          </w:tcPr>
          <w:p w14:paraId="25C60696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Срок действия пароля, дней</w:t>
            </w:r>
          </w:p>
        </w:tc>
        <w:tc>
          <w:tcPr>
            <w:tcW w:w="3260" w:type="dxa"/>
          </w:tcPr>
          <w:p w14:paraId="38F763E9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 xml:space="preserve"> Диапазон значений от 0-180</w:t>
            </w:r>
          </w:p>
        </w:tc>
      </w:tr>
      <w:tr w:rsidR="009B05D2" w:rsidRPr="009B05D2" w14:paraId="36CDEDC2" w14:textId="77777777" w:rsidTr="009B0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E21B301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2" w:type="dxa"/>
          </w:tcPr>
          <w:p w14:paraId="7DDCFCEF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За сколько дней необходимо напомнить об истечении срока действия пароля</w:t>
            </w:r>
          </w:p>
        </w:tc>
        <w:tc>
          <w:tcPr>
            <w:tcW w:w="3260" w:type="dxa"/>
          </w:tcPr>
          <w:p w14:paraId="21E05948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Диапазон значений от 0-180</w:t>
            </w:r>
          </w:p>
        </w:tc>
      </w:tr>
      <w:tr w:rsidR="009B05D2" w:rsidRPr="009B05D2" w14:paraId="62CCFE88" w14:textId="77777777" w:rsidTr="009B05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26F3B6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2" w:type="dxa"/>
          </w:tcPr>
          <w:p w14:paraId="1260447E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Кол-во отличающихся символов при смене пароля</w:t>
            </w:r>
          </w:p>
        </w:tc>
        <w:tc>
          <w:tcPr>
            <w:tcW w:w="3260" w:type="dxa"/>
          </w:tcPr>
          <w:p w14:paraId="1230522B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Диапазон значений от 0-50</w:t>
            </w:r>
          </w:p>
        </w:tc>
      </w:tr>
      <w:tr w:rsidR="009B05D2" w:rsidRPr="009B05D2" w14:paraId="5AE6BEFE" w14:textId="77777777" w:rsidTr="009B0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4D891C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2" w:type="dxa"/>
          </w:tcPr>
          <w:p w14:paraId="5291F1FB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Не использовать последних введённых паролей</w:t>
            </w:r>
          </w:p>
        </w:tc>
        <w:tc>
          <w:tcPr>
            <w:tcW w:w="3260" w:type="dxa"/>
          </w:tcPr>
          <w:p w14:paraId="43FCF8EF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Диапазон значений от 0-50</w:t>
            </w:r>
          </w:p>
        </w:tc>
      </w:tr>
      <w:tr w:rsidR="009B05D2" w:rsidRPr="009B05D2" w14:paraId="04826869" w14:textId="77777777" w:rsidTr="009B05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139EBC4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12" w:type="dxa"/>
          </w:tcPr>
          <w:p w14:paraId="0616A1B6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 xml:space="preserve">Попыток входа для блокировки </w:t>
            </w:r>
          </w:p>
        </w:tc>
        <w:tc>
          <w:tcPr>
            <w:tcW w:w="3260" w:type="dxa"/>
          </w:tcPr>
          <w:p w14:paraId="2D467EFD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Диапазон значений от 3-10</w:t>
            </w:r>
          </w:p>
        </w:tc>
      </w:tr>
      <w:tr w:rsidR="009B05D2" w:rsidRPr="009B05D2" w14:paraId="66BCA53E" w14:textId="77777777" w:rsidTr="009B0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9EC35F9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12" w:type="dxa"/>
          </w:tcPr>
          <w:p w14:paraId="15DF6348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Таймер контроля неудачных попыток ввода, сек</w:t>
            </w:r>
          </w:p>
        </w:tc>
        <w:tc>
          <w:tcPr>
            <w:tcW w:w="3260" w:type="dxa"/>
          </w:tcPr>
          <w:p w14:paraId="35F0821F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Диапазон значений от 0-900</w:t>
            </w:r>
          </w:p>
        </w:tc>
      </w:tr>
      <w:tr w:rsidR="009B05D2" w:rsidRPr="009B05D2" w14:paraId="32A1F224" w14:textId="77777777" w:rsidTr="009B05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1C2E63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12" w:type="dxa"/>
          </w:tcPr>
          <w:p w14:paraId="4A2C7743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Период блокировки пользователя, сек</w:t>
            </w:r>
          </w:p>
        </w:tc>
        <w:tc>
          <w:tcPr>
            <w:tcW w:w="3260" w:type="dxa"/>
          </w:tcPr>
          <w:p w14:paraId="26E82360" w14:textId="77777777" w:rsidR="009B05D2" w:rsidRPr="009B05D2" w:rsidRDefault="009B05D2" w:rsidP="00880F4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Диапазон значений от 180-900</w:t>
            </w:r>
          </w:p>
        </w:tc>
      </w:tr>
      <w:tr w:rsidR="009B05D2" w:rsidRPr="009B05D2" w14:paraId="0EC93D5B" w14:textId="77777777" w:rsidTr="009B0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9D327DF" w14:textId="77777777" w:rsidR="009B05D2" w:rsidRPr="009B05D2" w:rsidRDefault="009B05D2" w:rsidP="00880F4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12" w:type="dxa"/>
          </w:tcPr>
          <w:p w14:paraId="04AD52DC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Паттерн проверки сложности пароля</w:t>
            </w:r>
          </w:p>
        </w:tc>
        <w:tc>
          <w:tcPr>
            <w:tcW w:w="3260" w:type="dxa"/>
          </w:tcPr>
          <w:p w14:paraId="085061EC" w14:textId="77777777" w:rsidR="009B05D2" w:rsidRPr="009B05D2" w:rsidRDefault="009B05D2" w:rsidP="00880F4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05D2">
              <w:rPr>
                <w:rFonts w:ascii="Times New Roman" w:hAnsi="Times New Roman" w:cs="Times New Roman"/>
              </w:rPr>
              <w:t>Настраиваемое регулярное выражение</w:t>
            </w:r>
          </w:p>
        </w:tc>
      </w:tr>
    </w:tbl>
    <w:p w14:paraId="54533140" w14:textId="77777777" w:rsidR="007B1410" w:rsidRDefault="007B1410" w:rsidP="009B05D2"/>
    <w:p w14:paraId="737C0728" w14:textId="076A9C75" w:rsidR="003741C2" w:rsidRDefault="00134C99" w:rsidP="009B6B16">
      <w:pPr>
        <w:pStyle w:val="20"/>
        <w:numPr>
          <w:ilvl w:val="0"/>
          <w:numId w:val="16"/>
        </w:numPr>
        <w:spacing w:before="240" w:after="240"/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Интеграция с почтовым сервером</w:t>
      </w:r>
    </w:p>
    <w:p w14:paraId="07CFB042" w14:textId="77777777" w:rsidR="00171F46" w:rsidRDefault="001D6B6D" w:rsidP="001D6B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B6D">
        <w:rPr>
          <w:rFonts w:ascii="Times New Roman" w:hAnsi="Times New Roman" w:cs="Times New Roman"/>
          <w:sz w:val="24"/>
          <w:szCs w:val="24"/>
        </w:rPr>
        <w:t xml:space="preserve">Для подключения к почтовому серверу используется библиотека </w:t>
      </w:r>
      <w:proofErr w:type="spellStart"/>
      <w:r w:rsidRPr="001D6B6D">
        <w:rPr>
          <w:rFonts w:ascii="Times New Roman" w:hAnsi="Times New Roman" w:cs="Times New Roman"/>
          <w:sz w:val="24"/>
          <w:szCs w:val="24"/>
        </w:rPr>
        <w:t>Curl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208431" w14:textId="7F9EE48C" w:rsid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171F46">
        <w:rPr>
          <w:rFonts w:ascii="Times New Roman" w:hAnsi="Times New Roman" w:cs="Times New Roman"/>
          <w:sz w:val="24"/>
          <w:szCs w:val="24"/>
        </w:rPr>
        <w:t>астройк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171F46">
        <w:rPr>
          <w:rFonts w:ascii="Times New Roman" w:hAnsi="Times New Roman" w:cs="Times New Roman"/>
          <w:sz w:val="24"/>
          <w:szCs w:val="24"/>
        </w:rPr>
        <w:t xml:space="preserve">отправки </w:t>
      </w:r>
      <w:r w:rsidR="00426254">
        <w:rPr>
          <w:rFonts w:ascii="Times New Roman" w:hAnsi="Times New Roman" w:cs="Times New Roman"/>
          <w:sz w:val="24"/>
          <w:szCs w:val="24"/>
        </w:rPr>
        <w:t>сообщений</w:t>
      </w:r>
      <w:r>
        <w:rPr>
          <w:rFonts w:ascii="Times New Roman" w:hAnsi="Times New Roman" w:cs="Times New Roman"/>
          <w:sz w:val="24"/>
          <w:szCs w:val="24"/>
        </w:rPr>
        <w:t xml:space="preserve"> выполняется в модуле корреляции событий. Для этого необходимо запустить </w:t>
      </w:r>
      <w:proofErr w:type="spellStart"/>
      <w:r w:rsidRPr="00171F46">
        <w:rPr>
          <w:rFonts w:ascii="Times New Roman" w:hAnsi="Times New Roman" w:cs="Times New Roman"/>
          <w:sz w:val="24"/>
          <w:szCs w:val="24"/>
        </w:rPr>
        <w:t>inforterCE</w:t>
      </w:r>
      <w:proofErr w:type="spellEnd"/>
      <w:r w:rsidRPr="00171F46">
        <w:rPr>
          <w:rFonts w:ascii="Times New Roman" w:hAnsi="Times New Roman" w:cs="Times New Roman"/>
          <w:sz w:val="24"/>
          <w:szCs w:val="24"/>
        </w:rPr>
        <w:t xml:space="preserve"> следующей командой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63307F7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proofErr w:type="gramStart"/>
      <w:r w:rsidRPr="00171F46">
        <w:rPr>
          <w:rFonts w:ascii="Courier New" w:hAnsi="Courier New" w:cs="Courier New"/>
        </w:rPr>
        <w:t>./</w:t>
      </w:r>
      <w:proofErr w:type="spellStart"/>
      <w:proofErr w:type="gramEnd"/>
      <w:r w:rsidRPr="00171F46">
        <w:rPr>
          <w:rFonts w:ascii="Courier New" w:hAnsi="Courier New" w:cs="Courier New"/>
        </w:rPr>
        <w:t>inforter_ce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setup</w:t>
      </w:r>
      <w:proofErr w:type="spellEnd"/>
    </w:p>
    <w:p w14:paraId="7A572C05" w14:textId="790CE65B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меню выбираем пункт 1.</w:t>
      </w:r>
    </w:p>
    <w:p w14:paraId="38B04F99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color w:val="00B050"/>
          <w:lang w:val="en-US"/>
        </w:rPr>
      </w:pPr>
      <w:r w:rsidRPr="000B7137">
        <w:rPr>
          <w:rFonts w:ascii="Courier New" w:hAnsi="Courier New" w:cs="Courier New"/>
          <w:color w:val="00B050"/>
          <w:lang w:val="en-US"/>
        </w:rPr>
        <w:t>1 - change config</w:t>
      </w:r>
    </w:p>
    <w:p w14:paraId="5EEA69EF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lang w:val="en-US"/>
        </w:rPr>
      </w:pPr>
      <w:r w:rsidRPr="000B7137">
        <w:rPr>
          <w:rFonts w:ascii="Courier New" w:hAnsi="Courier New" w:cs="Courier New"/>
          <w:lang w:val="en-US"/>
        </w:rPr>
        <w:t>2 - test MySQL settings</w:t>
      </w:r>
    </w:p>
    <w:p w14:paraId="61EEEF5B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lang w:val="en-US"/>
        </w:rPr>
      </w:pPr>
      <w:r w:rsidRPr="000B7137">
        <w:rPr>
          <w:rFonts w:ascii="Courier New" w:hAnsi="Courier New" w:cs="Courier New"/>
          <w:lang w:val="en-US"/>
        </w:rPr>
        <w:t>3 - test Email settings</w:t>
      </w:r>
    </w:p>
    <w:p w14:paraId="266167BA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r w:rsidRPr="00171F46">
        <w:rPr>
          <w:rFonts w:ascii="Courier New" w:hAnsi="Courier New" w:cs="Courier New"/>
        </w:rPr>
        <w:t xml:space="preserve">4 - </w:t>
      </w:r>
      <w:proofErr w:type="spellStart"/>
      <w:r w:rsidRPr="00171F46">
        <w:rPr>
          <w:rFonts w:ascii="Courier New" w:hAnsi="Courier New" w:cs="Courier New"/>
        </w:rPr>
        <w:t>save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and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exit</w:t>
      </w:r>
      <w:proofErr w:type="spellEnd"/>
    </w:p>
    <w:p w14:paraId="01D5131B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r w:rsidRPr="00171F46">
        <w:rPr>
          <w:rFonts w:ascii="Courier New" w:hAnsi="Courier New" w:cs="Courier New"/>
        </w:rPr>
        <w:t xml:space="preserve">0 - </w:t>
      </w:r>
      <w:proofErr w:type="spellStart"/>
      <w:r w:rsidRPr="00171F46">
        <w:rPr>
          <w:rFonts w:ascii="Courier New" w:hAnsi="Courier New" w:cs="Courier New"/>
        </w:rPr>
        <w:t>exit</w:t>
      </w:r>
      <w:proofErr w:type="spellEnd"/>
    </w:p>
    <w:p w14:paraId="47215A5D" w14:textId="69FEB254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выбираем пункт 2</w:t>
      </w:r>
    </w:p>
    <w:p w14:paraId="02ED697C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lang w:val="en-US"/>
        </w:rPr>
      </w:pPr>
      <w:r w:rsidRPr="000B7137">
        <w:rPr>
          <w:rFonts w:ascii="Courier New" w:hAnsi="Courier New" w:cs="Courier New"/>
          <w:lang w:val="en-US"/>
        </w:rPr>
        <w:t>1 - change MySQL settings</w:t>
      </w:r>
    </w:p>
    <w:p w14:paraId="68F46341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color w:val="00B050"/>
          <w:lang w:val="en-US"/>
        </w:rPr>
      </w:pPr>
      <w:r w:rsidRPr="000B7137">
        <w:rPr>
          <w:rFonts w:ascii="Courier New" w:hAnsi="Courier New" w:cs="Courier New"/>
          <w:color w:val="00B050"/>
          <w:lang w:val="en-US"/>
        </w:rPr>
        <w:t>2 - change Email settings</w:t>
      </w:r>
    </w:p>
    <w:p w14:paraId="0290B113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r w:rsidRPr="00171F46">
        <w:rPr>
          <w:rFonts w:ascii="Courier New" w:hAnsi="Courier New" w:cs="Courier New"/>
        </w:rPr>
        <w:t xml:space="preserve">0 - </w:t>
      </w:r>
      <w:proofErr w:type="spellStart"/>
      <w:r w:rsidRPr="00171F46">
        <w:rPr>
          <w:rFonts w:ascii="Courier New" w:hAnsi="Courier New" w:cs="Courier New"/>
        </w:rPr>
        <w:t>exit</w:t>
      </w:r>
      <w:proofErr w:type="spellEnd"/>
    </w:p>
    <w:p w14:paraId="03E5E512" w14:textId="22EC24AF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вводим необходимые настройки.</w:t>
      </w:r>
    </w:p>
    <w:p w14:paraId="5E1074F8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643E73" w14:textId="4A02FA1D" w:rsidR="00171F46" w:rsidRPr="00426254" w:rsidRDefault="00171F46" w:rsidP="009B6B16">
      <w:pPr>
        <w:pStyle w:val="a9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254">
        <w:rPr>
          <w:rFonts w:ascii="Courier New" w:hAnsi="Courier New" w:cs="Courier New"/>
        </w:rPr>
        <w:t>Email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from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 xml:space="preserve"> —адрес отправителя сообщений, например “</w:t>
      </w:r>
      <w:r w:rsidR="00F1561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15616" w:rsidRPr="00F15616">
        <w:rPr>
          <w:rFonts w:ascii="Times New Roman" w:hAnsi="Times New Roman" w:cs="Times New Roman"/>
          <w:sz w:val="24"/>
          <w:szCs w:val="24"/>
        </w:rPr>
        <w:t>-</w:t>
      </w:r>
      <w:r w:rsidR="00F15616">
        <w:rPr>
          <w:rFonts w:ascii="Times New Roman" w:hAnsi="Times New Roman" w:cs="Times New Roman"/>
          <w:sz w:val="24"/>
          <w:szCs w:val="24"/>
          <w:lang w:val="en-US"/>
        </w:rPr>
        <w:t>SIEM</w:t>
      </w:r>
      <w:r w:rsidRPr="00426254">
        <w:rPr>
          <w:rFonts w:ascii="Times New Roman" w:hAnsi="Times New Roman" w:cs="Times New Roman"/>
          <w:sz w:val="24"/>
          <w:szCs w:val="24"/>
        </w:rPr>
        <w:t>@</w:t>
      </w:r>
      <w:r w:rsidR="00F1561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15616" w:rsidRPr="00F15616">
        <w:rPr>
          <w:rFonts w:ascii="Times New Roman" w:hAnsi="Times New Roman" w:cs="Times New Roman"/>
          <w:sz w:val="24"/>
          <w:szCs w:val="24"/>
        </w:rPr>
        <w:t>-</w:t>
      </w:r>
      <w:r w:rsidR="00F15616">
        <w:rPr>
          <w:rFonts w:ascii="Times New Roman" w:hAnsi="Times New Roman" w:cs="Times New Roman"/>
          <w:sz w:val="24"/>
          <w:szCs w:val="24"/>
          <w:lang w:val="en-US"/>
        </w:rPr>
        <w:t>SIEM</w:t>
      </w:r>
      <w:r w:rsidRPr="00426254">
        <w:rPr>
          <w:rFonts w:ascii="Times New Roman" w:hAnsi="Times New Roman" w:cs="Times New Roman"/>
          <w:sz w:val="24"/>
          <w:szCs w:val="24"/>
        </w:rPr>
        <w:t>.ru”</w:t>
      </w:r>
    </w:p>
    <w:p w14:paraId="78BC9698" w14:textId="60D2798F" w:rsidR="00171F46" w:rsidRPr="00426254" w:rsidRDefault="00171F46" w:rsidP="009B6B16">
      <w:pPr>
        <w:pStyle w:val="a9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254">
        <w:rPr>
          <w:rFonts w:ascii="Courier New" w:hAnsi="Courier New" w:cs="Courier New"/>
        </w:rPr>
        <w:t>Email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url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 xml:space="preserve"> –адрес почтового сервера в формате протокол://</w:t>
      </w:r>
      <w:proofErr w:type="spellStart"/>
      <w:r w:rsidRPr="00426254">
        <w:rPr>
          <w:rFonts w:ascii="Times New Roman" w:hAnsi="Times New Roman" w:cs="Times New Roman"/>
          <w:sz w:val="24"/>
          <w:szCs w:val="24"/>
        </w:rPr>
        <w:t>адрес_</w:t>
      </w:r>
      <w:proofErr w:type="gramStart"/>
      <w:r w:rsidRPr="00426254">
        <w:rPr>
          <w:rFonts w:ascii="Times New Roman" w:hAnsi="Times New Roman" w:cs="Times New Roman"/>
          <w:sz w:val="24"/>
          <w:szCs w:val="24"/>
        </w:rPr>
        <w:t>сервера:порт</w:t>
      </w:r>
      <w:proofErr w:type="spellEnd"/>
      <w:proofErr w:type="gramEnd"/>
      <w:r w:rsidRPr="00426254">
        <w:rPr>
          <w:rFonts w:ascii="Times New Roman" w:hAnsi="Times New Roman" w:cs="Times New Roman"/>
          <w:sz w:val="24"/>
          <w:szCs w:val="24"/>
        </w:rPr>
        <w:t>, примеры:</w:t>
      </w:r>
    </w:p>
    <w:p w14:paraId="75EA36BB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F46">
        <w:rPr>
          <w:rFonts w:ascii="Courier New" w:hAnsi="Courier New" w:cs="Courier New"/>
        </w:rPr>
        <w:t>smtp://localhost</w:t>
      </w:r>
      <w:r w:rsidRPr="00171F46">
        <w:rPr>
          <w:rFonts w:ascii="Times New Roman" w:hAnsi="Times New Roman" w:cs="Times New Roman"/>
          <w:sz w:val="24"/>
          <w:szCs w:val="24"/>
        </w:rPr>
        <w:t xml:space="preserve"> – используется локальный почтовый сервер с портом 25 по умолчанию</w:t>
      </w:r>
    </w:p>
    <w:p w14:paraId="3542AB54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F46">
        <w:rPr>
          <w:rFonts w:ascii="Courier New" w:hAnsi="Courier New" w:cs="Courier New"/>
        </w:rPr>
        <w:t>smtps://smtp.yandex.ru:465</w:t>
      </w:r>
      <w:r w:rsidRPr="00171F46">
        <w:rPr>
          <w:rFonts w:ascii="Times New Roman" w:hAnsi="Times New Roman" w:cs="Times New Roman"/>
          <w:sz w:val="24"/>
          <w:szCs w:val="24"/>
        </w:rPr>
        <w:t xml:space="preserve"> – используется почтовый </w:t>
      </w:r>
      <w:proofErr w:type="gramStart"/>
      <w:r w:rsidRPr="00171F46">
        <w:rPr>
          <w:rFonts w:ascii="Times New Roman" w:hAnsi="Times New Roman" w:cs="Times New Roman"/>
          <w:sz w:val="24"/>
          <w:szCs w:val="24"/>
        </w:rPr>
        <w:t>сервер  smtp.yandex.ru</w:t>
      </w:r>
      <w:proofErr w:type="gramEnd"/>
      <w:r w:rsidRPr="00171F46">
        <w:rPr>
          <w:rFonts w:ascii="Times New Roman" w:hAnsi="Times New Roman" w:cs="Times New Roman"/>
          <w:sz w:val="24"/>
          <w:szCs w:val="24"/>
        </w:rPr>
        <w:t xml:space="preserve"> и порт 465</w:t>
      </w:r>
    </w:p>
    <w:p w14:paraId="59B3980C" w14:textId="77777777" w:rsidR="00171F46" w:rsidRPr="00426254" w:rsidRDefault="00171F46" w:rsidP="009B6B16">
      <w:pPr>
        <w:pStyle w:val="a9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254">
        <w:rPr>
          <w:rFonts w:ascii="Courier New" w:hAnsi="Courier New" w:cs="Courier New"/>
        </w:rPr>
        <w:t>Email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user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 xml:space="preserve"> – указываем пользователя для авторизации, если необходимо</w:t>
      </w:r>
    </w:p>
    <w:p w14:paraId="59DCD8BA" w14:textId="77777777" w:rsidR="00171F46" w:rsidRPr="00426254" w:rsidRDefault="00171F46" w:rsidP="009B6B16">
      <w:pPr>
        <w:pStyle w:val="a9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254">
        <w:rPr>
          <w:rFonts w:ascii="Courier New" w:hAnsi="Courier New" w:cs="Courier New"/>
        </w:rPr>
        <w:t>Email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password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 xml:space="preserve"> – указываем пароль для авторизации, если необходимо</w:t>
      </w:r>
    </w:p>
    <w:p w14:paraId="087345A5" w14:textId="77777777" w:rsidR="00171F46" w:rsidRPr="00426254" w:rsidRDefault="00171F46" w:rsidP="009B6B16">
      <w:pPr>
        <w:pStyle w:val="a9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254">
        <w:rPr>
          <w:rFonts w:ascii="Courier New" w:hAnsi="Courier New" w:cs="Courier New"/>
        </w:rPr>
        <w:t>Email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encryption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426254">
        <w:rPr>
          <w:rFonts w:ascii="Times New Roman" w:hAnsi="Times New Roman" w:cs="Times New Roman"/>
          <w:sz w:val="24"/>
          <w:szCs w:val="24"/>
        </w:rPr>
        <w:t>указываем ”SSL</w:t>
      </w:r>
      <w:proofErr w:type="gramEnd"/>
      <w:r w:rsidRPr="00426254">
        <w:rPr>
          <w:rFonts w:ascii="Times New Roman" w:hAnsi="Times New Roman" w:cs="Times New Roman"/>
          <w:sz w:val="24"/>
          <w:szCs w:val="24"/>
        </w:rPr>
        <w:t>”, если требуется шифрование</w:t>
      </w:r>
    </w:p>
    <w:p w14:paraId="3C5B8BCB" w14:textId="45C9353D" w:rsidR="00171F46" w:rsidRPr="00426254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F46">
        <w:rPr>
          <w:rFonts w:ascii="Times New Roman" w:hAnsi="Times New Roman" w:cs="Times New Roman"/>
          <w:sz w:val="24"/>
          <w:szCs w:val="24"/>
        </w:rPr>
        <w:t xml:space="preserve">После настройки </w:t>
      </w:r>
      <w:r w:rsidR="00426254">
        <w:rPr>
          <w:rFonts w:ascii="Times New Roman" w:hAnsi="Times New Roman" w:cs="Times New Roman"/>
          <w:sz w:val="24"/>
          <w:szCs w:val="24"/>
        </w:rPr>
        <w:t>имеется</w:t>
      </w:r>
      <w:r w:rsidRPr="00171F46">
        <w:rPr>
          <w:rFonts w:ascii="Times New Roman" w:hAnsi="Times New Roman" w:cs="Times New Roman"/>
          <w:sz w:val="24"/>
          <w:szCs w:val="24"/>
        </w:rPr>
        <w:t xml:space="preserve"> возможность протестировать отправку сообщений. Для</w:t>
      </w:r>
      <w:r w:rsidRPr="00426254">
        <w:rPr>
          <w:rFonts w:ascii="Times New Roman" w:hAnsi="Times New Roman" w:cs="Times New Roman"/>
          <w:sz w:val="24"/>
          <w:szCs w:val="24"/>
        </w:rPr>
        <w:t xml:space="preserve"> </w:t>
      </w:r>
      <w:r w:rsidRPr="00171F46">
        <w:rPr>
          <w:rFonts w:ascii="Times New Roman" w:hAnsi="Times New Roman" w:cs="Times New Roman"/>
          <w:sz w:val="24"/>
          <w:szCs w:val="24"/>
        </w:rPr>
        <w:t>этого</w:t>
      </w:r>
      <w:r w:rsidRPr="00426254">
        <w:rPr>
          <w:rFonts w:ascii="Times New Roman" w:hAnsi="Times New Roman" w:cs="Times New Roman"/>
          <w:sz w:val="24"/>
          <w:szCs w:val="24"/>
        </w:rPr>
        <w:t xml:space="preserve"> </w:t>
      </w:r>
      <w:r w:rsidRPr="00171F46">
        <w:rPr>
          <w:rFonts w:ascii="Times New Roman" w:hAnsi="Times New Roman" w:cs="Times New Roman"/>
          <w:sz w:val="24"/>
          <w:szCs w:val="24"/>
        </w:rPr>
        <w:t>в</w:t>
      </w:r>
      <w:r w:rsidRPr="00426254">
        <w:rPr>
          <w:rFonts w:ascii="Times New Roman" w:hAnsi="Times New Roman" w:cs="Times New Roman"/>
          <w:sz w:val="24"/>
          <w:szCs w:val="24"/>
        </w:rPr>
        <w:t xml:space="preserve"> </w:t>
      </w:r>
      <w:r w:rsidRPr="00171F46">
        <w:rPr>
          <w:rFonts w:ascii="Times New Roman" w:hAnsi="Times New Roman" w:cs="Times New Roman"/>
          <w:sz w:val="24"/>
          <w:szCs w:val="24"/>
        </w:rPr>
        <w:t>корневом</w:t>
      </w:r>
      <w:r w:rsidRPr="00426254">
        <w:rPr>
          <w:rFonts w:ascii="Times New Roman" w:hAnsi="Times New Roman" w:cs="Times New Roman"/>
          <w:sz w:val="24"/>
          <w:szCs w:val="24"/>
        </w:rPr>
        <w:t xml:space="preserve"> </w:t>
      </w:r>
      <w:r w:rsidRPr="00171F46">
        <w:rPr>
          <w:rFonts w:ascii="Times New Roman" w:hAnsi="Times New Roman" w:cs="Times New Roman"/>
          <w:sz w:val="24"/>
          <w:szCs w:val="24"/>
        </w:rPr>
        <w:t>меню</w:t>
      </w:r>
      <w:r w:rsidR="00426254">
        <w:rPr>
          <w:rFonts w:ascii="Times New Roman" w:hAnsi="Times New Roman" w:cs="Times New Roman"/>
          <w:sz w:val="24"/>
          <w:szCs w:val="24"/>
        </w:rPr>
        <w:t xml:space="preserve"> необходимо выбрать пункт 3</w:t>
      </w:r>
    </w:p>
    <w:p w14:paraId="1F0ED166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r w:rsidRPr="00171F46">
        <w:rPr>
          <w:rFonts w:ascii="Courier New" w:hAnsi="Courier New" w:cs="Courier New"/>
        </w:rPr>
        <w:t xml:space="preserve">1 - </w:t>
      </w:r>
      <w:proofErr w:type="spellStart"/>
      <w:r w:rsidRPr="00171F46">
        <w:rPr>
          <w:rFonts w:ascii="Courier New" w:hAnsi="Courier New" w:cs="Courier New"/>
        </w:rPr>
        <w:t>change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config</w:t>
      </w:r>
      <w:proofErr w:type="spellEnd"/>
    </w:p>
    <w:p w14:paraId="16840A0D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r w:rsidRPr="00171F46">
        <w:rPr>
          <w:rFonts w:ascii="Courier New" w:hAnsi="Courier New" w:cs="Courier New"/>
        </w:rPr>
        <w:t xml:space="preserve">2 - </w:t>
      </w:r>
      <w:proofErr w:type="spellStart"/>
      <w:r w:rsidRPr="00171F46">
        <w:rPr>
          <w:rFonts w:ascii="Courier New" w:hAnsi="Courier New" w:cs="Courier New"/>
        </w:rPr>
        <w:t>test</w:t>
      </w:r>
      <w:proofErr w:type="spellEnd"/>
      <w:r w:rsidRPr="00171F46">
        <w:rPr>
          <w:rFonts w:ascii="Courier New" w:hAnsi="Courier New" w:cs="Courier New"/>
        </w:rPr>
        <w:t xml:space="preserve"> MySQL </w:t>
      </w:r>
      <w:proofErr w:type="spellStart"/>
      <w:r w:rsidRPr="00171F46">
        <w:rPr>
          <w:rFonts w:ascii="Courier New" w:hAnsi="Courier New" w:cs="Courier New"/>
        </w:rPr>
        <w:t>settings</w:t>
      </w:r>
      <w:proofErr w:type="spellEnd"/>
    </w:p>
    <w:p w14:paraId="62825FF3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color w:val="00B050"/>
          <w:lang w:val="en-US"/>
        </w:rPr>
      </w:pPr>
      <w:r w:rsidRPr="000B7137">
        <w:rPr>
          <w:rFonts w:ascii="Courier New" w:hAnsi="Courier New" w:cs="Courier New"/>
          <w:color w:val="00B050"/>
          <w:lang w:val="en-US"/>
        </w:rPr>
        <w:t>3 - test Email settings</w:t>
      </w:r>
    </w:p>
    <w:p w14:paraId="3EA7D534" w14:textId="77777777" w:rsidR="00171F46" w:rsidRPr="000B7137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  <w:lang w:val="en-US"/>
        </w:rPr>
      </w:pPr>
      <w:r w:rsidRPr="000B7137">
        <w:rPr>
          <w:rFonts w:ascii="Courier New" w:hAnsi="Courier New" w:cs="Courier New"/>
          <w:lang w:val="en-US"/>
        </w:rPr>
        <w:t>4 - save and exit</w:t>
      </w:r>
    </w:p>
    <w:p w14:paraId="47AB0342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Courier New" w:hAnsi="Courier New" w:cs="Courier New"/>
        </w:rPr>
      </w:pPr>
      <w:r w:rsidRPr="00171F46">
        <w:rPr>
          <w:rFonts w:ascii="Courier New" w:hAnsi="Courier New" w:cs="Courier New"/>
        </w:rPr>
        <w:t xml:space="preserve">0 - </w:t>
      </w:r>
      <w:proofErr w:type="spellStart"/>
      <w:r w:rsidRPr="00171F46">
        <w:rPr>
          <w:rFonts w:ascii="Courier New" w:hAnsi="Courier New" w:cs="Courier New"/>
        </w:rPr>
        <w:t>exit</w:t>
      </w:r>
      <w:proofErr w:type="spellEnd"/>
    </w:p>
    <w:p w14:paraId="06A8CCE1" w14:textId="06D7BD74" w:rsidR="00171F46" w:rsidRPr="00426254" w:rsidRDefault="00426254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Pr="00426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необходимости выбираем просмотр логов отправки и вводим адрес получателя сообщения.</w:t>
      </w:r>
    </w:p>
    <w:p w14:paraId="14C8754F" w14:textId="77777777" w:rsidR="00171F46" w:rsidRPr="00426254" w:rsidRDefault="00171F46" w:rsidP="009B6B16">
      <w:pPr>
        <w:pStyle w:val="a9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254">
        <w:rPr>
          <w:rFonts w:ascii="Courier New" w:hAnsi="Courier New" w:cs="Courier New"/>
          <w:lang w:val="en-US"/>
        </w:rPr>
        <w:t>Show</w:t>
      </w:r>
      <w:r w:rsidRPr="00426254">
        <w:rPr>
          <w:rFonts w:ascii="Courier New" w:hAnsi="Courier New" w:cs="Courier New"/>
        </w:rPr>
        <w:t xml:space="preserve"> </w:t>
      </w:r>
      <w:r w:rsidRPr="00426254">
        <w:rPr>
          <w:rFonts w:ascii="Courier New" w:hAnsi="Courier New" w:cs="Courier New"/>
          <w:lang w:val="en-US"/>
        </w:rPr>
        <w:t>mail</w:t>
      </w:r>
      <w:r w:rsidRPr="00426254">
        <w:rPr>
          <w:rFonts w:ascii="Courier New" w:hAnsi="Courier New" w:cs="Courier New"/>
        </w:rPr>
        <w:t xml:space="preserve"> </w:t>
      </w:r>
      <w:r w:rsidRPr="00426254">
        <w:rPr>
          <w:rFonts w:ascii="Courier New" w:hAnsi="Courier New" w:cs="Courier New"/>
          <w:lang w:val="en-US"/>
        </w:rPr>
        <w:t>log</w:t>
      </w:r>
      <w:r w:rsidRPr="00426254">
        <w:rPr>
          <w:rFonts w:ascii="Courier New" w:hAnsi="Courier New" w:cs="Courier New"/>
        </w:rPr>
        <w:t>? (Y/N)</w:t>
      </w:r>
      <w:r w:rsidRPr="00426254">
        <w:rPr>
          <w:rFonts w:ascii="Times New Roman" w:hAnsi="Times New Roman" w:cs="Times New Roman"/>
          <w:sz w:val="24"/>
          <w:szCs w:val="24"/>
        </w:rPr>
        <w:t xml:space="preserve"> — отображение журнала отправки сообщений</w:t>
      </w:r>
    </w:p>
    <w:p w14:paraId="6949198F" w14:textId="77777777" w:rsidR="00171F46" w:rsidRPr="00426254" w:rsidRDefault="00171F46" w:rsidP="009B6B16">
      <w:pPr>
        <w:pStyle w:val="a9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254">
        <w:rPr>
          <w:rFonts w:ascii="Courier New" w:hAnsi="Courier New" w:cs="Courier New"/>
        </w:rPr>
        <w:t xml:space="preserve">Enter </w:t>
      </w:r>
      <w:proofErr w:type="spellStart"/>
      <w:r w:rsidRPr="00426254">
        <w:rPr>
          <w:rFonts w:ascii="Courier New" w:hAnsi="Courier New" w:cs="Courier New"/>
        </w:rPr>
        <w:t>email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of</w:t>
      </w:r>
      <w:proofErr w:type="spellEnd"/>
      <w:r w:rsidRPr="00426254">
        <w:rPr>
          <w:rFonts w:ascii="Courier New" w:hAnsi="Courier New" w:cs="Courier New"/>
        </w:rPr>
        <w:t xml:space="preserve"> </w:t>
      </w:r>
      <w:proofErr w:type="spellStart"/>
      <w:r w:rsidRPr="00426254">
        <w:rPr>
          <w:rFonts w:ascii="Courier New" w:hAnsi="Courier New" w:cs="Courier New"/>
        </w:rPr>
        <w:t>recipient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 xml:space="preserve"> — получатель тестового сообщения, </w:t>
      </w:r>
      <w:proofErr w:type="gramStart"/>
      <w:r w:rsidRPr="00426254">
        <w:rPr>
          <w:rFonts w:ascii="Times New Roman" w:hAnsi="Times New Roman" w:cs="Times New Roman"/>
          <w:sz w:val="24"/>
          <w:szCs w:val="24"/>
        </w:rPr>
        <w:t>например ”</w:t>
      </w:r>
      <w:proofErr w:type="spellStart"/>
      <w:r w:rsidRPr="00426254">
        <w:rPr>
          <w:rFonts w:ascii="Courier New" w:hAnsi="Courier New" w:cs="Courier New"/>
        </w:rPr>
        <w:t>root</w:t>
      </w:r>
      <w:proofErr w:type="gramEnd"/>
      <w:r w:rsidRPr="00426254">
        <w:rPr>
          <w:rFonts w:ascii="Courier New" w:hAnsi="Courier New" w:cs="Courier New"/>
        </w:rPr>
        <w:t>@localhost</w:t>
      </w:r>
      <w:proofErr w:type="spellEnd"/>
      <w:r w:rsidRPr="00426254">
        <w:rPr>
          <w:rFonts w:ascii="Times New Roman" w:hAnsi="Times New Roman" w:cs="Times New Roman"/>
          <w:sz w:val="24"/>
          <w:szCs w:val="24"/>
        </w:rPr>
        <w:t>”</w:t>
      </w:r>
    </w:p>
    <w:p w14:paraId="34667631" w14:textId="556E0401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F46">
        <w:rPr>
          <w:rFonts w:ascii="Times New Roman" w:hAnsi="Times New Roman" w:cs="Times New Roman"/>
          <w:sz w:val="24"/>
          <w:szCs w:val="24"/>
        </w:rPr>
        <w:t xml:space="preserve">После успешной проверки </w:t>
      </w:r>
      <w:r w:rsidR="00426254">
        <w:rPr>
          <w:rFonts w:ascii="Times New Roman" w:hAnsi="Times New Roman" w:cs="Times New Roman"/>
          <w:sz w:val="24"/>
          <w:szCs w:val="24"/>
        </w:rPr>
        <w:t>отобразится</w:t>
      </w:r>
      <w:r w:rsidRPr="00171F46">
        <w:rPr>
          <w:rFonts w:ascii="Times New Roman" w:hAnsi="Times New Roman" w:cs="Times New Roman"/>
          <w:sz w:val="24"/>
          <w:szCs w:val="24"/>
        </w:rPr>
        <w:t xml:space="preserve"> сообщение «</w:t>
      </w:r>
      <w:proofErr w:type="spellStart"/>
      <w:r w:rsidRPr="00171F46">
        <w:rPr>
          <w:rFonts w:ascii="Courier New" w:hAnsi="Courier New" w:cs="Courier New"/>
        </w:rPr>
        <w:t>Email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test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is</w:t>
      </w:r>
      <w:proofErr w:type="spellEnd"/>
      <w:r w:rsidRPr="00171F46">
        <w:rPr>
          <w:rFonts w:ascii="Courier New" w:hAnsi="Courier New" w:cs="Courier New"/>
        </w:rPr>
        <w:t xml:space="preserve"> OK!»</w:t>
      </w:r>
      <w:r w:rsidRPr="00171F46">
        <w:rPr>
          <w:rFonts w:ascii="Times New Roman" w:hAnsi="Times New Roman" w:cs="Times New Roman"/>
          <w:sz w:val="24"/>
          <w:szCs w:val="24"/>
        </w:rPr>
        <w:t xml:space="preserve"> или "</w:t>
      </w:r>
      <w:proofErr w:type="spellStart"/>
      <w:r w:rsidRPr="00171F46">
        <w:rPr>
          <w:rFonts w:ascii="Courier New" w:hAnsi="Courier New" w:cs="Courier New"/>
        </w:rPr>
        <w:t>Email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test</w:t>
      </w:r>
      <w:proofErr w:type="spellEnd"/>
      <w:r w:rsidRPr="00171F46">
        <w:rPr>
          <w:rFonts w:ascii="Courier New" w:hAnsi="Courier New" w:cs="Courier New"/>
        </w:rPr>
        <w:t xml:space="preserve"> </w:t>
      </w:r>
      <w:proofErr w:type="spellStart"/>
      <w:r w:rsidRPr="00171F46">
        <w:rPr>
          <w:rFonts w:ascii="Courier New" w:hAnsi="Courier New" w:cs="Courier New"/>
        </w:rPr>
        <w:t>failed</w:t>
      </w:r>
      <w:proofErr w:type="spellEnd"/>
      <w:r w:rsidRPr="00171F46">
        <w:rPr>
          <w:rFonts w:ascii="Courier New" w:hAnsi="Courier New" w:cs="Courier New"/>
        </w:rPr>
        <w:t xml:space="preserve">!" </w:t>
      </w:r>
      <w:r w:rsidRPr="00171F46">
        <w:rPr>
          <w:rFonts w:ascii="Times New Roman" w:hAnsi="Times New Roman" w:cs="Times New Roman"/>
          <w:sz w:val="24"/>
          <w:szCs w:val="24"/>
        </w:rPr>
        <w:t>при не успешной.</w:t>
      </w:r>
    </w:p>
    <w:p w14:paraId="59D0F736" w14:textId="77777777" w:rsidR="00171F46" w:rsidRPr="00171F46" w:rsidRDefault="00171F46" w:rsidP="00171F4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EB725B" w14:textId="04722DBF" w:rsidR="0015489B" w:rsidRDefault="00426254" w:rsidP="001D6B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Применённый настройки будут отображаться в</w:t>
      </w:r>
      <w:r w:rsidR="001D6B6D" w:rsidRPr="001D6B6D">
        <w:rPr>
          <w:rFonts w:ascii="Times New Roman" w:hAnsi="Times New Roman" w:cs="Times New Roman"/>
          <w:sz w:val="24"/>
          <w:szCs w:val="24"/>
        </w:rPr>
        <w:t xml:space="preserve"> конфигурационном файле модуля корреляции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844576" w14:textId="0B698A33" w:rsidR="001D6B6D" w:rsidRPr="001D6B6D" w:rsidRDefault="001D6B6D" w:rsidP="001D6B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89B">
        <w:rPr>
          <w:noProof/>
          <w:lang w:eastAsia="ru-RU"/>
        </w:rPr>
        <w:drawing>
          <wp:inline distT="0" distB="0" distL="0" distR="0" wp14:anchorId="6AE78132" wp14:editId="1C742BB7">
            <wp:extent cx="5783525" cy="223878"/>
            <wp:effectExtent l="0" t="0" r="0" b="5080"/>
            <wp:docPr id="25815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0282" name="Рисунок 1" descr="Изображение выглядит как текст, Шрифт, снимок экрана, документ&#10;&#10;Автоматически созданное описание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5" cy="22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03635" w14:textId="77777777" w:rsidR="00DD6105" w:rsidRPr="00DD6105" w:rsidRDefault="00DD6105" w:rsidP="00DD6105"/>
    <w:p w14:paraId="37BF25A5" w14:textId="7E792CBF" w:rsidR="00A765D4" w:rsidRDefault="007475F8" w:rsidP="009B6B16">
      <w:pPr>
        <w:pStyle w:val="20"/>
        <w:numPr>
          <w:ilvl w:val="0"/>
          <w:numId w:val="16"/>
        </w:numPr>
        <w:spacing w:before="240" w:after="240"/>
        <w:ind w:left="426"/>
        <w:rPr>
          <w:rFonts w:ascii="Times New Roman" w:hAnsi="Times New Roman" w:cs="Times New Roman"/>
          <w:color w:val="auto"/>
          <w:sz w:val="32"/>
          <w:szCs w:val="32"/>
        </w:rPr>
      </w:pPr>
      <w:r w:rsidRPr="007475F8">
        <w:rPr>
          <w:rFonts w:ascii="Times New Roman" w:hAnsi="Times New Roman" w:cs="Times New Roman"/>
          <w:color w:val="auto"/>
          <w:sz w:val="32"/>
          <w:szCs w:val="32"/>
        </w:rPr>
        <w:lastRenderedPageBreak/>
        <w:t>ПАРАМЕТРЫ СЕРВЕРА</w:t>
      </w:r>
    </w:p>
    <w:p w14:paraId="71722BBA" w14:textId="3E558736" w:rsidR="007475F8" w:rsidRDefault="007475F8" w:rsidP="00D56FE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6FEA">
        <w:rPr>
          <w:rFonts w:ascii="Times New Roman" w:hAnsi="Times New Roman" w:cs="Times New Roman"/>
          <w:sz w:val="24"/>
          <w:szCs w:val="24"/>
        </w:rPr>
        <w:t>В данном разделе настраивается ограничение на максимальное количество строк в активном списке</w:t>
      </w:r>
      <w:r w:rsidR="00D56FEA" w:rsidRPr="00D56FEA">
        <w:rPr>
          <w:rFonts w:ascii="Times New Roman" w:hAnsi="Times New Roman" w:cs="Times New Roman"/>
          <w:sz w:val="24"/>
          <w:szCs w:val="24"/>
        </w:rPr>
        <w:t xml:space="preserve"> и таймаут бездействия пользователя.</w:t>
      </w:r>
    </w:p>
    <w:p w14:paraId="7F29C45D" w14:textId="122F205C" w:rsidR="00D56FEA" w:rsidRPr="00D56FEA" w:rsidRDefault="00D56FEA" w:rsidP="00D56FE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Ограничени</w:t>
      </w:r>
      <w:r w:rsidR="00024E0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 количество строк в активном</w:t>
      </w:r>
      <w:r w:rsidR="00F6621D">
        <w:rPr>
          <w:rFonts w:ascii="Times New Roman" w:hAnsi="Times New Roman" w:cs="Times New Roman"/>
          <w:sz w:val="24"/>
          <w:szCs w:val="24"/>
        </w:rPr>
        <w:t xml:space="preserve"> списке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для </w:t>
      </w:r>
      <w:r w:rsidR="00024E0F">
        <w:rPr>
          <w:rFonts w:ascii="Times New Roman" w:hAnsi="Times New Roman" w:cs="Times New Roman"/>
          <w:sz w:val="24"/>
          <w:szCs w:val="24"/>
        </w:rPr>
        <w:t xml:space="preserve">балансировки </w:t>
      </w:r>
      <w:r w:rsidR="00F6621D">
        <w:rPr>
          <w:rFonts w:ascii="Times New Roman" w:hAnsi="Times New Roman" w:cs="Times New Roman"/>
          <w:sz w:val="24"/>
          <w:szCs w:val="24"/>
        </w:rPr>
        <w:t>нагрузки на систему.</w:t>
      </w:r>
    </w:p>
    <w:p w14:paraId="7B97BC1D" w14:textId="2ED6264B" w:rsidR="007475F8" w:rsidRPr="009B05D2" w:rsidRDefault="007475F8" w:rsidP="007475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5D2">
        <w:rPr>
          <w:rFonts w:ascii="Times New Roman" w:hAnsi="Times New Roman" w:cs="Times New Roman"/>
          <w:sz w:val="24"/>
          <w:szCs w:val="24"/>
        </w:rPr>
        <w:t xml:space="preserve">Для редактирования </w:t>
      </w:r>
      <w:r>
        <w:rPr>
          <w:rFonts w:ascii="Times New Roman" w:hAnsi="Times New Roman" w:cs="Times New Roman"/>
          <w:sz w:val="24"/>
          <w:szCs w:val="24"/>
        </w:rPr>
        <w:t>параметров</w:t>
      </w:r>
      <w:r w:rsidRPr="009B05D2">
        <w:rPr>
          <w:rFonts w:ascii="Times New Roman" w:hAnsi="Times New Roman" w:cs="Times New Roman"/>
          <w:sz w:val="24"/>
          <w:szCs w:val="24"/>
        </w:rPr>
        <w:t xml:space="preserve"> необходимо нажать на кнопку «Режим редактирования» </w:t>
      </w:r>
      <w:r w:rsidRPr="009B05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76CC4" wp14:editId="7894884C">
            <wp:extent cx="190733" cy="200217"/>
            <wp:effectExtent l="0" t="0" r="0" b="0"/>
            <wp:docPr id="998872589" name="Рисунок 99887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4550" name=""/>
                    <pic:cNvPicPr/>
                  </pic:nvPicPr>
                  <pic:blipFill rotWithShape="1">
                    <a:blip r:embed="rId56"/>
                    <a:srcRect l="11708"/>
                    <a:stretch/>
                  </pic:blipFill>
                  <pic:spPr bwMode="auto">
                    <a:xfrm>
                      <a:off x="0" y="0"/>
                      <a:ext cx="192372" cy="20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05D2">
        <w:rPr>
          <w:rFonts w:ascii="Times New Roman" w:hAnsi="Times New Roman" w:cs="Times New Roman"/>
          <w:sz w:val="24"/>
          <w:szCs w:val="24"/>
        </w:rPr>
        <w:t xml:space="preserve"> и внести </w:t>
      </w:r>
      <w:r>
        <w:rPr>
          <w:rFonts w:ascii="Times New Roman" w:hAnsi="Times New Roman" w:cs="Times New Roman"/>
          <w:sz w:val="24"/>
          <w:szCs w:val="24"/>
        </w:rPr>
        <w:t>необходимые изменения</w:t>
      </w:r>
      <w:r w:rsidRPr="009B05D2">
        <w:rPr>
          <w:rFonts w:ascii="Times New Roman" w:hAnsi="Times New Roman" w:cs="Times New Roman"/>
          <w:sz w:val="24"/>
          <w:szCs w:val="24"/>
        </w:rPr>
        <w:t>.</w:t>
      </w:r>
    </w:p>
    <w:p w14:paraId="0718AB7C" w14:textId="354ABD33" w:rsidR="007475F8" w:rsidRPr="009B05D2" w:rsidRDefault="007475F8" w:rsidP="007475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изменений следует </w:t>
      </w:r>
      <w:r w:rsidRPr="009B05D2">
        <w:rPr>
          <w:rFonts w:ascii="Times New Roman" w:hAnsi="Times New Roman" w:cs="Times New Roman"/>
          <w:sz w:val="24"/>
          <w:szCs w:val="24"/>
        </w:rPr>
        <w:t xml:space="preserve">нажать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9B05D2">
        <w:rPr>
          <w:rFonts w:ascii="Times New Roman" w:hAnsi="Times New Roman" w:cs="Times New Roman"/>
          <w:sz w:val="24"/>
          <w:szCs w:val="24"/>
        </w:rPr>
        <w:t xml:space="preserve">кнопку «Сохранить» </w:t>
      </w:r>
      <w:r w:rsidRPr="007A3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DB76E" wp14:editId="5BB2DF7C">
            <wp:extent cx="209005" cy="174171"/>
            <wp:effectExtent l="0" t="0" r="635" b="0"/>
            <wp:docPr id="2114629609" name="Рисунок 211462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4218" cy="1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5D2">
        <w:rPr>
          <w:rFonts w:ascii="Times New Roman" w:hAnsi="Times New Roman" w:cs="Times New Roman"/>
          <w:sz w:val="24"/>
          <w:szCs w:val="24"/>
        </w:rPr>
        <w:t>.</w:t>
      </w:r>
    </w:p>
    <w:p w14:paraId="0ED31497" w14:textId="77777777" w:rsidR="007475F8" w:rsidRPr="007475F8" w:rsidRDefault="007475F8" w:rsidP="007475F8"/>
    <w:p w14:paraId="0A054C98" w14:textId="4B9524CC" w:rsidR="00A765D4" w:rsidRPr="00EA5793" w:rsidRDefault="00A765D4" w:rsidP="00A765D4">
      <w:pPr>
        <w:pStyle w:val="1"/>
        <w:pageBreakBefore/>
        <w:spacing w:after="240"/>
        <w:jc w:val="right"/>
        <w:rPr>
          <w:rFonts w:ascii="Times New Roman" w:hAnsi="Times New Roman" w:cs="Times New Roman"/>
          <w:b w:val="0"/>
          <w:bCs w:val="0"/>
          <w:color w:val="auto"/>
          <w:lang w:val="en-US"/>
        </w:rPr>
      </w:pPr>
      <w:bookmarkStart w:id="128" w:name="_Toc153188738"/>
      <w:bookmarkStart w:id="129" w:name="_Ref153196321"/>
      <w:bookmarkStart w:id="130" w:name="_Toc153212151"/>
      <w:r w:rsidRPr="005C0603">
        <w:rPr>
          <w:rFonts w:ascii="Times New Roman" w:hAnsi="Times New Roman" w:cs="Times New Roman"/>
          <w:color w:val="auto"/>
        </w:rPr>
        <w:lastRenderedPageBreak/>
        <w:t>Приложение 1. Описание таблиц</w:t>
      </w:r>
      <w:bookmarkEnd w:id="128"/>
      <w:r w:rsidR="00EA5793">
        <w:rPr>
          <w:rFonts w:ascii="Times New Roman" w:hAnsi="Times New Roman" w:cs="Times New Roman"/>
          <w:color w:val="auto"/>
        </w:rPr>
        <w:t xml:space="preserve"> </w:t>
      </w:r>
      <w:r w:rsidR="00EA5793">
        <w:rPr>
          <w:rFonts w:ascii="Times New Roman" w:hAnsi="Times New Roman" w:cs="Times New Roman"/>
          <w:color w:val="auto"/>
          <w:lang w:val="en-US"/>
        </w:rPr>
        <w:t>MariaDB</w:t>
      </w:r>
      <w:bookmarkEnd w:id="129"/>
      <w:bookmarkEnd w:id="130"/>
    </w:p>
    <w:p w14:paraId="08580DA2" w14:textId="77777777" w:rsidR="00A765D4" w:rsidRPr="00C26FAF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31" w:name="_Toc153188739"/>
      <w:bookmarkStart w:id="132" w:name="_Toc153212152"/>
      <w:proofErr w:type="spellStart"/>
      <w:r w:rsidRPr="00C26FAF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SAV_ALC_CustomZones</w:t>
      </w:r>
      <w:bookmarkEnd w:id="131"/>
      <w:bookmarkEnd w:id="132"/>
      <w:proofErr w:type="spellEnd"/>
      <w:r w:rsidRPr="00C26FAF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</w:p>
    <w:p w14:paraId="350FABFC" w14:textId="77777777" w:rsidR="00A765D4" w:rsidRPr="0096482B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 хранения данных о геолокации</w:t>
      </w:r>
      <w:r w:rsidRPr="0054677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3545BBDD" w14:textId="77777777" w:rsidR="00A765D4" w:rsidRPr="000641EB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Структура таблицы представлена ниже.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980"/>
        <w:gridCol w:w="1861"/>
      </w:tblGrid>
      <w:tr w:rsidR="00A765D4" w14:paraId="6E909CD4" w14:textId="77777777" w:rsidTr="00880F48">
        <w:tc>
          <w:tcPr>
            <w:tcW w:w="534" w:type="dxa"/>
          </w:tcPr>
          <w:p w14:paraId="4F44D48B" w14:textId="77777777" w:rsidR="00A765D4" w:rsidRDefault="00A765D4" w:rsidP="00880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126" w:type="dxa"/>
          </w:tcPr>
          <w:p w14:paraId="1E9AA85F" w14:textId="77777777" w:rsidR="00A765D4" w:rsidRDefault="00A765D4" w:rsidP="00880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</w:t>
            </w: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поля</w:t>
            </w:r>
          </w:p>
        </w:tc>
        <w:tc>
          <w:tcPr>
            <w:tcW w:w="1843" w:type="dxa"/>
          </w:tcPr>
          <w:p w14:paraId="2E3A101E" w14:textId="77777777" w:rsidR="00A765D4" w:rsidRDefault="00A765D4" w:rsidP="00880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</w:t>
            </w: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поля</w:t>
            </w:r>
          </w:p>
        </w:tc>
        <w:tc>
          <w:tcPr>
            <w:tcW w:w="2980" w:type="dxa"/>
          </w:tcPr>
          <w:p w14:paraId="04890CF1" w14:textId="77777777" w:rsidR="00A765D4" w:rsidRDefault="00A765D4" w:rsidP="00880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1861" w:type="dxa"/>
          </w:tcPr>
          <w:p w14:paraId="18C23C51" w14:textId="77777777" w:rsidR="00A765D4" w:rsidRDefault="00A765D4" w:rsidP="00880F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A765D4" w14:paraId="4761ABA9" w14:textId="77777777" w:rsidTr="00880F48">
        <w:tc>
          <w:tcPr>
            <w:tcW w:w="534" w:type="dxa"/>
          </w:tcPr>
          <w:p w14:paraId="3CDD741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126" w:type="dxa"/>
          </w:tcPr>
          <w:p w14:paraId="16BA7E2E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843" w:type="dxa"/>
          </w:tcPr>
          <w:p w14:paraId="0B876190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980" w:type="dxa"/>
          </w:tcPr>
          <w:p w14:paraId="63B6834A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Уникальный идентификатор</w:t>
            </w:r>
          </w:p>
        </w:tc>
        <w:tc>
          <w:tcPr>
            <w:tcW w:w="1861" w:type="dxa"/>
          </w:tcPr>
          <w:p w14:paraId="6BD78DA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53D066A" w14:textId="77777777" w:rsidTr="00880F48">
        <w:tc>
          <w:tcPr>
            <w:tcW w:w="534" w:type="dxa"/>
          </w:tcPr>
          <w:p w14:paraId="09035F9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2126" w:type="dxa"/>
          </w:tcPr>
          <w:p w14:paraId="61760A1A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subnet</w:t>
            </w:r>
          </w:p>
        </w:tc>
        <w:tc>
          <w:tcPr>
            <w:tcW w:w="1843" w:type="dxa"/>
          </w:tcPr>
          <w:p w14:paraId="086E6BC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980" w:type="dxa"/>
          </w:tcPr>
          <w:p w14:paraId="0F296D17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Подсеть</w:t>
            </w:r>
          </w:p>
        </w:tc>
        <w:tc>
          <w:tcPr>
            <w:tcW w:w="1861" w:type="dxa"/>
          </w:tcPr>
          <w:p w14:paraId="434ABCE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62469C5" w14:textId="77777777" w:rsidTr="00880F48">
        <w:tc>
          <w:tcPr>
            <w:tcW w:w="534" w:type="dxa"/>
          </w:tcPr>
          <w:p w14:paraId="312BE1F5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2126" w:type="dxa"/>
          </w:tcPr>
          <w:p w14:paraId="7B88387C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zonename</w:t>
            </w:r>
            <w:proofErr w:type="spellEnd"/>
          </w:p>
        </w:tc>
        <w:tc>
          <w:tcPr>
            <w:tcW w:w="1843" w:type="dxa"/>
          </w:tcPr>
          <w:p w14:paraId="33EBEE00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980" w:type="dxa"/>
          </w:tcPr>
          <w:p w14:paraId="7D1640B3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Имя зоны</w:t>
            </w:r>
          </w:p>
        </w:tc>
        <w:tc>
          <w:tcPr>
            <w:tcW w:w="1861" w:type="dxa"/>
          </w:tcPr>
          <w:p w14:paraId="59BD16E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12E5FAF" w14:textId="77777777" w:rsidTr="00880F48">
        <w:tc>
          <w:tcPr>
            <w:tcW w:w="534" w:type="dxa"/>
          </w:tcPr>
          <w:p w14:paraId="7DFA79D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2126" w:type="dxa"/>
          </w:tcPr>
          <w:p w14:paraId="0D210DB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country</w:t>
            </w:r>
          </w:p>
        </w:tc>
        <w:tc>
          <w:tcPr>
            <w:tcW w:w="1843" w:type="dxa"/>
          </w:tcPr>
          <w:p w14:paraId="4816F805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980" w:type="dxa"/>
          </w:tcPr>
          <w:p w14:paraId="3435C4EA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1861" w:type="dxa"/>
          </w:tcPr>
          <w:p w14:paraId="0DD00A78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E48305A" w14:textId="77777777" w:rsidTr="00880F48">
        <w:tc>
          <w:tcPr>
            <w:tcW w:w="534" w:type="dxa"/>
          </w:tcPr>
          <w:p w14:paraId="6B1977F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2126" w:type="dxa"/>
          </w:tcPr>
          <w:p w14:paraId="4B1D26B0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region</w:t>
            </w:r>
          </w:p>
        </w:tc>
        <w:tc>
          <w:tcPr>
            <w:tcW w:w="1843" w:type="dxa"/>
          </w:tcPr>
          <w:p w14:paraId="38620408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980" w:type="dxa"/>
          </w:tcPr>
          <w:p w14:paraId="2341756F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Регион</w:t>
            </w:r>
          </w:p>
        </w:tc>
        <w:tc>
          <w:tcPr>
            <w:tcW w:w="1861" w:type="dxa"/>
          </w:tcPr>
          <w:p w14:paraId="2142E49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3795912" w14:textId="77777777" w:rsidTr="00880F48">
        <w:tc>
          <w:tcPr>
            <w:tcW w:w="534" w:type="dxa"/>
          </w:tcPr>
          <w:p w14:paraId="5273A8B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2126" w:type="dxa"/>
          </w:tcPr>
          <w:p w14:paraId="3A1C3AEA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city</w:t>
            </w:r>
          </w:p>
        </w:tc>
        <w:tc>
          <w:tcPr>
            <w:tcW w:w="1843" w:type="dxa"/>
          </w:tcPr>
          <w:p w14:paraId="680CF2F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980" w:type="dxa"/>
          </w:tcPr>
          <w:p w14:paraId="53D17393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1861" w:type="dxa"/>
          </w:tcPr>
          <w:p w14:paraId="254BAEB0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65433E2" w14:textId="77777777" w:rsidTr="00880F48">
        <w:tc>
          <w:tcPr>
            <w:tcW w:w="534" w:type="dxa"/>
          </w:tcPr>
          <w:p w14:paraId="415AFE2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2126" w:type="dxa"/>
          </w:tcPr>
          <w:p w14:paraId="5AD4E63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description</w:t>
            </w:r>
          </w:p>
        </w:tc>
        <w:tc>
          <w:tcPr>
            <w:tcW w:w="1843" w:type="dxa"/>
          </w:tcPr>
          <w:p w14:paraId="3491F50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980" w:type="dxa"/>
          </w:tcPr>
          <w:p w14:paraId="5E72B85B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1861" w:type="dxa"/>
          </w:tcPr>
          <w:p w14:paraId="72176395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ADA0904" w14:textId="77777777" w:rsidTr="00880F48">
        <w:tc>
          <w:tcPr>
            <w:tcW w:w="534" w:type="dxa"/>
          </w:tcPr>
          <w:p w14:paraId="6757162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2126" w:type="dxa"/>
          </w:tcPr>
          <w:p w14:paraId="12FABB9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creationTime</w:t>
            </w:r>
            <w:proofErr w:type="spellEnd"/>
          </w:p>
        </w:tc>
        <w:tc>
          <w:tcPr>
            <w:tcW w:w="1843" w:type="dxa"/>
          </w:tcPr>
          <w:p w14:paraId="37FAE09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2980" w:type="dxa"/>
          </w:tcPr>
          <w:p w14:paraId="2E86500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61" w:type="dxa"/>
          </w:tcPr>
          <w:p w14:paraId="71B7FFB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785D7866" w14:textId="77777777" w:rsidTr="00880F48">
        <w:tc>
          <w:tcPr>
            <w:tcW w:w="534" w:type="dxa"/>
          </w:tcPr>
          <w:p w14:paraId="5998A9E8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2126" w:type="dxa"/>
          </w:tcPr>
          <w:p w14:paraId="50BAFFB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lastModifiedTime</w:t>
            </w:r>
            <w:proofErr w:type="spellEnd"/>
          </w:p>
        </w:tc>
        <w:tc>
          <w:tcPr>
            <w:tcW w:w="1843" w:type="dxa"/>
          </w:tcPr>
          <w:p w14:paraId="30F233C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2980" w:type="dxa"/>
          </w:tcPr>
          <w:p w14:paraId="56B8462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последнего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изменения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61" w:type="dxa"/>
          </w:tcPr>
          <w:p w14:paraId="76676A1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41CB776" w14:textId="77777777" w:rsidTr="00880F48">
        <w:tc>
          <w:tcPr>
            <w:tcW w:w="534" w:type="dxa"/>
          </w:tcPr>
          <w:p w14:paraId="34E0DA1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2126" w:type="dxa"/>
          </w:tcPr>
          <w:p w14:paraId="311A7F2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count</w:t>
            </w:r>
          </w:p>
        </w:tc>
        <w:tc>
          <w:tcPr>
            <w:tcW w:w="1843" w:type="dxa"/>
          </w:tcPr>
          <w:p w14:paraId="608C4E0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980" w:type="dxa"/>
          </w:tcPr>
          <w:p w14:paraId="019B885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861" w:type="dxa"/>
          </w:tcPr>
          <w:p w14:paraId="46C9505C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BBDFF33" w14:textId="77777777" w:rsidTr="00880F48">
        <w:tc>
          <w:tcPr>
            <w:tcW w:w="534" w:type="dxa"/>
          </w:tcPr>
          <w:p w14:paraId="4CB6E73C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2126" w:type="dxa"/>
          </w:tcPr>
          <w:p w14:paraId="1FD1B99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hashCode</w:t>
            </w:r>
            <w:proofErr w:type="spellEnd"/>
          </w:p>
        </w:tc>
        <w:tc>
          <w:tcPr>
            <w:tcW w:w="1843" w:type="dxa"/>
          </w:tcPr>
          <w:p w14:paraId="4BC8E889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2980" w:type="dxa"/>
          </w:tcPr>
          <w:p w14:paraId="758DA915" w14:textId="77777777" w:rsidR="00A765D4" w:rsidRPr="005A5E8E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</w:rPr>
              <w:t>Хэш код</w:t>
            </w:r>
          </w:p>
        </w:tc>
        <w:tc>
          <w:tcPr>
            <w:tcW w:w="1861" w:type="dxa"/>
          </w:tcPr>
          <w:p w14:paraId="569C783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2F41A19" w14:textId="77777777" w:rsidR="00A765D4" w:rsidRDefault="00A765D4" w:rsidP="00A765D4">
      <w:pPr>
        <w:spacing w:after="12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799A115D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33" w:name="_Toc137733021"/>
      <w:bookmarkStart w:id="134" w:name="_Toc153188740"/>
      <w:bookmarkStart w:id="135" w:name="_Toc153212153"/>
      <w:proofErr w:type="spellStart"/>
      <w:r w:rsidRPr="002D02C6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SAV_ALC_NetModel_Asset</w:t>
      </w:r>
      <w:bookmarkEnd w:id="133"/>
      <w:bookmarkEnd w:id="134"/>
      <w:bookmarkEnd w:id="135"/>
      <w:proofErr w:type="spellEnd"/>
    </w:p>
    <w:p w14:paraId="26990649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 описания сетей и структуры сетевой модели</w:t>
      </w:r>
      <w:r w:rsidRPr="0054677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5792EEC4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3ADEC3A6" w14:textId="71EAB851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4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proofErr w:type="spellStart"/>
      <w:r w:rsidRPr="001700C4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SAV_ALC_NetModel_Asset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1985"/>
        <w:gridCol w:w="2554"/>
        <w:gridCol w:w="1862"/>
      </w:tblGrid>
      <w:tr w:rsidR="00A765D4" w14:paraId="45CC7ACC" w14:textId="77777777" w:rsidTr="00880F48">
        <w:tc>
          <w:tcPr>
            <w:tcW w:w="817" w:type="dxa"/>
          </w:tcPr>
          <w:p w14:paraId="0F04871B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126" w:type="dxa"/>
          </w:tcPr>
          <w:p w14:paraId="3BBFDB72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985" w:type="dxa"/>
          </w:tcPr>
          <w:p w14:paraId="4A526693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2554" w:type="dxa"/>
          </w:tcPr>
          <w:p w14:paraId="5635FE27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2" w:type="dxa"/>
          </w:tcPr>
          <w:p w14:paraId="7063F575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14:paraId="46972C2F" w14:textId="77777777" w:rsidTr="00880F48">
        <w:tc>
          <w:tcPr>
            <w:tcW w:w="817" w:type="dxa"/>
          </w:tcPr>
          <w:p w14:paraId="508FB02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126" w:type="dxa"/>
          </w:tcPr>
          <w:p w14:paraId="3365FCB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985" w:type="dxa"/>
          </w:tcPr>
          <w:p w14:paraId="6A9DFBC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11)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15E8D">
              <w:rPr>
                <w:rFonts w:ascii="Times New Roman" w:hAnsi="Times New Roman" w:cs="Times New Roman"/>
                <w:lang w:val="en-US"/>
              </w:rPr>
              <w:t>unsigned</w:t>
            </w:r>
          </w:p>
        </w:tc>
        <w:tc>
          <w:tcPr>
            <w:tcW w:w="2554" w:type="dxa"/>
          </w:tcPr>
          <w:p w14:paraId="49D1240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62" w:type="dxa"/>
          </w:tcPr>
          <w:p w14:paraId="77605B3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9FD33E9" w14:textId="77777777" w:rsidTr="00880F48">
        <w:tc>
          <w:tcPr>
            <w:tcW w:w="817" w:type="dxa"/>
          </w:tcPr>
          <w:p w14:paraId="3086E8B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2126" w:type="dxa"/>
          </w:tcPr>
          <w:p w14:paraId="429A353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IPAddress</w:t>
            </w:r>
            <w:proofErr w:type="spellEnd"/>
          </w:p>
        </w:tc>
        <w:tc>
          <w:tcPr>
            <w:tcW w:w="1985" w:type="dxa"/>
          </w:tcPr>
          <w:p w14:paraId="30F8EB3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5865054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 xml:space="preserve">IP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</w:p>
        </w:tc>
        <w:tc>
          <w:tcPr>
            <w:tcW w:w="1862" w:type="dxa"/>
          </w:tcPr>
          <w:p w14:paraId="3687921D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2B558B" w14:paraId="70531C3D" w14:textId="77777777" w:rsidTr="00880F48">
        <w:tc>
          <w:tcPr>
            <w:tcW w:w="817" w:type="dxa"/>
          </w:tcPr>
          <w:p w14:paraId="51BD2F2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2126" w:type="dxa"/>
          </w:tcPr>
          <w:p w14:paraId="61C7169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Customer</w:t>
            </w:r>
          </w:p>
        </w:tc>
        <w:tc>
          <w:tcPr>
            <w:tcW w:w="1985" w:type="dxa"/>
          </w:tcPr>
          <w:p w14:paraId="2DBB029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7A5E2860" w14:textId="77777777" w:rsidR="00A765D4" w:rsidRPr="00315E8D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Клиент</w:t>
            </w:r>
          </w:p>
        </w:tc>
        <w:tc>
          <w:tcPr>
            <w:tcW w:w="1862" w:type="dxa"/>
          </w:tcPr>
          <w:p w14:paraId="093FD17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2B558B" w14:paraId="47DD5E80" w14:textId="77777777" w:rsidTr="00880F48">
        <w:tc>
          <w:tcPr>
            <w:tcW w:w="817" w:type="dxa"/>
          </w:tcPr>
          <w:p w14:paraId="3F6F4CD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2126" w:type="dxa"/>
          </w:tcPr>
          <w:p w14:paraId="2BE3B78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Asset</w:t>
            </w:r>
          </w:p>
        </w:tc>
        <w:tc>
          <w:tcPr>
            <w:tcW w:w="1985" w:type="dxa"/>
          </w:tcPr>
          <w:p w14:paraId="5A04DE0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07C6BBE4" w14:textId="77777777" w:rsidR="00A765D4" w:rsidRPr="00315E8D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Выделенные сервера</w:t>
            </w:r>
          </w:p>
        </w:tc>
        <w:tc>
          <w:tcPr>
            <w:tcW w:w="1862" w:type="dxa"/>
          </w:tcPr>
          <w:p w14:paraId="6E22CB4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2B558B" w14:paraId="22E51CCA" w14:textId="77777777" w:rsidTr="00880F48">
        <w:tc>
          <w:tcPr>
            <w:tcW w:w="817" w:type="dxa"/>
          </w:tcPr>
          <w:p w14:paraId="127F2A2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2126" w:type="dxa"/>
          </w:tcPr>
          <w:p w14:paraId="3380988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Country</w:t>
            </w:r>
          </w:p>
        </w:tc>
        <w:tc>
          <w:tcPr>
            <w:tcW w:w="1985" w:type="dxa"/>
          </w:tcPr>
          <w:p w14:paraId="6768004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1BE08FF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Страна</w:t>
            </w:r>
            <w:proofErr w:type="spellEnd"/>
          </w:p>
        </w:tc>
        <w:tc>
          <w:tcPr>
            <w:tcW w:w="1862" w:type="dxa"/>
          </w:tcPr>
          <w:p w14:paraId="10FF081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2B558B" w14:paraId="3B6DC13C" w14:textId="77777777" w:rsidTr="00880F48">
        <w:tc>
          <w:tcPr>
            <w:tcW w:w="817" w:type="dxa"/>
          </w:tcPr>
          <w:p w14:paraId="4A8E361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2126" w:type="dxa"/>
          </w:tcPr>
          <w:p w14:paraId="4CBDFFD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Region</w:t>
            </w:r>
          </w:p>
        </w:tc>
        <w:tc>
          <w:tcPr>
            <w:tcW w:w="1985" w:type="dxa"/>
          </w:tcPr>
          <w:p w14:paraId="300D0C7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7FA3E28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Регион</w:t>
            </w:r>
            <w:proofErr w:type="spellEnd"/>
          </w:p>
        </w:tc>
        <w:tc>
          <w:tcPr>
            <w:tcW w:w="1862" w:type="dxa"/>
          </w:tcPr>
          <w:p w14:paraId="4D36692D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2B558B" w14:paraId="26DE5A8E" w14:textId="77777777" w:rsidTr="00880F48">
        <w:tc>
          <w:tcPr>
            <w:tcW w:w="817" w:type="dxa"/>
          </w:tcPr>
          <w:p w14:paraId="7C9AE51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2126" w:type="dxa"/>
          </w:tcPr>
          <w:p w14:paraId="5D54DDA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City</w:t>
            </w:r>
          </w:p>
        </w:tc>
        <w:tc>
          <w:tcPr>
            <w:tcW w:w="1985" w:type="dxa"/>
          </w:tcPr>
          <w:p w14:paraId="1BC8589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6FFA60A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Город</w:t>
            </w:r>
            <w:proofErr w:type="spellEnd"/>
          </w:p>
        </w:tc>
        <w:tc>
          <w:tcPr>
            <w:tcW w:w="1862" w:type="dxa"/>
          </w:tcPr>
          <w:p w14:paraId="735BE14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E4266C6" w14:textId="77777777" w:rsidTr="00880F48">
        <w:tc>
          <w:tcPr>
            <w:tcW w:w="817" w:type="dxa"/>
          </w:tcPr>
          <w:p w14:paraId="3B44B38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2126" w:type="dxa"/>
          </w:tcPr>
          <w:p w14:paraId="55A7455C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Description</w:t>
            </w:r>
          </w:p>
        </w:tc>
        <w:tc>
          <w:tcPr>
            <w:tcW w:w="1985" w:type="dxa"/>
          </w:tcPr>
          <w:p w14:paraId="0D1CD10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2554" w:type="dxa"/>
          </w:tcPr>
          <w:p w14:paraId="258C0E5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Описание</w:t>
            </w:r>
            <w:proofErr w:type="spellEnd"/>
          </w:p>
        </w:tc>
        <w:tc>
          <w:tcPr>
            <w:tcW w:w="1862" w:type="dxa"/>
          </w:tcPr>
          <w:p w14:paraId="090F627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5FDD7F3" w14:textId="77777777" w:rsidTr="00880F48">
        <w:tc>
          <w:tcPr>
            <w:tcW w:w="817" w:type="dxa"/>
          </w:tcPr>
          <w:p w14:paraId="446D7C1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2126" w:type="dxa"/>
          </w:tcPr>
          <w:p w14:paraId="373E671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creationTime</w:t>
            </w:r>
            <w:proofErr w:type="spellEnd"/>
          </w:p>
        </w:tc>
        <w:tc>
          <w:tcPr>
            <w:tcW w:w="1985" w:type="dxa"/>
          </w:tcPr>
          <w:p w14:paraId="70064E1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2554" w:type="dxa"/>
          </w:tcPr>
          <w:p w14:paraId="3CEF066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62" w:type="dxa"/>
          </w:tcPr>
          <w:p w14:paraId="38D45CE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7871DA4" w14:textId="77777777" w:rsidTr="00880F48">
        <w:tc>
          <w:tcPr>
            <w:tcW w:w="817" w:type="dxa"/>
          </w:tcPr>
          <w:p w14:paraId="365255AD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2126" w:type="dxa"/>
          </w:tcPr>
          <w:p w14:paraId="0FADA3D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lastModifiedTime</w:t>
            </w:r>
            <w:proofErr w:type="spellEnd"/>
          </w:p>
        </w:tc>
        <w:tc>
          <w:tcPr>
            <w:tcW w:w="1985" w:type="dxa"/>
          </w:tcPr>
          <w:p w14:paraId="1374433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2554" w:type="dxa"/>
          </w:tcPr>
          <w:p w14:paraId="6E430DA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последнего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изменения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62" w:type="dxa"/>
          </w:tcPr>
          <w:p w14:paraId="1D6F07B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D6326DE" w14:textId="77777777" w:rsidTr="00880F48">
        <w:tc>
          <w:tcPr>
            <w:tcW w:w="817" w:type="dxa"/>
          </w:tcPr>
          <w:p w14:paraId="2588FE9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2126" w:type="dxa"/>
          </w:tcPr>
          <w:p w14:paraId="139B8A7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count</w:t>
            </w:r>
          </w:p>
        </w:tc>
        <w:tc>
          <w:tcPr>
            <w:tcW w:w="1985" w:type="dxa"/>
          </w:tcPr>
          <w:p w14:paraId="511B1BF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554" w:type="dxa"/>
          </w:tcPr>
          <w:p w14:paraId="180CC9C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Количество</w:t>
            </w:r>
            <w:proofErr w:type="spellEnd"/>
          </w:p>
        </w:tc>
        <w:tc>
          <w:tcPr>
            <w:tcW w:w="1862" w:type="dxa"/>
          </w:tcPr>
          <w:p w14:paraId="3DA63C4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C0DC09F" w14:textId="77777777" w:rsidTr="00880F48">
        <w:tc>
          <w:tcPr>
            <w:tcW w:w="817" w:type="dxa"/>
          </w:tcPr>
          <w:p w14:paraId="4FD6D98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2126" w:type="dxa"/>
          </w:tcPr>
          <w:p w14:paraId="006409C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hashCode</w:t>
            </w:r>
            <w:proofErr w:type="spellEnd"/>
          </w:p>
        </w:tc>
        <w:tc>
          <w:tcPr>
            <w:tcW w:w="1985" w:type="dxa"/>
          </w:tcPr>
          <w:p w14:paraId="18D8DDA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2554" w:type="dxa"/>
          </w:tcPr>
          <w:p w14:paraId="52BD3EB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код</w:t>
            </w:r>
            <w:proofErr w:type="spellEnd"/>
          </w:p>
        </w:tc>
        <w:tc>
          <w:tcPr>
            <w:tcW w:w="1862" w:type="dxa"/>
          </w:tcPr>
          <w:p w14:paraId="411CE1C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06A351E2" w14:textId="77777777" w:rsidR="00A765D4" w:rsidRDefault="00A765D4" w:rsidP="00A765D4">
      <w:pPr>
        <w:spacing w:after="12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4288EE78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36" w:name="_Toc137733022"/>
      <w:bookmarkStart w:id="137" w:name="_Toc153188741"/>
      <w:bookmarkStart w:id="138" w:name="_Toc153212154"/>
      <w:proofErr w:type="spellStart"/>
      <w:r w:rsidRPr="002D02C6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SAV_ALC_NetModel_Network</w:t>
      </w:r>
      <w:bookmarkEnd w:id="136"/>
      <w:bookmarkEnd w:id="137"/>
      <w:bookmarkEnd w:id="138"/>
      <w:proofErr w:type="spellEnd"/>
    </w:p>
    <w:p w14:paraId="1A31413F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 описания сетей и структуры сетевой модели</w:t>
      </w:r>
      <w:r w:rsidRPr="0054677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6EA0C495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28A278E6" w14:textId="6C5DE97A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5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proofErr w:type="spellStart"/>
      <w:r w:rsidRPr="001700C4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SAV_ALC_NetModel</w:t>
      </w:r>
      <w:proofErr w:type="spellEnd"/>
      <w:r w:rsidRPr="001700C4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_</w:t>
      </w:r>
      <w:r w:rsidRPr="00A53109">
        <w:rPr>
          <w:lang w:val="en-US"/>
        </w:rPr>
        <w:t xml:space="preserve"> </w:t>
      </w:r>
      <w:r w:rsidRPr="008B04F8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Network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3121"/>
        <w:gridCol w:w="1862"/>
      </w:tblGrid>
      <w:tr w:rsidR="00A765D4" w14:paraId="00540BA4" w14:textId="77777777" w:rsidTr="00880F48">
        <w:tc>
          <w:tcPr>
            <w:tcW w:w="534" w:type="dxa"/>
          </w:tcPr>
          <w:p w14:paraId="7C04D143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984" w:type="dxa"/>
          </w:tcPr>
          <w:p w14:paraId="5FDD0301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843" w:type="dxa"/>
          </w:tcPr>
          <w:p w14:paraId="3CC92D62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121" w:type="dxa"/>
          </w:tcPr>
          <w:p w14:paraId="0CDED149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2" w:type="dxa"/>
          </w:tcPr>
          <w:p w14:paraId="5B0F9856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14:paraId="2DDA03E4" w14:textId="77777777" w:rsidTr="00880F48">
        <w:tc>
          <w:tcPr>
            <w:tcW w:w="534" w:type="dxa"/>
          </w:tcPr>
          <w:p w14:paraId="334F316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984" w:type="dxa"/>
          </w:tcPr>
          <w:p w14:paraId="0025FC7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843" w:type="dxa"/>
          </w:tcPr>
          <w:p w14:paraId="4C52C86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11)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15E8D">
              <w:rPr>
                <w:rFonts w:ascii="Times New Roman" w:hAnsi="Times New Roman" w:cs="Times New Roman"/>
                <w:lang w:val="en-US"/>
              </w:rPr>
              <w:t>unsigned</w:t>
            </w:r>
          </w:p>
        </w:tc>
        <w:tc>
          <w:tcPr>
            <w:tcW w:w="3121" w:type="dxa"/>
          </w:tcPr>
          <w:p w14:paraId="1EDFF91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62" w:type="dxa"/>
          </w:tcPr>
          <w:p w14:paraId="116369A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3387E53" w14:textId="77777777" w:rsidTr="00880F48">
        <w:tc>
          <w:tcPr>
            <w:tcW w:w="534" w:type="dxa"/>
          </w:tcPr>
          <w:p w14:paraId="1FD406D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984" w:type="dxa"/>
          </w:tcPr>
          <w:p w14:paraId="241724B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Subnet</w:t>
            </w:r>
          </w:p>
        </w:tc>
        <w:tc>
          <w:tcPr>
            <w:tcW w:w="1843" w:type="dxa"/>
          </w:tcPr>
          <w:p w14:paraId="26E9878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6801459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Подсеть</w:t>
            </w:r>
            <w:proofErr w:type="spellEnd"/>
          </w:p>
        </w:tc>
        <w:tc>
          <w:tcPr>
            <w:tcW w:w="1862" w:type="dxa"/>
          </w:tcPr>
          <w:p w14:paraId="13D6D1B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BC005DE" w14:textId="77777777" w:rsidTr="00880F48">
        <w:tc>
          <w:tcPr>
            <w:tcW w:w="534" w:type="dxa"/>
          </w:tcPr>
          <w:p w14:paraId="1953010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984" w:type="dxa"/>
          </w:tcPr>
          <w:p w14:paraId="205A6ED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Customer</w:t>
            </w:r>
          </w:p>
        </w:tc>
        <w:tc>
          <w:tcPr>
            <w:tcW w:w="1843" w:type="dxa"/>
          </w:tcPr>
          <w:p w14:paraId="4859E72C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3C06530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Клиент</w:t>
            </w:r>
          </w:p>
        </w:tc>
        <w:tc>
          <w:tcPr>
            <w:tcW w:w="1862" w:type="dxa"/>
          </w:tcPr>
          <w:p w14:paraId="59AB4D4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72E959B" w14:textId="77777777" w:rsidTr="00880F48">
        <w:tc>
          <w:tcPr>
            <w:tcW w:w="534" w:type="dxa"/>
          </w:tcPr>
          <w:p w14:paraId="30ADD92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984" w:type="dxa"/>
          </w:tcPr>
          <w:p w14:paraId="1870C6A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Network</w:t>
            </w:r>
          </w:p>
        </w:tc>
        <w:tc>
          <w:tcPr>
            <w:tcW w:w="1843" w:type="dxa"/>
          </w:tcPr>
          <w:p w14:paraId="39809B9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15DE349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Сеть</w:t>
            </w:r>
            <w:proofErr w:type="spellEnd"/>
          </w:p>
        </w:tc>
        <w:tc>
          <w:tcPr>
            <w:tcW w:w="1862" w:type="dxa"/>
          </w:tcPr>
          <w:p w14:paraId="08956AC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3810825" w14:textId="77777777" w:rsidTr="00880F48">
        <w:tc>
          <w:tcPr>
            <w:tcW w:w="534" w:type="dxa"/>
          </w:tcPr>
          <w:p w14:paraId="012E4D6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1984" w:type="dxa"/>
          </w:tcPr>
          <w:p w14:paraId="685D1A9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Country</w:t>
            </w:r>
          </w:p>
        </w:tc>
        <w:tc>
          <w:tcPr>
            <w:tcW w:w="1843" w:type="dxa"/>
          </w:tcPr>
          <w:p w14:paraId="56D15A4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3881828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Страна</w:t>
            </w:r>
            <w:proofErr w:type="spellEnd"/>
          </w:p>
        </w:tc>
        <w:tc>
          <w:tcPr>
            <w:tcW w:w="1862" w:type="dxa"/>
          </w:tcPr>
          <w:p w14:paraId="5B785C7D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97185E8" w14:textId="77777777" w:rsidTr="00880F48">
        <w:tc>
          <w:tcPr>
            <w:tcW w:w="534" w:type="dxa"/>
          </w:tcPr>
          <w:p w14:paraId="78223A0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1984" w:type="dxa"/>
          </w:tcPr>
          <w:p w14:paraId="5418D61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Region</w:t>
            </w:r>
          </w:p>
        </w:tc>
        <w:tc>
          <w:tcPr>
            <w:tcW w:w="1843" w:type="dxa"/>
          </w:tcPr>
          <w:p w14:paraId="57D9149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3DF759C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Регион</w:t>
            </w:r>
            <w:proofErr w:type="spellEnd"/>
          </w:p>
        </w:tc>
        <w:tc>
          <w:tcPr>
            <w:tcW w:w="1862" w:type="dxa"/>
          </w:tcPr>
          <w:p w14:paraId="553B928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8D4C0B2" w14:textId="77777777" w:rsidTr="00880F48">
        <w:tc>
          <w:tcPr>
            <w:tcW w:w="534" w:type="dxa"/>
          </w:tcPr>
          <w:p w14:paraId="432B03F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1984" w:type="dxa"/>
          </w:tcPr>
          <w:p w14:paraId="644365F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City</w:t>
            </w:r>
          </w:p>
        </w:tc>
        <w:tc>
          <w:tcPr>
            <w:tcW w:w="1843" w:type="dxa"/>
          </w:tcPr>
          <w:p w14:paraId="08AC2CD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5040379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Город</w:t>
            </w:r>
            <w:proofErr w:type="spellEnd"/>
          </w:p>
        </w:tc>
        <w:tc>
          <w:tcPr>
            <w:tcW w:w="1862" w:type="dxa"/>
          </w:tcPr>
          <w:p w14:paraId="4AA0E09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BA68E1C" w14:textId="77777777" w:rsidTr="00880F48">
        <w:tc>
          <w:tcPr>
            <w:tcW w:w="534" w:type="dxa"/>
          </w:tcPr>
          <w:p w14:paraId="34F13D3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1984" w:type="dxa"/>
          </w:tcPr>
          <w:p w14:paraId="25C6249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Description</w:t>
            </w:r>
          </w:p>
        </w:tc>
        <w:tc>
          <w:tcPr>
            <w:tcW w:w="1843" w:type="dxa"/>
          </w:tcPr>
          <w:p w14:paraId="3D75DAB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121" w:type="dxa"/>
          </w:tcPr>
          <w:p w14:paraId="6D548AF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Описание</w:t>
            </w:r>
            <w:proofErr w:type="spellEnd"/>
          </w:p>
        </w:tc>
        <w:tc>
          <w:tcPr>
            <w:tcW w:w="1862" w:type="dxa"/>
          </w:tcPr>
          <w:p w14:paraId="5F64734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5A1E3CE" w14:textId="77777777" w:rsidTr="00880F48">
        <w:tc>
          <w:tcPr>
            <w:tcW w:w="534" w:type="dxa"/>
          </w:tcPr>
          <w:p w14:paraId="2FA6879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1984" w:type="dxa"/>
          </w:tcPr>
          <w:p w14:paraId="22AB6C6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creationTime</w:t>
            </w:r>
            <w:proofErr w:type="spellEnd"/>
          </w:p>
        </w:tc>
        <w:tc>
          <w:tcPr>
            <w:tcW w:w="1843" w:type="dxa"/>
          </w:tcPr>
          <w:p w14:paraId="256AF4D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121" w:type="dxa"/>
          </w:tcPr>
          <w:p w14:paraId="133F261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62" w:type="dxa"/>
          </w:tcPr>
          <w:p w14:paraId="78A4CEE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96D28B1" w14:textId="77777777" w:rsidTr="00880F48">
        <w:tc>
          <w:tcPr>
            <w:tcW w:w="534" w:type="dxa"/>
          </w:tcPr>
          <w:p w14:paraId="0EAD541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1984" w:type="dxa"/>
          </w:tcPr>
          <w:p w14:paraId="2A7FD2A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lastModifiedTime</w:t>
            </w:r>
            <w:proofErr w:type="spellEnd"/>
          </w:p>
        </w:tc>
        <w:tc>
          <w:tcPr>
            <w:tcW w:w="1843" w:type="dxa"/>
          </w:tcPr>
          <w:p w14:paraId="04C1BB9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121" w:type="dxa"/>
          </w:tcPr>
          <w:p w14:paraId="1745948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последнего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изменения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62" w:type="dxa"/>
          </w:tcPr>
          <w:p w14:paraId="635FB34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6FD9E8D" w14:textId="77777777" w:rsidTr="00880F48">
        <w:tc>
          <w:tcPr>
            <w:tcW w:w="534" w:type="dxa"/>
          </w:tcPr>
          <w:p w14:paraId="1BBF0B3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1984" w:type="dxa"/>
          </w:tcPr>
          <w:p w14:paraId="0B1DC23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count</w:t>
            </w:r>
          </w:p>
        </w:tc>
        <w:tc>
          <w:tcPr>
            <w:tcW w:w="1843" w:type="dxa"/>
          </w:tcPr>
          <w:p w14:paraId="0FB0F9F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121" w:type="dxa"/>
          </w:tcPr>
          <w:p w14:paraId="1372833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Количество</w:t>
            </w:r>
            <w:proofErr w:type="spellEnd"/>
          </w:p>
        </w:tc>
        <w:tc>
          <w:tcPr>
            <w:tcW w:w="1862" w:type="dxa"/>
          </w:tcPr>
          <w:p w14:paraId="2B2008C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4E07509" w14:textId="77777777" w:rsidTr="00880F48">
        <w:tc>
          <w:tcPr>
            <w:tcW w:w="534" w:type="dxa"/>
          </w:tcPr>
          <w:p w14:paraId="4AB83C0C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1984" w:type="dxa"/>
          </w:tcPr>
          <w:p w14:paraId="18E4746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hashCode</w:t>
            </w:r>
            <w:proofErr w:type="spellEnd"/>
          </w:p>
        </w:tc>
        <w:tc>
          <w:tcPr>
            <w:tcW w:w="1843" w:type="dxa"/>
          </w:tcPr>
          <w:p w14:paraId="0F513C7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121" w:type="dxa"/>
          </w:tcPr>
          <w:p w14:paraId="3A88DCB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код</w:t>
            </w:r>
            <w:proofErr w:type="spellEnd"/>
          </w:p>
        </w:tc>
        <w:tc>
          <w:tcPr>
            <w:tcW w:w="1862" w:type="dxa"/>
          </w:tcPr>
          <w:p w14:paraId="2F89647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1F6B681" w14:textId="77777777" w:rsidR="00A765D4" w:rsidRDefault="00A765D4" w:rsidP="00A765D4">
      <w:pPr>
        <w:spacing w:after="12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0C463B5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39" w:name="_Toc137733023"/>
      <w:bookmarkStart w:id="140" w:name="_Toc153188742"/>
      <w:bookmarkStart w:id="141" w:name="_Toc153212155"/>
      <w:proofErr w:type="spellStart"/>
      <w:r w:rsidRPr="002D02C6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SAV_ALC_NetModel_Zone</w:t>
      </w:r>
      <w:bookmarkEnd w:id="139"/>
      <w:bookmarkEnd w:id="140"/>
      <w:bookmarkEnd w:id="141"/>
      <w:proofErr w:type="spellEnd"/>
    </w:p>
    <w:p w14:paraId="2931DF83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 описания сетей и структуры сетевой модели</w:t>
      </w:r>
      <w:r w:rsidRPr="0054677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79586660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4F5C5D25" w14:textId="5ED4B200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6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proofErr w:type="spellStart"/>
      <w:r w:rsidRPr="001700C4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SAV_ALC_NetModel_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Zone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1701"/>
        <w:gridCol w:w="3263"/>
        <w:gridCol w:w="1862"/>
      </w:tblGrid>
      <w:tr w:rsidR="00A765D4" w14:paraId="1BF4ED06" w14:textId="77777777" w:rsidTr="00880F48">
        <w:tc>
          <w:tcPr>
            <w:tcW w:w="534" w:type="dxa"/>
          </w:tcPr>
          <w:p w14:paraId="256E406A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984" w:type="dxa"/>
          </w:tcPr>
          <w:p w14:paraId="11A9F289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701" w:type="dxa"/>
          </w:tcPr>
          <w:p w14:paraId="3FCA24F2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263" w:type="dxa"/>
          </w:tcPr>
          <w:p w14:paraId="48F83413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2" w:type="dxa"/>
          </w:tcPr>
          <w:p w14:paraId="74F2A6C6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14:paraId="5A75BA89" w14:textId="77777777" w:rsidTr="00880F48">
        <w:tc>
          <w:tcPr>
            <w:tcW w:w="534" w:type="dxa"/>
          </w:tcPr>
          <w:p w14:paraId="1E35B2A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984" w:type="dxa"/>
          </w:tcPr>
          <w:p w14:paraId="0D13A8B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701" w:type="dxa"/>
          </w:tcPr>
          <w:p w14:paraId="463BDAC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11)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15E8D">
              <w:rPr>
                <w:rFonts w:ascii="Times New Roman" w:hAnsi="Times New Roman" w:cs="Times New Roman"/>
                <w:lang w:val="en-US"/>
              </w:rPr>
              <w:t>unsigned</w:t>
            </w:r>
          </w:p>
        </w:tc>
        <w:tc>
          <w:tcPr>
            <w:tcW w:w="3263" w:type="dxa"/>
          </w:tcPr>
          <w:p w14:paraId="0144F8E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62" w:type="dxa"/>
          </w:tcPr>
          <w:p w14:paraId="4E0CC1D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F8FEA84" w14:textId="77777777" w:rsidTr="00880F48">
        <w:tc>
          <w:tcPr>
            <w:tcW w:w="534" w:type="dxa"/>
          </w:tcPr>
          <w:p w14:paraId="7182061D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984" w:type="dxa"/>
          </w:tcPr>
          <w:p w14:paraId="2431796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Subnet</w:t>
            </w:r>
          </w:p>
        </w:tc>
        <w:tc>
          <w:tcPr>
            <w:tcW w:w="1701" w:type="dxa"/>
          </w:tcPr>
          <w:p w14:paraId="190B296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5C411F9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Подсеть</w:t>
            </w:r>
            <w:proofErr w:type="spellEnd"/>
          </w:p>
        </w:tc>
        <w:tc>
          <w:tcPr>
            <w:tcW w:w="1862" w:type="dxa"/>
          </w:tcPr>
          <w:p w14:paraId="49662B1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F260663" w14:textId="77777777" w:rsidTr="00880F48">
        <w:tc>
          <w:tcPr>
            <w:tcW w:w="534" w:type="dxa"/>
          </w:tcPr>
          <w:p w14:paraId="7F24CFF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984" w:type="dxa"/>
          </w:tcPr>
          <w:p w14:paraId="424C683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Customer</w:t>
            </w:r>
          </w:p>
        </w:tc>
        <w:tc>
          <w:tcPr>
            <w:tcW w:w="1701" w:type="dxa"/>
          </w:tcPr>
          <w:p w14:paraId="0845F1B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7E5627F4" w14:textId="77777777" w:rsidR="00A765D4" w:rsidRPr="00B94D0A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Клиент</w:t>
            </w:r>
          </w:p>
        </w:tc>
        <w:tc>
          <w:tcPr>
            <w:tcW w:w="1862" w:type="dxa"/>
          </w:tcPr>
          <w:p w14:paraId="4A47CA3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5FA0AF83" w14:textId="77777777" w:rsidTr="00880F48">
        <w:tc>
          <w:tcPr>
            <w:tcW w:w="534" w:type="dxa"/>
          </w:tcPr>
          <w:p w14:paraId="30CFCC5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984" w:type="dxa"/>
          </w:tcPr>
          <w:p w14:paraId="2EDF37A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Zone</w:t>
            </w:r>
          </w:p>
        </w:tc>
        <w:tc>
          <w:tcPr>
            <w:tcW w:w="1701" w:type="dxa"/>
          </w:tcPr>
          <w:p w14:paraId="4466691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27DA816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Зона</w:t>
            </w:r>
            <w:proofErr w:type="spellEnd"/>
          </w:p>
        </w:tc>
        <w:tc>
          <w:tcPr>
            <w:tcW w:w="1862" w:type="dxa"/>
          </w:tcPr>
          <w:p w14:paraId="04A240E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4B20933" w14:textId="77777777" w:rsidTr="00880F48">
        <w:tc>
          <w:tcPr>
            <w:tcW w:w="534" w:type="dxa"/>
          </w:tcPr>
          <w:p w14:paraId="327A2D6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1984" w:type="dxa"/>
          </w:tcPr>
          <w:p w14:paraId="142B8E39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Country</w:t>
            </w:r>
          </w:p>
        </w:tc>
        <w:tc>
          <w:tcPr>
            <w:tcW w:w="1701" w:type="dxa"/>
          </w:tcPr>
          <w:p w14:paraId="65FBEC1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0C9CD77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Страна</w:t>
            </w:r>
            <w:proofErr w:type="spellEnd"/>
          </w:p>
        </w:tc>
        <w:tc>
          <w:tcPr>
            <w:tcW w:w="1862" w:type="dxa"/>
          </w:tcPr>
          <w:p w14:paraId="7803CBE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6388698" w14:textId="77777777" w:rsidTr="00880F48">
        <w:tc>
          <w:tcPr>
            <w:tcW w:w="534" w:type="dxa"/>
          </w:tcPr>
          <w:p w14:paraId="7D17D0D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1984" w:type="dxa"/>
          </w:tcPr>
          <w:p w14:paraId="15B4278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Region</w:t>
            </w:r>
          </w:p>
        </w:tc>
        <w:tc>
          <w:tcPr>
            <w:tcW w:w="1701" w:type="dxa"/>
          </w:tcPr>
          <w:p w14:paraId="3B5DCC2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186DA0A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Регион</w:t>
            </w:r>
            <w:proofErr w:type="spellEnd"/>
          </w:p>
        </w:tc>
        <w:tc>
          <w:tcPr>
            <w:tcW w:w="1862" w:type="dxa"/>
          </w:tcPr>
          <w:p w14:paraId="40B9E2A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A11EFFF" w14:textId="77777777" w:rsidTr="00880F48">
        <w:tc>
          <w:tcPr>
            <w:tcW w:w="534" w:type="dxa"/>
          </w:tcPr>
          <w:p w14:paraId="319046F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1984" w:type="dxa"/>
          </w:tcPr>
          <w:p w14:paraId="06FF521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City</w:t>
            </w:r>
          </w:p>
        </w:tc>
        <w:tc>
          <w:tcPr>
            <w:tcW w:w="1701" w:type="dxa"/>
          </w:tcPr>
          <w:p w14:paraId="0BFD067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04EDA90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Город</w:t>
            </w:r>
            <w:proofErr w:type="spellEnd"/>
          </w:p>
        </w:tc>
        <w:tc>
          <w:tcPr>
            <w:tcW w:w="1862" w:type="dxa"/>
          </w:tcPr>
          <w:p w14:paraId="2C79071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F381F55" w14:textId="77777777" w:rsidTr="00880F48">
        <w:tc>
          <w:tcPr>
            <w:tcW w:w="534" w:type="dxa"/>
          </w:tcPr>
          <w:p w14:paraId="5D30E00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1984" w:type="dxa"/>
          </w:tcPr>
          <w:p w14:paraId="370F56F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Description</w:t>
            </w:r>
          </w:p>
        </w:tc>
        <w:tc>
          <w:tcPr>
            <w:tcW w:w="1701" w:type="dxa"/>
          </w:tcPr>
          <w:p w14:paraId="628732B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263" w:type="dxa"/>
          </w:tcPr>
          <w:p w14:paraId="77B093A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Описание</w:t>
            </w:r>
            <w:proofErr w:type="spellEnd"/>
          </w:p>
        </w:tc>
        <w:tc>
          <w:tcPr>
            <w:tcW w:w="1862" w:type="dxa"/>
          </w:tcPr>
          <w:p w14:paraId="4C1D685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C4EC58C" w14:textId="77777777" w:rsidTr="00880F48">
        <w:tc>
          <w:tcPr>
            <w:tcW w:w="534" w:type="dxa"/>
          </w:tcPr>
          <w:p w14:paraId="4716B7ED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1984" w:type="dxa"/>
          </w:tcPr>
          <w:p w14:paraId="4D9AD3D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creationTime</w:t>
            </w:r>
            <w:proofErr w:type="spellEnd"/>
          </w:p>
        </w:tc>
        <w:tc>
          <w:tcPr>
            <w:tcW w:w="1701" w:type="dxa"/>
          </w:tcPr>
          <w:p w14:paraId="47BDC9A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263" w:type="dxa"/>
          </w:tcPr>
          <w:p w14:paraId="56EDF0B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62" w:type="dxa"/>
          </w:tcPr>
          <w:p w14:paraId="0139AA8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43C5F0D" w14:textId="77777777" w:rsidTr="00880F48">
        <w:tc>
          <w:tcPr>
            <w:tcW w:w="534" w:type="dxa"/>
          </w:tcPr>
          <w:p w14:paraId="14FD458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1984" w:type="dxa"/>
          </w:tcPr>
          <w:p w14:paraId="536238A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lastModifiedTime</w:t>
            </w:r>
            <w:proofErr w:type="spellEnd"/>
          </w:p>
        </w:tc>
        <w:tc>
          <w:tcPr>
            <w:tcW w:w="1701" w:type="dxa"/>
          </w:tcPr>
          <w:p w14:paraId="7A25567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315E8D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15E8D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263" w:type="dxa"/>
          </w:tcPr>
          <w:p w14:paraId="0573274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последнего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изменения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62" w:type="dxa"/>
          </w:tcPr>
          <w:p w14:paraId="2DB718B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5E9085A8" w14:textId="77777777" w:rsidTr="00880F48">
        <w:tc>
          <w:tcPr>
            <w:tcW w:w="534" w:type="dxa"/>
          </w:tcPr>
          <w:p w14:paraId="7B175A7F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7040EA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1984" w:type="dxa"/>
          </w:tcPr>
          <w:p w14:paraId="49F7C61A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7040EA">
              <w:rPr>
                <w:rFonts w:ascii="Times New Roman" w:hAnsi="Times New Roman" w:cs="Times New Roman"/>
                <w:lang w:val="en-US"/>
              </w:rPr>
              <w:t>count</w:t>
            </w:r>
          </w:p>
        </w:tc>
        <w:tc>
          <w:tcPr>
            <w:tcW w:w="1701" w:type="dxa"/>
          </w:tcPr>
          <w:p w14:paraId="4177B8F9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7040E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7040EA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263" w:type="dxa"/>
          </w:tcPr>
          <w:p w14:paraId="29000705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Количество</w:t>
            </w:r>
            <w:proofErr w:type="spellEnd"/>
          </w:p>
        </w:tc>
        <w:tc>
          <w:tcPr>
            <w:tcW w:w="1862" w:type="dxa"/>
          </w:tcPr>
          <w:p w14:paraId="011A0723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E65B1F2" w14:textId="77777777" w:rsidTr="00880F48">
        <w:tc>
          <w:tcPr>
            <w:tcW w:w="534" w:type="dxa"/>
          </w:tcPr>
          <w:p w14:paraId="696463DC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7040EA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1984" w:type="dxa"/>
          </w:tcPr>
          <w:p w14:paraId="4B57CE75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hashCode</w:t>
            </w:r>
            <w:proofErr w:type="spellEnd"/>
          </w:p>
        </w:tc>
        <w:tc>
          <w:tcPr>
            <w:tcW w:w="1701" w:type="dxa"/>
          </w:tcPr>
          <w:p w14:paraId="029828B0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7040E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7040E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263" w:type="dxa"/>
          </w:tcPr>
          <w:p w14:paraId="225D94AC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код</w:t>
            </w:r>
            <w:proofErr w:type="spellEnd"/>
          </w:p>
        </w:tc>
        <w:tc>
          <w:tcPr>
            <w:tcW w:w="1862" w:type="dxa"/>
          </w:tcPr>
          <w:p w14:paraId="7B1D4ED1" w14:textId="77777777" w:rsidR="00A765D4" w:rsidRPr="007040E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0E685ADF" w14:textId="77777777" w:rsidR="00A765D4" w:rsidRDefault="00A765D4" w:rsidP="00A765D4">
      <w:pPr>
        <w:spacing w:after="12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5472DB34" w14:textId="77777777" w:rsidR="00A765D4" w:rsidRPr="009643F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42" w:name="_Toc153188743"/>
      <w:bookmarkStart w:id="143" w:name="_Toc153212156"/>
      <w:proofErr w:type="spellStart"/>
      <w:r w:rsidRPr="009643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SAV_ALC_RVision_Incidents</w:t>
      </w:r>
      <w:bookmarkEnd w:id="142"/>
      <w:bookmarkEnd w:id="143"/>
      <w:proofErr w:type="spellEnd"/>
    </w:p>
    <w:p w14:paraId="55502A96" w14:textId="77777777" w:rsidR="00A765D4" w:rsidRPr="00C149C6" w:rsidRDefault="00A765D4" w:rsidP="00A765D4">
      <w:pPr>
        <w:pStyle w:val="af"/>
        <w:keepNext/>
        <w:ind w:left="36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служащее для </w:t>
      </w:r>
      <w:proofErr w:type="spellStart"/>
      <w:r w:rsidRPr="0091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для</w:t>
      </w:r>
      <w:proofErr w:type="spellEnd"/>
      <w:r w:rsidRPr="0091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интеграции с </w:t>
      </w:r>
      <w:proofErr w:type="spellStart"/>
      <w:r w:rsidRPr="0091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RVision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7F7EAE61" w14:textId="77777777" w:rsidR="00A765D4" w:rsidRPr="007040EA" w:rsidRDefault="00A765D4" w:rsidP="00A765D4">
      <w:pPr>
        <w:pStyle w:val="af"/>
        <w:keepNext/>
        <w:ind w:left="36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39F4C30A" w14:textId="77777777" w:rsidR="00A765D4" w:rsidRPr="00A06F3B" w:rsidRDefault="00A765D4" w:rsidP="00A765D4">
      <w:pPr>
        <w:pStyle w:val="af"/>
        <w:keepNext/>
        <w:ind w:left="360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7040EA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44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proofErr w:type="spellStart"/>
      <w:r w:rsidRPr="007040EA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SAV_ALC_RVision_Incidents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0"/>
        <w:gridCol w:w="2477"/>
        <w:gridCol w:w="1644"/>
        <w:gridCol w:w="3083"/>
        <w:gridCol w:w="1836"/>
      </w:tblGrid>
      <w:tr w:rsidR="00A765D4" w:rsidRPr="00315E8D" w14:paraId="14DD7502" w14:textId="77777777" w:rsidTr="00880F48">
        <w:tc>
          <w:tcPr>
            <w:tcW w:w="530" w:type="dxa"/>
          </w:tcPr>
          <w:p w14:paraId="7DEB1D96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477" w:type="dxa"/>
          </w:tcPr>
          <w:p w14:paraId="3FDB0438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644" w:type="dxa"/>
          </w:tcPr>
          <w:p w14:paraId="503DB494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083" w:type="dxa"/>
          </w:tcPr>
          <w:p w14:paraId="6A45829B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36" w:type="dxa"/>
          </w:tcPr>
          <w:p w14:paraId="07B06348" w14:textId="77777777" w:rsidR="00A765D4" w:rsidRPr="00315E8D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315E8D" w14:paraId="3BC8CCEA" w14:textId="77777777" w:rsidTr="00880F48">
        <w:tc>
          <w:tcPr>
            <w:tcW w:w="530" w:type="dxa"/>
          </w:tcPr>
          <w:p w14:paraId="0EDE9BE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477" w:type="dxa"/>
          </w:tcPr>
          <w:p w14:paraId="0D0ECB8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644" w:type="dxa"/>
          </w:tcPr>
          <w:p w14:paraId="0BA2A3C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11) unsigned</w:t>
            </w:r>
          </w:p>
        </w:tc>
        <w:tc>
          <w:tcPr>
            <w:tcW w:w="3083" w:type="dxa"/>
          </w:tcPr>
          <w:p w14:paraId="7971E9CC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12A76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C12A7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12A76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36" w:type="dxa"/>
          </w:tcPr>
          <w:p w14:paraId="2223358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315E8D" w14:paraId="6E81F11E" w14:textId="77777777" w:rsidTr="00880F48">
        <w:tc>
          <w:tcPr>
            <w:tcW w:w="530" w:type="dxa"/>
          </w:tcPr>
          <w:p w14:paraId="2169FD2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2477" w:type="dxa"/>
          </w:tcPr>
          <w:p w14:paraId="7A22B52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seid</w:t>
            </w:r>
            <w:proofErr w:type="spellEnd"/>
          </w:p>
        </w:tc>
        <w:tc>
          <w:tcPr>
            <w:tcW w:w="1644" w:type="dxa"/>
          </w:tcPr>
          <w:p w14:paraId="208DC65C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79FF7BA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12A76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C12A7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12A76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C12A7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12A76">
              <w:rPr>
                <w:rFonts w:ascii="Times New Roman" w:hAnsi="Times New Roman" w:cs="Times New Roman"/>
                <w:lang w:val="en-US"/>
              </w:rPr>
              <w:t>события</w:t>
            </w:r>
            <w:proofErr w:type="spellEnd"/>
          </w:p>
        </w:tc>
        <w:tc>
          <w:tcPr>
            <w:tcW w:w="1836" w:type="dxa"/>
          </w:tcPr>
          <w:p w14:paraId="5938AE4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315E8D" w14:paraId="028950D6" w14:textId="77777777" w:rsidTr="00880F48">
        <w:tc>
          <w:tcPr>
            <w:tcW w:w="530" w:type="dxa"/>
          </w:tcPr>
          <w:p w14:paraId="0A0BEF42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2477" w:type="dxa"/>
          </w:tcPr>
          <w:p w14:paraId="06E6651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status</w:t>
            </w:r>
          </w:p>
        </w:tc>
        <w:tc>
          <w:tcPr>
            <w:tcW w:w="1644" w:type="dxa"/>
          </w:tcPr>
          <w:p w14:paraId="4FBFBF2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83" w:type="dxa"/>
          </w:tcPr>
          <w:p w14:paraId="0A13FDD4" w14:textId="77777777" w:rsidR="00A765D4" w:rsidRPr="007040EA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1836" w:type="dxa"/>
          </w:tcPr>
          <w:p w14:paraId="3BFD614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315E8D" w14:paraId="77243638" w14:textId="77777777" w:rsidTr="00880F48">
        <w:tc>
          <w:tcPr>
            <w:tcW w:w="530" w:type="dxa"/>
          </w:tcPr>
          <w:p w14:paraId="68EEE121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2477" w:type="dxa"/>
          </w:tcPr>
          <w:p w14:paraId="2F3FA27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status_desc</w:t>
            </w:r>
            <w:proofErr w:type="spellEnd"/>
          </w:p>
        </w:tc>
        <w:tc>
          <w:tcPr>
            <w:tcW w:w="1644" w:type="dxa"/>
          </w:tcPr>
          <w:p w14:paraId="3748297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666B6E3B" w14:textId="77777777" w:rsidR="00A765D4" w:rsidRPr="009160C8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Описание </w:t>
            </w:r>
          </w:p>
        </w:tc>
        <w:tc>
          <w:tcPr>
            <w:tcW w:w="1836" w:type="dxa"/>
          </w:tcPr>
          <w:p w14:paraId="4270A98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315E8D" w14:paraId="3C439B36" w14:textId="77777777" w:rsidTr="00880F48">
        <w:tc>
          <w:tcPr>
            <w:tcW w:w="530" w:type="dxa"/>
          </w:tcPr>
          <w:p w14:paraId="4340F98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2477" w:type="dxa"/>
          </w:tcPr>
          <w:p w14:paraId="2EB2962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logging</w:t>
            </w:r>
          </w:p>
        </w:tc>
        <w:tc>
          <w:tcPr>
            <w:tcW w:w="1644" w:type="dxa"/>
          </w:tcPr>
          <w:p w14:paraId="143625CA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1024</w:t>
            </w:r>
            <w:r w:rsidRPr="00B3059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083" w:type="dxa"/>
          </w:tcPr>
          <w:p w14:paraId="7C5479E4" w14:textId="77777777" w:rsidR="00A765D4" w:rsidRPr="009160C8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Время логирования</w:t>
            </w:r>
          </w:p>
        </w:tc>
        <w:tc>
          <w:tcPr>
            <w:tcW w:w="1836" w:type="dxa"/>
          </w:tcPr>
          <w:p w14:paraId="4FD512E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C12A76" w14:paraId="27971085" w14:textId="77777777" w:rsidTr="00880F48">
        <w:tc>
          <w:tcPr>
            <w:tcW w:w="530" w:type="dxa"/>
          </w:tcPr>
          <w:p w14:paraId="08A6384B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2477" w:type="dxa"/>
          </w:tcPr>
          <w:p w14:paraId="6BCA484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eventId</w:t>
            </w:r>
            <w:proofErr w:type="spellEnd"/>
          </w:p>
        </w:tc>
        <w:tc>
          <w:tcPr>
            <w:tcW w:w="1644" w:type="dxa"/>
          </w:tcPr>
          <w:p w14:paraId="4A4373A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18B8BFC9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Уникальный идентификатор, который присваивает значение каждому событию.</w:t>
            </w:r>
          </w:p>
        </w:tc>
        <w:tc>
          <w:tcPr>
            <w:tcW w:w="1836" w:type="dxa"/>
          </w:tcPr>
          <w:p w14:paraId="02A24E00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0A28E9F7" w14:textId="77777777" w:rsidTr="00880F48">
        <w:tc>
          <w:tcPr>
            <w:tcW w:w="530" w:type="dxa"/>
          </w:tcPr>
          <w:p w14:paraId="696192D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2477" w:type="dxa"/>
          </w:tcPr>
          <w:p w14:paraId="5F4B0863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startTime</w:t>
            </w:r>
            <w:proofErr w:type="spellEnd"/>
          </w:p>
        </w:tc>
        <w:tc>
          <w:tcPr>
            <w:tcW w:w="1644" w:type="dxa"/>
          </w:tcPr>
          <w:p w14:paraId="5C8DA65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4133326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Время, когда началось действие, на которое ссылается событие</w:t>
            </w:r>
          </w:p>
        </w:tc>
        <w:tc>
          <w:tcPr>
            <w:tcW w:w="1836" w:type="dxa"/>
          </w:tcPr>
          <w:p w14:paraId="6422126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5C4EB87D" w14:textId="77777777" w:rsidTr="00880F48">
        <w:tc>
          <w:tcPr>
            <w:tcW w:w="530" w:type="dxa"/>
          </w:tcPr>
          <w:p w14:paraId="5EA4557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2477" w:type="dxa"/>
          </w:tcPr>
          <w:p w14:paraId="616F7A90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endTime</w:t>
            </w:r>
            <w:proofErr w:type="spellEnd"/>
          </w:p>
        </w:tc>
        <w:tc>
          <w:tcPr>
            <w:tcW w:w="1644" w:type="dxa"/>
          </w:tcPr>
          <w:p w14:paraId="0CBDD95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6A473E6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Время, когда закончилось действие, на которое ссылается событие</w:t>
            </w:r>
          </w:p>
        </w:tc>
        <w:tc>
          <w:tcPr>
            <w:tcW w:w="1836" w:type="dxa"/>
          </w:tcPr>
          <w:p w14:paraId="4A3131C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315E8D" w14:paraId="2F45AF75" w14:textId="77777777" w:rsidTr="00880F48">
        <w:tc>
          <w:tcPr>
            <w:tcW w:w="530" w:type="dxa"/>
          </w:tcPr>
          <w:p w14:paraId="53088B8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2477" w:type="dxa"/>
          </w:tcPr>
          <w:p w14:paraId="09DD4DA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externalId</w:t>
            </w:r>
            <w:proofErr w:type="spellEnd"/>
          </w:p>
        </w:tc>
        <w:tc>
          <w:tcPr>
            <w:tcW w:w="1644" w:type="dxa"/>
          </w:tcPr>
          <w:p w14:paraId="09F9AFF5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4ADFEFC4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используемый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исходным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устройством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0BFE210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315E8D" w14:paraId="1D297185" w14:textId="77777777" w:rsidTr="00880F48">
        <w:tc>
          <w:tcPr>
            <w:tcW w:w="530" w:type="dxa"/>
          </w:tcPr>
          <w:p w14:paraId="1F68F1E6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315E8D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2477" w:type="dxa"/>
          </w:tcPr>
          <w:p w14:paraId="1814C898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severity</w:t>
            </w:r>
          </w:p>
        </w:tc>
        <w:tc>
          <w:tcPr>
            <w:tcW w:w="1644" w:type="dxa"/>
          </w:tcPr>
          <w:p w14:paraId="70601FFF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83" w:type="dxa"/>
          </w:tcPr>
          <w:p w14:paraId="32B85CFE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Уровень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критичности</w:t>
            </w:r>
            <w:proofErr w:type="spellEnd"/>
          </w:p>
        </w:tc>
        <w:tc>
          <w:tcPr>
            <w:tcW w:w="1836" w:type="dxa"/>
          </w:tcPr>
          <w:p w14:paraId="65D450B7" w14:textId="77777777" w:rsidR="00A765D4" w:rsidRPr="00315E8D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52058E52" w14:textId="77777777" w:rsidTr="00880F48">
        <w:tc>
          <w:tcPr>
            <w:tcW w:w="530" w:type="dxa"/>
          </w:tcPr>
          <w:p w14:paraId="59F4CA8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2477" w:type="dxa"/>
          </w:tcPr>
          <w:p w14:paraId="1F0A039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1644" w:type="dxa"/>
          </w:tcPr>
          <w:p w14:paraId="5E37B4C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1A202897" w14:textId="77777777" w:rsidR="00A765D4" w:rsidRPr="007040EA" w:rsidRDefault="00A765D4" w:rsidP="00880F48">
            <w:pPr>
              <w:tabs>
                <w:tab w:val="center" w:pos="1433"/>
              </w:tabs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Название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события</w:t>
            </w:r>
            <w:proofErr w:type="spellEnd"/>
          </w:p>
        </w:tc>
        <w:tc>
          <w:tcPr>
            <w:tcW w:w="1836" w:type="dxa"/>
          </w:tcPr>
          <w:p w14:paraId="5EC1F5F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01467F15" w14:textId="77777777" w:rsidTr="00880F48">
        <w:tc>
          <w:tcPr>
            <w:tcW w:w="530" w:type="dxa"/>
          </w:tcPr>
          <w:p w14:paraId="3A31C33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2477" w:type="dxa"/>
          </w:tcPr>
          <w:p w14:paraId="221B169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message</w:t>
            </w:r>
          </w:p>
        </w:tc>
        <w:tc>
          <w:tcPr>
            <w:tcW w:w="1644" w:type="dxa"/>
          </w:tcPr>
          <w:p w14:paraId="043F1B4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0406BDB4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Произвольное сообщение, содержащее более подробную информацию о событии.</w:t>
            </w:r>
          </w:p>
        </w:tc>
        <w:tc>
          <w:tcPr>
            <w:tcW w:w="1836" w:type="dxa"/>
          </w:tcPr>
          <w:p w14:paraId="11A85160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5ED44A5B" w14:textId="77777777" w:rsidTr="00880F48">
        <w:tc>
          <w:tcPr>
            <w:tcW w:w="530" w:type="dxa"/>
          </w:tcPr>
          <w:p w14:paraId="08860CB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13.</w:t>
            </w:r>
          </w:p>
        </w:tc>
        <w:tc>
          <w:tcPr>
            <w:tcW w:w="2477" w:type="dxa"/>
          </w:tcPr>
          <w:p w14:paraId="19A38CC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sourceUserName</w:t>
            </w:r>
            <w:proofErr w:type="spellEnd"/>
          </w:p>
        </w:tc>
        <w:tc>
          <w:tcPr>
            <w:tcW w:w="1644" w:type="dxa"/>
          </w:tcPr>
          <w:p w14:paraId="325C4C4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19E8094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Идентифицирует исходного пользователя по имени.</w:t>
            </w:r>
          </w:p>
        </w:tc>
        <w:tc>
          <w:tcPr>
            <w:tcW w:w="1836" w:type="dxa"/>
          </w:tcPr>
          <w:p w14:paraId="75B93FDF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4634D531" w14:textId="77777777" w:rsidTr="00880F48">
        <w:tc>
          <w:tcPr>
            <w:tcW w:w="530" w:type="dxa"/>
          </w:tcPr>
          <w:p w14:paraId="11355C5A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14.</w:t>
            </w:r>
          </w:p>
        </w:tc>
        <w:tc>
          <w:tcPr>
            <w:tcW w:w="2477" w:type="dxa"/>
          </w:tcPr>
          <w:p w14:paraId="4724B3A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sourceUserId</w:t>
            </w:r>
            <w:proofErr w:type="spellEnd"/>
          </w:p>
        </w:tc>
        <w:tc>
          <w:tcPr>
            <w:tcW w:w="1644" w:type="dxa"/>
          </w:tcPr>
          <w:p w14:paraId="660BCD2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6DCB1F3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Идентифицирует исходного пользователя по идентификатору.</w:t>
            </w:r>
          </w:p>
        </w:tc>
        <w:tc>
          <w:tcPr>
            <w:tcW w:w="1836" w:type="dxa"/>
          </w:tcPr>
          <w:p w14:paraId="2478B7E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53746A34" w14:textId="77777777" w:rsidTr="00880F48">
        <w:tc>
          <w:tcPr>
            <w:tcW w:w="530" w:type="dxa"/>
          </w:tcPr>
          <w:p w14:paraId="73E3875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</w:t>
            </w:r>
          </w:p>
        </w:tc>
        <w:tc>
          <w:tcPr>
            <w:tcW w:w="2477" w:type="dxa"/>
          </w:tcPr>
          <w:p w14:paraId="7ACB62C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sourceUserPrivileges</w:t>
            </w:r>
            <w:proofErr w:type="spellEnd"/>
          </w:p>
        </w:tc>
        <w:tc>
          <w:tcPr>
            <w:tcW w:w="1644" w:type="dxa"/>
          </w:tcPr>
          <w:p w14:paraId="67994E3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F5ACA2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Определяет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привилегии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исходного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590943A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23D06CBB" w14:textId="77777777" w:rsidTr="00880F48">
        <w:tc>
          <w:tcPr>
            <w:tcW w:w="530" w:type="dxa"/>
          </w:tcPr>
          <w:p w14:paraId="341B2A4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</w:t>
            </w:r>
          </w:p>
        </w:tc>
        <w:tc>
          <w:tcPr>
            <w:tcW w:w="2477" w:type="dxa"/>
          </w:tcPr>
          <w:p w14:paraId="1130BF8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sourceNtDomain</w:t>
            </w:r>
            <w:proofErr w:type="spellEnd"/>
          </w:p>
        </w:tc>
        <w:tc>
          <w:tcPr>
            <w:tcW w:w="1644" w:type="dxa"/>
          </w:tcPr>
          <w:p w14:paraId="1630759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5C1ACEC8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Доменное имя </w:t>
            </w:r>
            <w:r w:rsidRPr="007040EA">
              <w:rPr>
                <w:rFonts w:ascii="Times New Roman" w:hAnsi="Times New Roman" w:cs="Times New Roman"/>
                <w:lang w:val="en-US"/>
              </w:rPr>
              <w:t>Windows</w:t>
            </w:r>
            <w:r w:rsidRPr="0096482B">
              <w:rPr>
                <w:rFonts w:ascii="Times New Roman" w:hAnsi="Times New Roman" w:cs="Times New Roman"/>
              </w:rPr>
              <w:t xml:space="preserve"> для исходного адреса.</w:t>
            </w:r>
          </w:p>
        </w:tc>
        <w:tc>
          <w:tcPr>
            <w:tcW w:w="1836" w:type="dxa"/>
          </w:tcPr>
          <w:p w14:paraId="0B7BB4B6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558F4B4A" w14:textId="77777777" w:rsidTr="00880F48">
        <w:tc>
          <w:tcPr>
            <w:tcW w:w="530" w:type="dxa"/>
          </w:tcPr>
          <w:p w14:paraId="0DE807C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17.</w:t>
            </w:r>
          </w:p>
        </w:tc>
        <w:tc>
          <w:tcPr>
            <w:tcW w:w="2477" w:type="dxa"/>
          </w:tcPr>
          <w:p w14:paraId="197ECF2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sourceAddress</w:t>
            </w:r>
            <w:proofErr w:type="spellEnd"/>
          </w:p>
        </w:tc>
        <w:tc>
          <w:tcPr>
            <w:tcW w:w="1644" w:type="dxa"/>
          </w:tcPr>
          <w:p w14:paraId="30DD188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2D02D055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Определяет источник, на который ссылается событие в </w:t>
            </w:r>
            <w:r w:rsidRPr="007040EA">
              <w:rPr>
                <w:rFonts w:ascii="Times New Roman" w:hAnsi="Times New Roman" w:cs="Times New Roman"/>
                <w:lang w:val="en-US"/>
              </w:rPr>
              <w:t>IP</w:t>
            </w:r>
            <w:r w:rsidRPr="0096482B">
              <w:rPr>
                <w:rFonts w:ascii="Times New Roman" w:hAnsi="Times New Roman" w:cs="Times New Roman"/>
              </w:rPr>
              <w:t>-сети.</w:t>
            </w:r>
          </w:p>
        </w:tc>
        <w:tc>
          <w:tcPr>
            <w:tcW w:w="1836" w:type="dxa"/>
          </w:tcPr>
          <w:p w14:paraId="5FFF05D3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0482535B" w14:textId="77777777" w:rsidTr="00880F48">
        <w:tc>
          <w:tcPr>
            <w:tcW w:w="530" w:type="dxa"/>
          </w:tcPr>
          <w:p w14:paraId="7548355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</w:t>
            </w:r>
          </w:p>
        </w:tc>
        <w:tc>
          <w:tcPr>
            <w:tcW w:w="2477" w:type="dxa"/>
          </w:tcPr>
          <w:p w14:paraId="6E33342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sourceHostName</w:t>
            </w:r>
            <w:proofErr w:type="spellEnd"/>
          </w:p>
        </w:tc>
        <w:tc>
          <w:tcPr>
            <w:tcW w:w="1644" w:type="dxa"/>
          </w:tcPr>
          <w:p w14:paraId="3D65A00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EB8115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Определяет источник, на который ссылается событие в </w:t>
            </w:r>
            <w:r w:rsidRPr="007040EA">
              <w:rPr>
                <w:rFonts w:ascii="Times New Roman" w:hAnsi="Times New Roman" w:cs="Times New Roman"/>
                <w:lang w:val="en-US"/>
              </w:rPr>
              <w:t>IP</w:t>
            </w:r>
            <w:r w:rsidRPr="0096482B">
              <w:rPr>
                <w:rFonts w:ascii="Times New Roman" w:hAnsi="Times New Roman" w:cs="Times New Roman"/>
              </w:rPr>
              <w:t>-сети.</w:t>
            </w:r>
          </w:p>
        </w:tc>
        <w:tc>
          <w:tcPr>
            <w:tcW w:w="1836" w:type="dxa"/>
          </w:tcPr>
          <w:p w14:paraId="767F162A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69A36C10" w14:textId="77777777" w:rsidTr="00880F48">
        <w:tc>
          <w:tcPr>
            <w:tcW w:w="530" w:type="dxa"/>
          </w:tcPr>
          <w:p w14:paraId="16C4748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19.</w:t>
            </w:r>
          </w:p>
        </w:tc>
        <w:tc>
          <w:tcPr>
            <w:tcW w:w="2477" w:type="dxa"/>
          </w:tcPr>
          <w:p w14:paraId="09B7D1F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sourceMacAddress</w:t>
            </w:r>
            <w:proofErr w:type="spellEnd"/>
          </w:p>
        </w:tc>
        <w:tc>
          <w:tcPr>
            <w:tcW w:w="1644" w:type="dxa"/>
          </w:tcPr>
          <w:p w14:paraId="6BFE9F8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223C1EF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Шесть шестнадцатеричных чисел, разделенных двоеточием.</w:t>
            </w:r>
          </w:p>
        </w:tc>
        <w:tc>
          <w:tcPr>
            <w:tcW w:w="1836" w:type="dxa"/>
          </w:tcPr>
          <w:p w14:paraId="777BF643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7F8BFAE3" w14:textId="77777777" w:rsidTr="00880F48">
        <w:tc>
          <w:tcPr>
            <w:tcW w:w="530" w:type="dxa"/>
          </w:tcPr>
          <w:p w14:paraId="3D75883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</w:t>
            </w:r>
          </w:p>
        </w:tc>
        <w:tc>
          <w:tcPr>
            <w:tcW w:w="2477" w:type="dxa"/>
          </w:tcPr>
          <w:p w14:paraId="60F8719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sourcePort</w:t>
            </w:r>
            <w:proofErr w:type="spellEnd"/>
          </w:p>
        </w:tc>
        <w:tc>
          <w:tcPr>
            <w:tcW w:w="1644" w:type="dxa"/>
          </w:tcPr>
          <w:p w14:paraId="362B6BA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83" w:type="dxa"/>
          </w:tcPr>
          <w:p w14:paraId="3ACCBFE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Порт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источника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события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5BEBC90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3E0EDC28" w14:textId="77777777" w:rsidTr="00880F48">
        <w:tc>
          <w:tcPr>
            <w:tcW w:w="530" w:type="dxa"/>
          </w:tcPr>
          <w:p w14:paraId="3824E58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</w:t>
            </w:r>
          </w:p>
        </w:tc>
        <w:tc>
          <w:tcPr>
            <w:tcW w:w="2477" w:type="dxa"/>
          </w:tcPr>
          <w:p w14:paraId="7A85564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sourceZoneUri</w:t>
            </w:r>
            <w:proofErr w:type="spellEnd"/>
          </w:p>
        </w:tc>
        <w:tc>
          <w:tcPr>
            <w:tcW w:w="1644" w:type="dxa"/>
          </w:tcPr>
          <w:p w14:paraId="684B1E5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24D876F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7040EA">
              <w:rPr>
                <w:rFonts w:ascii="Times New Roman" w:hAnsi="Times New Roman" w:cs="Times New Roman"/>
                <w:lang w:val="en-US"/>
              </w:rPr>
              <w:t>URI</w:t>
            </w:r>
            <w:r w:rsidRPr="0096482B">
              <w:rPr>
                <w:rFonts w:ascii="Times New Roman" w:hAnsi="Times New Roman" w:cs="Times New Roman"/>
              </w:rPr>
              <w:t xml:space="preserve"> для зоны, которой был назначен исходный ресурс</w:t>
            </w:r>
          </w:p>
        </w:tc>
        <w:tc>
          <w:tcPr>
            <w:tcW w:w="1836" w:type="dxa"/>
          </w:tcPr>
          <w:p w14:paraId="1F59409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6AC998E3" w14:textId="77777777" w:rsidTr="00880F48">
        <w:tc>
          <w:tcPr>
            <w:tcW w:w="530" w:type="dxa"/>
          </w:tcPr>
          <w:p w14:paraId="5B20D06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22.</w:t>
            </w:r>
          </w:p>
        </w:tc>
        <w:tc>
          <w:tcPr>
            <w:tcW w:w="2477" w:type="dxa"/>
          </w:tcPr>
          <w:p w14:paraId="14E90D5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sourceServiceName</w:t>
            </w:r>
            <w:proofErr w:type="spellEnd"/>
          </w:p>
        </w:tc>
        <w:tc>
          <w:tcPr>
            <w:tcW w:w="1644" w:type="dxa"/>
          </w:tcPr>
          <w:p w14:paraId="4BB276D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1886BA1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Служба, которая отвечает за генерацию этого события.</w:t>
            </w:r>
          </w:p>
        </w:tc>
        <w:tc>
          <w:tcPr>
            <w:tcW w:w="1836" w:type="dxa"/>
          </w:tcPr>
          <w:p w14:paraId="039E4BA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662F44C5" w14:textId="77777777" w:rsidTr="00880F48">
        <w:tc>
          <w:tcPr>
            <w:tcW w:w="530" w:type="dxa"/>
          </w:tcPr>
          <w:p w14:paraId="52FB3E6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23.</w:t>
            </w:r>
          </w:p>
        </w:tc>
        <w:tc>
          <w:tcPr>
            <w:tcW w:w="2477" w:type="dxa"/>
          </w:tcPr>
          <w:p w14:paraId="0B955AF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destinationUserName</w:t>
            </w:r>
            <w:proofErr w:type="spellEnd"/>
          </w:p>
        </w:tc>
        <w:tc>
          <w:tcPr>
            <w:tcW w:w="1644" w:type="dxa"/>
          </w:tcPr>
          <w:p w14:paraId="7BCFB15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69D40B6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Идентифицирует конечного пользователя по имени.</w:t>
            </w:r>
          </w:p>
        </w:tc>
        <w:tc>
          <w:tcPr>
            <w:tcW w:w="1836" w:type="dxa"/>
          </w:tcPr>
          <w:p w14:paraId="06C59D46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31C5064D" w14:textId="77777777" w:rsidTr="00880F48">
        <w:tc>
          <w:tcPr>
            <w:tcW w:w="530" w:type="dxa"/>
          </w:tcPr>
          <w:p w14:paraId="3E6E183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24.</w:t>
            </w:r>
          </w:p>
        </w:tc>
        <w:tc>
          <w:tcPr>
            <w:tcW w:w="2477" w:type="dxa"/>
          </w:tcPr>
          <w:p w14:paraId="20A3462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destinationUserId</w:t>
            </w:r>
            <w:proofErr w:type="spellEnd"/>
          </w:p>
        </w:tc>
        <w:tc>
          <w:tcPr>
            <w:tcW w:w="1644" w:type="dxa"/>
          </w:tcPr>
          <w:p w14:paraId="32C80A8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3F48E99C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Идентифицирует конечного пользователя по </w:t>
            </w:r>
            <w:r w:rsidRPr="007040EA">
              <w:rPr>
                <w:rFonts w:ascii="Times New Roman" w:hAnsi="Times New Roman" w:cs="Times New Roman"/>
                <w:lang w:val="en-US"/>
              </w:rPr>
              <w:t>ID</w:t>
            </w:r>
            <w:r w:rsidRPr="009648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6" w:type="dxa"/>
          </w:tcPr>
          <w:p w14:paraId="6B36D638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0CB753E9" w14:textId="77777777" w:rsidTr="00880F48">
        <w:tc>
          <w:tcPr>
            <w:tcW w:w="530" w:type="dxa"/>
          </w:tcPr>
          <w:p w14:paraId="6E8F776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</w:t>
            </w:r>
          </w:p>
        </w:tc>
        <w:tc>
          <w:tcPr>
            <w:tcW w:w="2477" w:type="dxa"/>
          </w:tcPr>
          <w:p w14:paraId="10E5D7C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destinationUserPrivileges</w:t>
            </w:r>
            <w:proofErr w:type="spellEnd"/>
          </w:p>
        </w:tc>
        <w:tc>
          <w:tcPr>
            <w:tcW w:w="1644" w:type="dxa"/>
          </w:tcPr>
          <w:p w14:paraId="5C92FFD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0E6D0D0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Представляет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привилегии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конечного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0899BB6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093E7FD6" w14:textId="77777777" w:rsidTr="00880F48">
        <w:tc>
          <w:tcPr>
            <w:tcW w:w="530" w:type="dxa"/>
          </w:tcPr>
          <w:p w14:paraId="701ABDE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26.</w:t>
            </w:r>
          </w:p>
        </w:tc>
        <w:tc>
          <w:tcPr>
            <w:tcW w:w="2477" w:type="dxa"/>
          </w:tcPr>
          <w:p w14:paraId="4CF5145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destinationNtDomain</w:t>
            </w:r>
            <w:proofErr w:type="spellEnd"/>
          </w:p>
        </w:tc>
        <w:tc>
          <w:tcPr>
            <w:tcW w:w="1644" w:type="dxa"/>
          </w:tcPr>
          <w:p w14:paraId="711A7FD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20A7F97C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Доменное имя </w:t>
            </w:r>
            <w:r w:rsidRPr="007040EA">
              <w:rPr>
                <w:rFonts w:ascii="Times New Roman" w:hAnsi="Times New Roman" w:cs="Times New Roman"/>
                <w:lang w:val="en-US"/>
              </w:rPr>
              <w:t>Windows</w:t>
            </w:r>
            <w:r w:rsidRPr="0096482B">
              <w:rPr>
                <w:rFonts w:ascii="Times New Roman" w:hAnsi="Times New Roman" w:cs="Times New Roman"/>
              </w:rPr>
              <w:t xml:space="preserve"> для адреса назначения.</w:t>
            </w:r>
          </w:p>
        </w:tc>
        <w:tc>
          <w:tcPr>
            <w:tcW w:w="1836" w:type="dxa"/>
          </w:tcPr>
          <w:p w14:paraId="671AC683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77F7222B" w14:textId="77777777" w:rsidTr="00880F48">
        <w:tc>
          <w:tcPr>
            <w:tcW w:w="530" w:type="dxa"/>
          </w:tcPr>
          <w:p w14:paraId="3DBAEBF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27.</w:t>
            </w:r>
          </w:p>
        </w:tc>
        <w:tc>
          <w:tcPr>
            <w:tcW w:w="2477" w:type="dxa"/>
          </w:tcPr>
          <w:p w14:paraId="46FB378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destinationAddress</w:t>
            </w:r>
            <w:proofErr w:type="spellEnd"/>
          </w:p>
        </w:tc>
        <w:tc>
          <w:tcPr>
            <w:tcW w:w="1644" w:type="dxa"/>
          </w:tcPr>
          <w:p w14:paraId="2E8EE76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3B4F2ED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82B">
              <w:rPr>
                <w:rFonts w:ascii="Times New Roman" w:hAnsi="Times New Roman" w:cs="Times New Roman"/>
              </w:rPr>
              <w:t xml:space="preserve">Определяет адрес назначения, на который ссылается событие в </w:t>
            </w:r>
            <w:r w:rsidRPr="007040EA">
              <w:rPr>
                <w:rFonts w:ascii="Times New Roman" w:hAnsi="Times New Roman" w:cs="Times New Roman"/>
                <w:lang w:val="en-US"/>
              </w:rPr>
              <w:t>IP</w:t>
            </w:r>
            <w:r w:rsidRPr="0096482B">
              <w:rPr>
                <w:rFonts w:ascii="Times New Roman" w:hAnsi="Times New Roman" w:cs="Times New Roman"/>
              </w:rPr>
              <w:t xml:space="preserve"> -сети.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Формат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представляет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собой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IPv4 -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67C47CD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0D0E44AE" w14:textId="77777777" w:rsidTr="00880F48">
        <w:tc>
          <w:tcPr>
            <w:tcW w:w="530" w:type="dxa"/>
          </w:tcPr>
          <w:p w14:paraId="5EE6BD7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28.</w:t>
            </w:r>
          </w:p>
        </w:tc>
        <w:tc>
          <w:tcPr>
            <w:tcW w:w="2477" w:type="dxa"/>
          </w:tcPr>
          <w:p w14:paraId="54FE483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destinationHostName</w:t>
            </w:r>
            <w:proofErr w:type="spellEnd"/>
          </w:p>
        </w:tc>
        <w:tc>
          <w:tcPr>
            <w:tcW w:w="1644" w:type="dxa"/>
          </w:tcPr>
          <w:p w14:paraId="3A25D16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57DF51AE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Определяет пункт назначения, к которому относится событие в </w:t>
            </w:r>
            <w:r w:rsidRPr="007040EA">
              <w:rPr>
                <w:rFonts w:ascii="Times New Roman" w:hAnsi="Times New Roman" w:cs="Times New Roman"/>
                <w:lang w:val="en-US"/>
              </w:rPr>
              <w:t>IP</w:t>
            </w:r>
            <w:r w:rsidRPr="0096482B">
              <w:rPr>
                <w:rFonts w:ascii="Times New Roman" w:hAnsi="Times New Roman" w:cs="Times New Roman"/>
              </w:rPr>
              <w:t>-сети.</w:t>
            </w:r>
          </w:p>
        </w:tc>
        <w:tc>
          <w:tcPr>
            <w:tcW w:w="1836" w:type="dxa"/>
          </w:tcPr>
          <w:p w14:paraId="2D4D6451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3A426E24" w14:textId="77777777" w:rsidTr="00880F48">
        <w:tc>
          <w:tcPr>
            <w:tcW w:w="530" w:type="dxa"/>
          </w:tcPr>
          <w:p w14:paraId="776D851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29.</w:t>
            </w:r>
          </w:p>
        </w:tc>
        <w:tc>
          <w:tcPr>
            <w:tcW w:w="2477" w:type="dxa"/>
          </w:tcPr>
          <w:p w14:paraId="3F9811A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destinationMacAddress</w:t>
            </w:r>
            <w:proofErr w:type="spellEnd"/>
          </w:p>
        </w:tc>
        <w:tc>
          <w:tcPr>
            <w:tcW w:w="1644" w:type="dxa"/>
          </w:tcPr>
          <w:p w14:paraId="47E94FF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5CAC8D1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Шесть шестнадцатеричных чисел, разделенных двоеточием.</w:t>
            </w:r>
          </w:p>
        </w:tc>
        <w:tc>
          <w:tcPr>
            <w:tcW w:w="1836" w:type="dxa"/>
          </w:tcPr>
          <w:p w14:paraId="62ADA291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0B008E8E" w14:textId="77777777" w:rsidTr="00880F48">
        <w:tc>
          <w:tcPr>
            <w:tcW w:w="530" w:type="dxa"/>
          </w:tcPr>
          <w:p w14:paraId="2188304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30.</w:t>
            </w:r>
          </w:p>
        </w:tc>
        <w:tc>
          <w:tcPr>
            <w:tcW w:w="2477" w:type="dxa"/>
          </w:tcPr>
          <w:p w14:paraId="00B0B51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destinationPort</w:t>
            </w:r>
            <w:proofErr w:type="spellEnd"/>
          </w:p>
        </w:tc>
        <w:tc>
          <w:tcPr>
            <w:tcW w:w="1644" w:type="dxa"/>
          </w:tcPr>
          <w:p w14:paraId="161EF32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83" w:type="dxa"/>
          </w:tcPr>
          <w:p w14:paraId="3C636F9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порта</w:t>
            </w:r>
            <w:proofErr w:type="spellEnd"/>
          </w:p>
        </w:tc>
        <w:tc>
          <w:tcPr>
            <w:tcW w:w="1836" w:type="dxa"/>
          </w:tcPr>
          <w:p w14:paraId="4DBDF22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4E3D024F" w14:textId="77777777" w:rsidTr="00880F48">
        <w:tc>
          <w:tcPr>
            <w:tcW w:w="530" w:type="dxa"/>
          </w:tcPr>
          <w:p w14:paraId="2F6987C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31.</w:t>
            </w:r>
          </w:p>
        </w:tc>
        <w:tc>
          <w:tcPr>
            <w:tcW w:w="2477" w:type="dxa"/>
          </w:tcPr>
          <w:p w14:paraId="7E8A748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destinationZoneUri</w:t>
            </w:r>
            <w:proofErr w:type="spellEnd"/>
          </w:p>
        </w:tc>
        <w:tc>
          <w:tcPr>
            <w:tcW w:w="1644" w:type="dxa"/>
          </w:tcPr>
          <w:p w14:paraId="20A4F7F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3CAB7D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7040EA">
              <w:rPr>
                <w:rFonts w:ascii="Times New Roman" w:hAnsi="Times New Roman" w:cs="Times New Roman"/>
                <w:lang w:val="en-US"/>
              </w:rPr>
              <w:t>URI</w:t>
            </w:r>
            <w:r w:rsidRPr="0096482B">
              <w:rPr>
                <w:rFonts w:ascii="Times New Roman" w:hAnsi="Times New Roman" w:cs="Times New Roman"/>
              </w:rPr>
              <w:t xml:space="preserve"> для зоны, в которой был назначен целевой ресурс</w:t>
            </w:r>
          </w:p>
        </w:tc>
        <w:tc>
          <w:tcPr>
            <w:tcW w:w="1836" w:type="dxa"/>
          </w:tcPr>
          <w:p w14:paraId="42FBBAE0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709A7D1E" w14:textId="77777777" w:rsidTr="00880F48">
        <w:tc>
          <w:tcPr>
            <w:tcW w:w="530" w:type="dxa"/>
          </w:tcPr>
          <w:p w14:paraId="158E6FD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32.</w:t>
            </w:r>
          </w:p>
        </w:tc>
        <w:tc>
          <w:tcPr>
            <w:tcW w:w="2477" w:type="dxa"/>
          </w:tcPr>
          <w:p w14:paraId="146618A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destinationServiceName</w:t>
            </w:r>
            <w:proofErr w:type="spellEnd"/>
          </w:p>
        </w:tc>
        <w:tc>
          <w:tcPr>
            <w:tcW w:w="1644" w:type="dxa"/>
          </w:tcPr>
          <w:p w14:paraId="2BCB737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37195EB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82B">
              <w:rPr>
                <w:rFonts w:ascii="Times New Roman" w:hAnsi="Times New Roman" w:cs="Times New Roman"/>
              </w:rPr>
              <w:t xml:space="preserve">Сервис, на который направлено данное событие.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Пример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: "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sshd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"</w:t>
            </w:r>
          </w:p>
        </w:tc>
        <w:tc>
          <w:tcPr>
            <w:tcW w:w="1836" w:type="dxa"/>
          </w:tcPr>
          <w:p w14:paraId="63528A8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D03751A" w14:textId="77777777" w:rsidTr="00880F48">
        <w:tc>
          <w:tcPr>
            <w:tcW w:w="530" w:type="dxa"/>
          </w:tcPr>
          <w:p w14:paraId="71BEDAB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33.</w:t>
            </w:r>
          </w:p>
        </w:tc>
        <w:tc>
          <w:tcPr>
            <w:tcW w:w="2477" w:type="dxa"/>
          </w:tcPr>
          <w:p w14:paraId="41D8764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destinationProcessName</w:t>
            </w:r>
            <w:proofErr w:type="spellEnd"/>
          </w:p>
        </w:tc>
        <w:tc>
          <w:tcPr>
            <w:tcW w:w="1644" w:type="dxa"/>
          </w:tcPr>
          <w:p w14:paraId="283DF0F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6B50DFA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Имя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процесса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назначения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события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18A214C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1AE29DF3" w14:textId="77777777" w:rsidTr="00880F48">
        <w:tc>
          <w:tcPr>
            <w:tcW w:w="530" w:type="dxa"/>
          </w:tcPr>
          <w:p w14:paraId="28B02E6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34.</w:t>
            </w:r>
          </w:p>
        </w:tc>
        <w:tc>
          <w:tcPr>
            <w:tcW w:w="2477" w:type="dxa"/>
          </w:tcPr>
          <w:p w14:paraId="09F0011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deviceProcessName</w:t>
            </w:r>
            <w:proofErr w:type="spellEnd"/>
          </w:p>
        </w:tc>
        <w:tc>
          <w:tcPr>
            <w:tcW w:w="1644" w:type="dxa"/>
          </w:tcPr>
          <w:p w14:paraId="57670F5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27C3A491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Имя процесса, связанного с событием.</w:t>
            </w:r>
          </w:p>
        </w:tc>
        <w:tc>
          <w:tcPr>
            <w:tcW w:w="1836" w:type="dxa"/>
          </w:tcPr>
          <w:p w14:paraId="178D181C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460D4A95" w14:textId="77777777" w:rsidTr="00880F48">
        <w:tc>
          <w:tcPr>
            <w:tcW w:w="530" w:type="dxa"/>
          </w:tcPr>
          <w:p w14:paraId="02D23A7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35.</w:t>
            </w:r>
          </w:p>
        </w:tc>
        <w:tc>
          <w:tcPr>
            <w:tcW w:w="2477" w:type="dxa"/>
          </w:tcPr>
          <w:p w14:paraId="561989C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fileId</w:t>
            </w:r>
            <w:proofErr w:type="spellEnd"/>
          </w:p>
        </w:tc>
        <w:tc>
          <w:tcPr>
            <w:tcW w:w="1644" w:type="dxa"/>
          </w:tcPr>
          <w:p w14:paraId="2CC740A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30841B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Идентификатором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связанным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с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файлом</w:t>
            </w:r>
            <w:proofErr w:type="spellEnd"/>
          </w:p>
        </w:tc>
        <w:tc>
          <w:tcPr>
            <w:tcW w:w="1836" w:type="dxa"/>
          </w:tcPr>
          <w:p w14:paraId="1ECD539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509D4EC6" w14:textId="77777777" w:rsidTr="00880F48">
        <w:tc>
          <w:tcPr>
            <w:tcW w:w="530" w:type="dxa"/>
          </w:tcPr>
          <w:p w14:paraId="06F317D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36.</w:t>
            </w:r>
          </w:p>
        </w:tc>
        <w:tc>
          <w:tcPr>
            <w:tcW w:w="2477" w:type="dxa"/>
          </w:tcPr>
          <w:p w14:paraId="36E6413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fileHash</w:t>
            </w:r>
            <w:proofErr w:type="spellEnd"/>
          </w:p>
        </w:tc>
        <w:tc>
          <w:tcPr>
            <w:tcW w:w="1644" w:type="dxa"/>
          </w:tcPr>
          <w:p w14:paraId="3A5F9D1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011B30B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0B2975EA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F63C101" w14:textId="77777777" w:rsidTr="00880F48">
        <w:tc>
          <w:tcPr>
            <w:tcW w:w="530" w:type="dxa"/>
          </w:tcPr>
          <w:p w14:paraId="3DE3F32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37.</w:t>
            </w:r>
          </w:p>
        </w:tc>
        <w:tc>
          <w:tcPr>
            <w:tcW w:w="2477" w:type="dxa"/>
          </w:tcPr>
          <w:p w14:paraId="6CF52DC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fileName</w:t>
            </w:r>
            <w:proofErr w:type="spellEnd"/>
          </w:p>
        </w:tc>
        <w:tc>
          <w:tcPr>
            <w:tcW w:w="1644" w:type="dxa"/>
          </w:tcPr>
          <w:p w14:paraId="14EA5E7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E3620F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Имя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7D9A9C1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49C1C5FB" w14:textId="77777777" w:rsidTr="00880F48">
        <w:tc>
          <w:tcPr>
            <w:tcW w:w="530" w:type="dxa"/>
          </w:tcPr>
          <w:p w14:paraId="20F00D5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38.</w:t>
            </w:r>
          </w:p>
        </w:tc>
        <w:tc>
          <w:tcPr>
            <w:tcW w:w="2477" w:type="dxa"/>
          </w:tcPr>
          <w:p w14:paraId="343BC0F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filePath</w:t>
            </w:r>
            <w:proofErr w:type="spellEnd"/>
          </w:p>
        </w:tc>
        <w:tc>
          <w:tcPr>
            <w:tcW w:w="1644" w:type="dxa"/>
          </w:tcPr>
          <w:p w14:paraId="73672DE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585802A1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Полный путь к файлу, включая само имя файла.</w:t>
            </w:r>
          </w:p>
        </w:tc>
        <w:tc>
          <w:tcPr>
            <w:tcW w:w="1836" w:type="dxa"/>
          </w:tcPr>
          <w:p w14:paraId="4369B7E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494CC1" w14:paraId="1F78BA80" w14:textId="77777777" w:rsidTr="00880F48">
        <w:tc>
          <w:tcPr>
            <w:tcW w:w="530" w:type="dxa"/>
          </w:tcPr>
          <w:p w14:paraId="29D5019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39.</w:t>
            </w:r>
          </w:p>
        </w:tc>
        <w:tc>
          <w:tcPr>
            <w:tcW w:w="2477" w:type="dxa"/>
          </w:tcPr>
          <w:p w14:paraId="6BAA6AF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oldFileId</w:t>
            </w:r>
            <w:proofErr w:type="spellEnd"/>
          </w:p>
        </w:tc>
        <w:tc>
          <w:tcPr>
            <w:tcW w:w="1644" w:type="dxa"/>
          </w:tcPr>
          <w:p w14:paraId="03D6B4F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5EEA225A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Полный путь к старому файлу, включая само имя файла.</w:t>
            </w:r>
          </w:p>
        </w:tc>
        <w:tc>
          <w:tcPr>
            <w:tcW w:w="1836" w:type="dxa"/>
          </w:tcPr>
          <w:p w14:paraId="5734CBB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6BC372EE" w14:textId="77777777" w:rsidTr="00880F48">
        <w:tc>
          <w:tcPr>
            <w:tcW w:w="530" w:type="dxa"/>
          </w:tcPr>
          <w:p w14:paraId="759773B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40.</w:t>
            </w:r>
          </w:p>
        </w:tc>
        <w:tc>
          <w:tcPr>
            <w:tcW w:w="2477" w:type="dxa"/>
          </w:tcPr>
          <w:p w14:paraId="4E406FE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oldFileHash</w:t>
            </w:r>
            <w:proofErr w:type="spellEnd"/>
          </w:p>
        </w:tc>
        <w:tc>
          <w:tcPr>
            <w:tcW w:w="1644" w:type="dxa"/>
          </w:tcPr>
          <w:p w14:paraId="1910F09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39E9BEB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старого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5747779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8755453" w14:textId="77777777" w:rsidTr="00880F48">
        <w:tc>
          <w:tcPr>
            <w:tcW w:w="530" w:type="dxa"/>
          </w:tcPr>
          <w:p w14:paraId="441D129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41.</w:t>
            </w:r>
          </w:p>
        </w:tc>
        <w:tc>
          <w:tcPr>
            <w:tcW w:w="2477" w:type="dxa"/>
          </w:tcPr>
          <w:p w14:paraId="2A5E132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requestUrlHost</w:t>
            </w:r>
            <w:proofErr w:type="spellEnd"/>
          </w:p>
        </w:tc>
        <w:tc>
          <w:tcPr>
            <w:tcW w:w="1644" w:type="dxa"/>
          </w:tcPr>
          <w:p w14:paraId="7610934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4EF1721" w14:textId="77777777" w:rsidR="00A765D4" w:rsidRPr="007040EA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Получение </w:t>
            </w:r>
            <w:r w:rsidRPr="007040EA">
              <w:rPr>
                <w:rFonts w:ascii="Times New Roman" w:hAnsi="Times New Roman" w:cs="Times New Roman"/>
              </w:rPr>
              <w:t>текущего имени домена</w:t>
            </w:r>
          </w:p>
        </w:tc>
        <w:tc>
          <w:tcPr>
            <w:tcW w:w="1836" w:type="dxa"/>
          </w:tcPr>
          <w:p w14:paraId="1357557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E3CAF20" w14:textId="77777777" w:rsidTr="00880F48">
        <w:tc>
          <w:tcPr>
            <w:tcW w:w="530" w:type="dxa"/>
          </w:tcPr>
          <w:p w14:paraId="6830B53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42.</w:t>
            </w:r>
          </w:p>
        </w:tc>
        <w:tc>
          <w:tcPr>
            <w:tcW w:w="2477" w:type="dxa"/>
          </w:tcPr>
          <w:p w14:paraId="2FA3E5C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flexDate1</w:t>
            </w:r>
          </w:p>
        </w:tc>
        <w:tc>
          <w:tcPr>
            <w:tcW w:w="1644" w:type="dxa"/>
          </w:tcPr>
          <w:p w14:paraId="3DB1E57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6CBDFE7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временной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метки</w:t>
            </w:r>
            <w:proofErr w:type="spellEnd"/>
          </w:p>
        </w:tc>
        <w:tc>
          <w:tcPr>
            <w:tcW w:w="1836" w:type="dxa"/>
          </w:tcPr>
          <w:p w14:paraId="4FD735E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494CC1" w14:paraId="7D13C60C" w14:textId="77777777" w:rsidTr="00880F48">
        <w:tc>
          <w:tcPr>
            <w:tcW w:w="530" w:type="dxa"/>
          </w:tcPr>
          <w:p w14:paraId="491712E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43.</w:t>
            </w:r>
          </w:p>
        </w:tc>
        <w:tc>
          <w:tcPr>
            <w:tcW w:w="2477" w:type="dxa"/>
          </w:tcPr>
          <w:p w14:paraId="153DDFB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reason</w:t>
            </w:r>
          </w:p>
        </w:tc>
        <w:tc>
          <w:tcPr>
            <w:tcW w:w="1644" w:type="dxa"/>
          </w:tcPr>
          <w:p w14:paraId="01BB821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117A585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Причина, по которой было сгенерировано событие аудита.</w:t>
            </w:r>
          </w:p>
        </w:tc>
        <w:tc>
          <w:tcPr>
            <w:tcW w:w="1836" w:type="dxa"/>
          </w:tcPr>
          <w:p w14:paraId="1D9BCCF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686F9496" w14:textId="77777777" w:rsidTr="00880F48">
        <w:tc>
          <w:tcPr>
            <w:tcW w:w="530" w:type="dxa"/>
          </w:tcPr>
          <w:p w14:paraId="7AA1A6C7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2477" w:type="dxa"/>
          </w:tcPr>
          <w:p w14:paraId="26881A3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deviceCustomDate1</w:t>
            </w:r>
          </w:p>
        </w:tc>
        <w:tc>
          <w:tcPr>
            <w:tcW w:w="1644" w:type="dxa"/>
          </w:tcPr>
          <w:p w14:paraId="4E6204B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215CF4A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временное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06222EF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CBBC3F6" w14:textId="77777777" w:rsidTr="00880F48">
        <w:tc>
          <w:tcPr>
            <w:tcW w:w="530" w:type="dxa"/>
          </w:tcPr>
          <w:p w14:paraId="1BA431CF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2477" w:type="dxa"/>
          </w:tcPr>
          <w:p w14:paraId="05179A9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deviceCustomDate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644" w:type="dxa"/>
          </w:tcPr>
          <w:p w14:paraId="75920B6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7ECDA23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временное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31D4688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4EF16D1" w14:textId="77777777" w:rsidTr="00880F48">
        <w:tc>
          <w:tcPr>
            <w:tcW w:w="530" w:type="dxa"/>
          </w:tcPr>
          <w:p w14:paraId="0A598CF0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2477" w:type="dxa"/>
          </w:tcPr>
          <w:p w14:paraId="28807B2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deviceCustomString1</w:t>
            </w:r>
          </w:p>
        </w:tc>
        <w:tc>
          <w:tcPr>
            <w:tcW w:w="1644" w:type="dxa"/>
          </w:tcPr>
          <w:p w14:paraId="64004D5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AA4172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строковое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041A6DB3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5563D9ED" w14:textId="77777777" w:rsidTr="00880F48">
        <w:tc>
          <w:tcPr>
            <w:tcW w:w="530" w:type="dxa"/>
          </w:tcPr>
          <w:p w14:paraId="634AF889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2477" w:type="dxa"/>
          </w:tcPr>
          <w:p w14:paraId="4E2D8AD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deviceCustomString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644" w:type="dxa"/>
          </w:tcPr>
          <w:p w14:paraId="4434499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24F8573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строковое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66368A4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BC78771" w14:textId="77777777" w:rsidTr="00880F48">
        <w:tc>
          <w:tcPr>
            <w:tcW w:w="530" w:type="dxa"/>
          </w:tcPr>
          <w:p w14:paraId="72AC36E8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2477" w:type="dxa"/>
          </w:tcPr>
          <w:p w14:paraId="53C34C0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deviceCustomString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644" w:type="dxa"/>
          </w:tcPr>
          <w:p w14:paraId="0647A79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05F534E9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строковое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2AFB751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ECA60A9" w14:textId="77777777" w:rsidTr="00880F48">
        <w:tc>
          <w:tcPr>
            <w:tcW w:w="530" w:type="dxa"/>
          </w:tcPr>
          <w:p w14:paraId="00A3A13E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2477" w:type="dxa"/>
          </w:tcPr>
          <w:p w14:paraId="206D7AE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deviceCustomString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644" w:type="dxa"/>
          </w:tcPr>
          <w:p w14:paraId="2311A0C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7652C17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строковое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5FD58E8B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A6B4F07" w14:textId="77777777" w:rsidTr="00880F48">
        <w:tc>
          <w:tcPr>
            <w:tcW w:w="530" w:type="dxa"/>
          </w:tcPr>
          <w:p w14:paraId="54EAF807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2477" w:type="dxa"/>
          </w:tcPr>
          <w:p w14:paraId="553A0D1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deviceCustomString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644" w:type="dxa"/>
          </w:tcPr>
          <w:p w14:paraId="2F142DE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3432B464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строковое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183F2B4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7963CC62" w14:textId="77777777" w:rsidTr="00880F48">
        <w:tc>
          <w:tcPr>
            <w:tcW w:w="530" w:type="dxa"/>
          </w:tcPr>
          <w:p w14:paraId="11C3A766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2477" w:type="dxa"/>
          </w:tcPr>
          <w:p w14:paraId="19F99E1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deviceCustomString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644" w:type="dxa"/>
          </w:tcPr>
          <w:p w14:paraId="1832AE6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6B58606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Пользовательское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строковое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поле</w:t>
            </w:r>
            <w:proofErr w:type="spellEnd"/>
          </w:p>
        </w:tc>
        <w:tc>
          <w:tcPr>
            <w:tcW w:w="1836" w:type="dxa"/>
          </w:tcPr>
          <w:p w14:paraId="387847B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6F479E4" w14:textId="77777777" w:rsidTr="00880F48">
        <w:tc>
          <w:tcPr>
            <w:tcW w:w="530" w:type="dxa"/>
          </w:tcPr>
          <w:p w14:paraId="04A4BF72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2477" w:type="dxa"/>
          </w:tcPr>
          <w:p w14:paraId="3F5124F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deviceDomain</w:t>
            </w:r>
            <w:proofErr w:type="spellEnd"/>
          </w:p>
        </w:tc>
        <w:tc>
          <w:tcPr>
            <w:tcW w:w="1644" w:type="dxa"/>
          </w:tcPr>
          <w:p w14:paraId="2705276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0BC548F4" w14:textId="77777777" w:rsidR="00A765D4" w:rsidRPr="005E5BBB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E5BBB">
              <w:rPr>
                <w:rFonts w:ascii="Times New Roman" w:hAnsi="Times New Roman" w:cs="Times New Roman"/>
              </w:rPr>
              <w:t>Полное доменное имя</w:t>
            </w:r>
          </w:p>
        </w:tc>
        <w:tc>
          <w:tcPr>
            <w:tcW w:w="1836" w:type="dxa"/>
          </w:tcPr>
          <w:p w14:paraId="2A8C646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040EA" w14:paraId="5683BAC9" w14:textId="77777777" w:rsidTr="00880F48">
        <w:tc>
          <w:tcPr>
            <w:tcW w:w="530" w:type="dxa"/>
          </w:tcPr>
          <w:p w14:paraId="4BF4FBB1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2477" w:type="dxa"/>
          </w:tcPr>
          <w:p w14:paraId="1068834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devicePayloadId</w:t>
            </w:r>
            <w:proofErr w:type="spellEnd"/>
          </w:p>
        </w:tc>
        <w:tc>
          <w:tcPr>
            <w:tcW w:w="1644" w:type="dxa"/>
          </w:tcPr>
          <w:p w14:paraId="1481FE3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083" w:type="dxa"/>
          </w:tcPr>
          <w:p w14:paraId="5A01296A" w14:textId="77777777" w:rsidR="00A765D4" w:rsidRPr="005E5BBB" w:rsidRDefault="00A765D4" w:rsidP="00880F48">
            <w:pPr>
              <w:rPr>
                <w:rFonts w:ascii="Times New Roman" w:hAnsi="Times New Roman" w:cs="Times New Roman"/>
              </w:rPr>
            </w:pPr>
            <w:r w:rsidRPr="005E5BBB">
              <w:rPr>
                <w:rFonts w:ascii="Times New Roman" w:hAnsi="Times New Roman" w:cs="Times New Roman"/>
              </w:rPr>
              <w:t>Уникальный идентификатор для полезной нагрузки, связанной с событием.</w:t>
            </w:r>
          </w:p>
        </w:tc>
        <w:tc>
          <w:tcPr>
            <w:tcW w:w="1836" w:type="dxa"/>
          </w:tcPr>
          <w:p w14:paraId="799EA743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277A808A" w14:textId="77777777" w:rsidTr="00880F48">
        <w:tc>
          <w:tcPr>
            <w:tcW w:w="530" w:type="dxa"/>
          </w:tcPr>
          <w:p w14:paraId="16A19E31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2477" w:type="dxa"/>
          </w:tcPr>
          <w:p w14:paraId="513E8A3A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creationTime</w:t>
            </w:r>
            <w:proofErr w:type="spellEnd"/>
          </w:p>
        </w:tc>
        <w:tc>
          <w:tcPr>
            <w:tcW w:w="1644" w:type="dxa"/>
          </w:tcPr>
          <w:p w14:paraId="6749B766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120DA63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36" w:type="dxa"/>
          </w:tcPr>
          <w:p w14:paraId="30AE3D82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75B8ED00" w14:textId="77777777" w:rsidTr="00880F48">
        <w:tc>
          <w:tcPr>
            <w:tcW w:w="530" w:type="dxa"/>
          </w:tcPr>
          <w:p w14:paraId="21A1FF95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2477" w:type="dxa"/>
          </w:tcPr>
          <w:p w14:paraId="5ED6BB9D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lastModifiedTime</w:t>
            </w:r>
            <w:proofErr w:type="spellEnd"/>
          </w:p>
        </w:tc>
        <w:tc>
          <w:tcPr>
            <w:tcW w:w="1644" w:type="dxa"/>
          </w:tcPr>
          <w:p w14:paraId="6EE8509F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6169D4C0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последнего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изменения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15E8D">
              <w:rPr>
                <w:rFonts w:ascii="Times New Roman" w:hAnsi="Times New Roman" w:cs="Times New Roman"/>
                <w:lang w:val="en-US"/>
              </w:rPr>
              <w:t>файла</w:t>
            </w:r>
            <w:proofErr w:type="spellEnd"/>
            <w:r w:rsidRPr="00315E8D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36" w:type="dxa"/>
          </w:tcPr>
          <w:p w14:paraId="3413C6A8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68D1292C" w14:textId="77777777" w:rsidTr="00880F48">
        <w:tc>
          <w:tcPr>
            <w:tcW w:w="530" w:type="dxa"/>
          </w:tcPr>
          <w:p w14:paraId="52690E43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2477" w:type="dxa"/>
          </w:tcPr>
          <w:p w14:paraId="2355048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B3059A">
              <w:rPr>
                <w:rFonts w:ascii="Times New Roman" w:hAnsi="Times New Roman" w:cs="Times New Roman"/>
                <w:lang w:val="en-US"/>
              </w:rPr>
              <w:t>count</w:t>
            </w:r>
          </w:p>
        </w:tc>
        <w:tc>
          <w:tcPr>
            <w:tcW w:w="1644" w:type="dxa"/>
          </w:tcPr>
          <w:p w14:paraId="0F9B368A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83" w:type="dxa"/>
          </w:tcPr>
          <w:p w14:paraId="508805E7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Количество</w:t>
            </w:r>
            <w:proofErr w:type="spellEnd"/>
          </w:p>
        </w:tc>
        <w:tc>
          <w:tcPr>
            <w:tcW w:w="1836" w:type="dxa"/>
          </w:tcPr>
          <w:p w14:paraId="0D574A7C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12F58C8E" w14:textId="77777777" w:rsidTr="00880F48">
        <w:tc>
          <w:tcPr>
            <w:tcW w:w="530" w:type="dxa"/>
          </w:tcPr>
          <w:p w14:paraId="3B256AAE" w14:textId="77777777" w:rsidR="00A765D4" w:rsidRPr="009643F4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2477" w:type="dxa"/>
          </w:tcPr>
          <w:p w14:paraId="257A6C0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3059A">
              <w:rPr>
                <w:rFonts w:ascii="Times New Roman" w:hAnsi="Times New Roman" w:cs="Times New Roman"/>
                <w:lang w:val="en-US"/>
              </w:rPr>
              <w:t>hashCode</w:t>
            </w:r>
            <w:proofErr w:type="spellEnd"/>
          </w:p>
        </w:tc>
        <w:tc>
          <w:tcPr>
            <w:tcW w:w="1644" w:type="dxa"/>
          </w:tcPr>
          <w:p w14:paraId="64901C91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B3059A">
              <w:rPr>
                <w:rFonts w:ascii="Times New Roman" w:hAnsi="Times New Roman" w:cs="Times New Roman"/>
                <w:lang w:val="en-US"/>
              </w:rPr>
              <w:t>bigint</w:t>
            </w:r>
            <w:proofErr w:type="spellEnd"/>
            <w:r w:rsidRPr="00B3059A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B3059A">
              <w:rPr>
                <w:rFonts w:ascii="Times New Roman" w:hAnsi="Times New Roman" w:cs="Times New Roman"/>
                <w:lang w:val="en-US"/>
              </w:rPr>
              <w:t>20)</w:t>
            </w:r>
          </w:p>
        </w:tc>
        <w:tc>
          <w:tcPr>
            <w:tcW w:w="3083" w:type="dxa"/>
          </w:tcPr>
          <w:p w14:paraId="07A4CB75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7040E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40EA">
              <w:rPr>
                <w:rFonts w:ascii="Times New Roman" w:hAnsi="Times New Roman" w:cs="Times New Roman"/>
                <w:lang w:val="en-US"/>
              </w:rPr>
              <w:t>код</w:t>
            </w:r>
            <w:proofErr w:type="spellEnd"/>
          </w:p>
        </w:tc>
        <w:tc>
          <w:tcPr>
            <w:tcW w:w="1836" w:type="dxa"/>
          </w:tcPr>
          <w:p w14:paraId="581E06BE" w14:textId="77777777" w:rsidR="00A765D4" w:rsidRPr="00B3059A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11DDBC8" w14:textId="77777777" w:rsidR="00A765D4" w:rsidRPr="00C917C7" w:rsidRDefault="00A765D4" w:rsidP="00A765D4">
      <w:pPr>
        <w:rPr>
          <w:lang w:val="en-US"/>
        </w:rPr>
      </w:pPr>
    </w:p>
    <w:p w14:paraId="21856A57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</w:rPr>
      </w:pPr>
      <w:bookmarkStart w:id="144" w:name="_Toc153188744"/>
      <w:bookmarkStart w:id="145" w:name="_Toc153212157"/>
      <w:proofErr w:type="spellStart"/>
      <w:r w:rsidRPr="00782B9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actualresources</w:t>
      </w:r>
      <w:bookmarkEnd w:id="144"/>
      <w:bookmarkEnd w:id="145"/>
      <w:proofErr w:type="spellEnd"/>
    </w:p>
    <w:p w14:paraId="164D47A0" w14:textId="2E3C336C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Данная таблица служит для хранение созданных в системе </w:t>
      </w:r>
      <w:r w:rsidR="000B713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U-SIEM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ресурсов</w:t>
      </w:r>
      <w:r w:rsidRPr="0054677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2DC18B8F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7513BCE5" w14:textId="792EB1BF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7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proofErr w:type="spellStart"/>
      <w:r w:rsidRPr="00782B98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actualresources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1523"/>
        <w:gridCol w:w="1737"/>
        <w:gridCol w:w="3909"/>
        <w:gridCol w:w="1867"/>
      </w:tblGrid>
      <w:tr w:rsidR="00A765D4" w:rsidRPr="00782B98" w14:paraId="01C62C53" w14:textId="77777777" w:rsidTr="00880F48">
        <w:tc>
          <w:tcPr>
            <w:tcW w:w="534" w:type="dxa"/>
          </w:tcPr>
          <w:p w14:paraId="11429621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82B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523" w:type="dxa"/>
          </w:tcPr>
          <w:p w14:paraId="42862A0F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782B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737" w:type="dxa"/>
          </w:tcPr>
          <w:p w14:paraId="30085286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782B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909" w:type="dxa"/>
          </w:tcPr>
          <w:p w14:paraId="4A52A6AF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7" w:type="dxa"/>
          </w:tcPr>
          <w:p w14:paraId="5FD176C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782B98" w14:paraId="07249270" w14:textId="77777777" w:rsidTr="00880F48">
        <w:tc>
          <w:tcPr>
            <w:tcW w:w="534" w:type="dxa"/>
          </w:tcPr>
          <w:p w14:paraId="2A9F2DF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523" w:type="dxa"/>
          </w:tcPr>
          <w:p w14:paraId="37B23C7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737" w:type="dxa"/>
          </w:tcPr>
          <w:p w14:paraId="4BC6576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909" w:type="dxa"/>
          </w:tcPr>
          <w:p w14:paraId="1313F0C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67" w:type="dxa"/>
          </w:tcPr>
          <w:p w14:paraId="7F08940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73B0EA2B" w14:textId="77777777" w:rsidTr="00880F48">
        <w:tc>
          <w:tcPr>
            <w:tcW w:w="534" w:type="dxa"/>
          </w:tcPr>
          <w:p w14:paraId="211292C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523" w:type="dxa"/>
          </w:tcPr>
          <w:p w14:paraId="6094B53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parentId</w:t>
            </w:r>
            <w:proofErr w:type="spellEnd"/>
          </w:p>
        </w:tc>
        <w:tc>
          <w:tcPr>
            <w:tcW w:w="1737" w:type="dxa"/>
          </w:tcPr>
          <w:p w14:paraId="43F8637B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909" w:type="dxa"/>
          </w:tcPr>
          <w:p w14:paraId="2B0D4C7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родительского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ресурса</w:t>
            </w:r>
            <w:proofErr w:type="spellEnd"/>
          </w:p>
        </w:tc>
        <w:tc>
          <w:tcPr>
            <w:tcW w:w="1867" w:type="dxa"/>
          </w:tcPr>
          <w:p w14:paraId="383C12F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7BF6EA16" w14:textId="77777777" w:rsidTr="00880F48">
        <w:tc>
          <w:tcPr>
            <w:tcW w:w="534" w:type="dxa"/>
          </w:tcPr>
          <w:p w14:paraId="65145C4B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523" w:type="dxa"/>
          </w:tcPr>
          <w:p w14:paraId="5925A00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type</w:t>
            </w:r>
          </w:p>
        </w:tc>
        <w:tc>
          <w:tcPr>
            <w:tcW w:w="1737" w:type="dxa"/>
          </w:tcPr>
          <w:p w14:paraId="137842B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909" w:type="dxa"/>
          </w:tcPr>
          <w:p w14:paraId="07A560F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</w:p>
        </w:tc>
        <w:tc>
          <w:tcPr>
            <w:tcW w:w="1867" w:type="dxa"/>
          </w:tcPr>
          <w:p w14:paraId="6E84E94C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01F73F83" w14:textId="77777777" w:rsidTr="00880F48">
        <w:tc>
          <w:tcPr>
            <w:tcW w:w="534" w:type="dxa"/>
          </w:tcPr>
          <w:p w14:paraId="4A7F5A55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523" w:type="dxa"/>
          </w:tcPr>
          <w:p w14:paraId="12B950F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1737" w:type="dxa"/>
          </w:tcPr>
          <w:p w14:paraId="6A63BE4A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512)</w:t>
            </w:r>
          </w:p>
        </w:tc>
        <w:tc>
          <w:tcPr>
            <w:tcW w:w="3909" w:type="dxa"/>
          </w:tcPr>
          <w:p w14:paraId="0F87FD5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Имя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ресурса</w:t>
            </w:r>
            <w:proofErr w:type="spellEnd"/>
          </w:p>
        </w:tc>
        <w:tc>
          <w:tcPr>
            <w:tcW w:w="1867" w:type="dxa"/>
          </w:tcPr>
          <w:p w14:paraId="6F0DDD7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3B1F8467" w14:textId="77777777" w:rsidTr="00880F48">
        <w:tc>
          <w:tcPr>
            <w:tcW w:w="534" w:type="dxa"/>
          </w:tcPr>
          <w:p w14:paraId="054C2723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lastRenderedPageBreak/>
              <w:t>5.</w:t>
            </w:r>
          </w:p>
        </w:tc>
        <w:tc>
          <w:tcPr>
            <w:tcW w:w="1523" w:type="dxa"/>
          </w:tcPr>
          <w:p w14:paraId="5586131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def</w:t>
            </w:r>
          </w:p>
        </w:tc>
        <w:tc>
          <w:tcPr>
            <w:tcW w:w="1737" w:type="dxa"/>
          </w:tcPr>
          <w:p w14:paraId="1396BAEE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mediumtext</w:t>
            </w:r>
            <w:proofErr w:type="spellEnd"/>
          </w:p>
        </w:tc>
        <w:tc>
          <w:tcPr>
            <w:tcW w:w="3909" w:type="dxa"/>
            <w:shd w:val="clear" w:color="auto" w:fill="FFFFFF" w:themeFill="background1"/>
          </w:tcPr>
          <w:p w14:paraId="188DEA65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XML</w:t>
            </w:r>
            <w:r w:rsidRPr="0096482B">
              <w:rPr>
                <w:rFonts w:ascii="Times New Roman" w:hAnsi="Times New Roman" w:cs="Times New Roman"/>
              </w:rPr>
              <w:t xml:space="preserve"> файл, описывающий структуру и состав ресурса</w:t>
            </w:r>
          </w:p>
        </w:tc>
        <w:tc>
          <w:tcPr>
            <w:tcW w:w="1867" w:type="dxa"/>
          </w:tcPr>
          <w:p w14:paraId="1765E56F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782B98" w14:paraId="11599D32" w14:textId="77777777" w:rsidTr="00880F48">
        <w:tc>
          <w:tcPr>
            <w:tcW w:w="534" w:type="dxa"/>
          </w:tcPr>
          <w:p w14:paraId="43273C48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1523" w:type="dxa"/>
          </w:tcPr>
          <w:p w14:paraId="5340805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subType</w:t>
            </w:r>
            <w:proofErr w:type="spellEnd"/>
          </w:p>
        </w:tc>
        <w:tc>
          <w:tcPr>
            <w:tcW w:w="1737" w:type="dxa"/>
          </w:tcPr>
          <w:p w14:paraId="6C87FF1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909" w:type="dxa"/>
          </w:tcPr>
          <w:p w14:paraId="3852EB4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Подтип</w:t>
            </w:r>
            <w:proofErr w:type="spellEnd"/>
          </w:p>
        </w:tc>
        <w:tc>
          <w:tcPr>
            <w:tcW w:w="1867" w:type="dxa"/>
          </w:tcPr>
          <w:p w14:paraId="6017EFDB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2191BFB1" w14:textId="77777777" w:rsidTr="00880F48">
        <w:tc>
          <w:tcPr>
            <w:tcW w:w="534" w:type="dxa"/>
          </w:tcPr>
          <w:p w14:paraId="35F04B93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1523" w:type="dxa"/>
          </w:tcPr>
          <w:p w14:paraId="5E901A05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isSystem</w:t>
            </w:r>
            <w:proofErr w:type="spellEnd"/>
          </w:p>
        </w:tc>
        <w:tc>
          <w:tcPr>
            <w:tcW w:w="1737" w:type="dxa"/>
          </w:tcPr>
          <w:p w14:paraId="594326EE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09" w:type="dxa"/>
          </w:tcPr>
          <w:p w14:paraId="00394EA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Системный</w:t>
            </w:r>
            <w:proofErr w:type="spellEnd"/>
          </w:p>
        </w:tc>
        <w:tc>
          <w:tcPr>
            <w:tcW w:w="1867" w:type="dxa"/>
          </w:tcPr>
          <w:p w14:paraId="318A4BFC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08D05CAB" w14:textId="77777777" w:rsidTr="00880F48">
        <w:tc>
          <w:tcPr>
            <w:tcW w:w="534" w:type="dxa"/>
          </w:tcPr>
          <w:p w14:paraId="6F73B38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1523" w:type="dxa"/>
          </w:tcPr>
          <w:p w14:paraId="44BC28A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shared</w:t>
            </w:r>
          </w:p>
        </w:tc>
        <w:tc>
          <w:tcPr>
            <w:tcW w:w="1737" w:type="dxa"/>
          </w:tcPr>
          <w:p w14:paraId="01704F09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09" w:type="dxa"/>
          </w:tcPr>
          <w:p w14:paraId="4C94C0D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Общий</w:t>
            </w:r>
            <w:proofErr w:type="spellEnd"/>
          </w:p>
        </w:tc>
        <w:tc>
          <w:tcPr>
            <w:tcW w:w="1867" w:type="dxa"/>
          </w:tcPr>
          <w:p w14:paraId="01B7F220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01715F6F" w14:textId="77777777" w:rsidTr="00880F48">
        <w:tc>
          <w:tcPr>
            <w:tcW w:w="534" w:type="dxa"/>
          </w:tcPr>
          <w:p w14:paraId="3C7FB19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1523" w:type="dxa"/>
          </w:tcPr>
          <w:p w14:paraId="09CCB16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personal</w:t>
            </w:r>
          </w:p>
        </w:tc>
        <w:tc>
          <w:tcPr>
            <w:tcW w:w="1737" w:type="dxa"/>
          </w:tcPr>
          <w:p w14:paraId="0CBFB3B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09" w:type="dxa"/>
          </w:tcPr>
          <w:p w14:paraId="315F06E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Персональный</w:t>
            </w:r>
            <w:proofErr w:type="spellEnd"/>
          </w:p>
        </w:tc>
        <w:tc>
          <w:tcPr>
            <w:tcW w:w="1867" w:type="dxa"/>
          </w:tcPr>
          <w:p w14:paraId="2599341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11DC4D72" w14:textId="77777777" w:rsidTr="00880F48">
        <w:tc>
          <w:tcPr>
            <w:tcW w:w="534" w:type="dxa"/>
          </w:tcPr>
          <w:p w14:paraId="7566D47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1523" w:type="dxa"/>
          </w:tcPr>
          <w:p w14:paraId="04F149A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deleted</w:t>
            </w:r>
          </w:p>
        </w:tc>
        <w:tc>
          <w:tcPr>
            <w:tcW w:w="1737" w:type="dxa"/>
          </w:tcPr>
          <w:p w14:paraId="37A32CB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09" w:type="dxa"/>
          </w:tcPr>
          <w:p w14:paraId="09F71FE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Ресурс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помечен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на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удаление</w:t>
            </w:r>
            <w:proofErr w:type="spellEnd"/>
          </w:p>
        </w:tc>
        <w:tc>
          <w:tcPr>
            <w:tcW w:w="1867" w:type="dxa"/>
          </w:tcPr>
          <w:p w14:paraId="6890B0D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0EB90EAF" w14:textId="77777777" w:rsidTr="00880F48">
        <w:tc>
          <w:tcPr>
            <w:tcW w:w="534" w:type="dxa"/>
          </w:tcPr>
          <w:p w14:paraId="4B93CA22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1523" w:type="dxa"/>
          </w:tcPr>
          <w:p w14:paraId="7FBE4B45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userId</w:t>
            </w:r>
            <w:proofErr w:type="spellEnd"/>
          </w:p>
        </w:tc>
        <w:tc>
          <w:tcPr>
            <w:tcW w:w="1737" w:type="dxa"/>
          </w:tcPr>
          <w:p w14:paraId="425A9CD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909" w:type="dxa"/>
          </w:tcPr>
          <w:p w14:paraId="29409B6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67" w:type="dxa"/>
          </w:tcPr>
          <w:p w14:paraId="2E97C04D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52812C34" w14:textId="77777777" w:rsidTr="00880F48">
        <w:tc>
          <w:tcPr>
            <w:tcW w:w="534" w:type="dxa"/>
          </w:tcPr>
          <w:p w14:paraId="6C7518B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1523" w:type="dxa"/>
          </w:tcPr>
          <w:p w14:paraId="63419604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resourceId</w:t>
            </w:r>
            <w:proofErr w:type="spellEnd"/>
          </w:p>
        </w:tc>
        <w:tc>
          <w:tcPr>
            <w:tcW w:w="1737" w:type="dxa"/>
          </w:tcPr>
          <w:p w14:paraId="6625158E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50)</w:t>
            </w:r>
          </w:p>
        </w:tc>
        <w:tc>
          <w:tcPr>
            <w:tcW w:w="3909" w:type="dxa"/>
          </w:tcPr>
          <w:p w14:paraId="37B8DD5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ресурса</w:t>
            </w:r>
            <w:proofErr w:type="spellEnd"/>
          </w:p>
        </w:tc>
        <w:tc>
          <w:tcPr>
            <w:tcW w:w="1867" w:type="dxa"/>
          </w:tcPr>
          <w:p w14:paraId="4A0F92D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40BD8E28" w14:textId="77777777" w:rsidTr="00880F48">
        <w:tc>
          <w:tcPr>
            <w:tcW w:w="534" w:type="dxa"/>
          </w:tcPr>
          <w:p w14:paraId="4089A886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13.</w:t>
            </w:r>
          </w:p>
        </w:tc>
        <w:tc>
          <w:tcPr>
            <w:tcW w:w="1523" w:type="dxa"/>
          </w:tcPr>
          <w:p w14:paraId="7C12EA2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Disabled</w:t>
            </w:r>
          </w:p>
        </w:tc>
        <w:tc>
          <w:tcPr>
            <w:tcW w:w="1737" w:type="dxa"/>
          </w:tcPr>
          <w:p w14:paraId="7CADD353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5A5E8E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5A5E8E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5A5E8E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09" w:type="dxa"/>
          </w:tcPr>
          <w:p w14:paraId="33910C6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Выключенный</w:t>
            </w:r>
            <w:proofErr w:type="spellEnd"/>
          </w:p>
        </w:tc>
        <w:tc>
          <w:tcPr>
            <w:tcW w:w="1867" w:type="dxa"/>
          </w:tcPr>
          <w:p w14:paraId="5E9622A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3FFD44FC" w14:textId="77777777" w:rsidTr="00880F48">
        <w:tc>
          <w:tcPr>
            <w:tcW w:w="534" w:type="dxa"/>
          </w:tcPr>
          <w:p w14:paraId="430374AA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14.</w:t>
            </w:r>
          </w:p>
        </w:tc>
        <w:tc>
          <w:tcPr>
            <w:tcW w:w="1523" w:type="dxa"/>
          </w:tcPr>
          <w:p w14:paraId="769F795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DateCreation</w:t>
            </w:r>
            <w:proofErr w:type="spellEnd"/>
          </w:p>
        </w:tc>
        <w:tc>
          <w:tcPr>
            <w:tcW w:w="1737" w:type="dxa"/>
          </w:tcPr>
          <w:p w14:paraId="5EFE1747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datetime</w:t>
            </w:r>
          </w:p>
        </w:tc>
        <w:tc>
          <w:tcPr>
            <w:tcW w:w="3909" w:type="dxa"/>
          </w:tcPr>
          <w:p w14:paraId="54CFEC9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67" w:type="dxa"/>
          </w:tcPr>
          <w:p w14:paraId="47B32E1F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782B98" w14:paraId="53F6329F" w14:textId="77777777" w:rsidTr="00880F48">
        <w:tc>
          <w:tcPr>
            <w:tcW w:w="534" w:type="dxa"/>
          </w:tcPr>
          <w:p w14:paraId="724C5CB3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15.</w:t>
            </w:r>
          </w:p>
        </w:tc>
        <w:tc>
          <w:tcPr>
            <w:tcW w:w="1523" w:type="dxa"/>
          </w:tcPr>
          <w:p w14:paraId="768D211B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A5E8E">
              <w:rPr>
                <w:rFonts w:ascii="Times New Roman" w:hAnsi="Times New Roman" w:cs="Times New Roman"/>
                <w:lang w:val="en-US"/>
              </w:rPr>
              <w:t>DateChanged</w:t>
            </w:r>
            <w:proofErr w:type="spellEnd"/>
          </w:p>
        </w:tc>
        <w:tc>
          <w:tcPr>
            <w:tcW w:w="1737" w:type="dxa"/>
          </w:tcPr>
          <w:p w14:paraId="1F3C002C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5A5E8E">
              <w:rPr>
                <w:rFonts w:ascii="Times New Roman" w:hAnsi="Times New Roman" w:cs="Times New Roman"/>
                <w:lang w:val="en-US"/>
              </w:rPr>
              <w:t>datetime</w:t>
            </w:r>
          </w:p>
        </w:tc>
        <w:tc>
          <w:tcPr>
            <w:tcW w:w="3909" w:type="dxa"/>
          </w:tcPr>
          <w:p w14:paraId="5BDF591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последнего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изменения</w:t>
            </w:r>
            <w:proofErr w:type="spellEnd"/>
          </w:p>
        </w:tc>
        <w:tc>
          <w:tcPr>
            <w:tcW w:w="1867" w:type="dxa"/>
          </w:tcPr>
          <w:p w14:paraId="2269E801" w14:textId="77777777" w:rsidR="00A765D4" w:rsidRPr="005A5E8E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5B2BEC3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6" w:name="_Toc153188746"/>
      <w:bookmarkStart w:id="147" w:name="_Toc153212158"/>
      <w:proofErr w:type="spellStart"/>
      <w:r w:rsidRPr="00C917C7">
        <w:rPr>
          <w:rFonts w:ascii="Times New Roman" w:hAnsi="Times New Roman" w:cs="Times New Roman"/>
          <w:b/>
          <w:bCs/>
          <w:color w:val="auto"/>
          <w:sz w:val="28"/>
          <w:szCs w:val="28"/>
        </w:rPr>
        <w:t>config_properties</w:t>
      </w:r>
      <w:bookmarkEnd w:id="146"/>
      <w:bookmarkEnd w:id="147"/>
      <w:proofErr w:type="spellEnd"/>
    </w:p>
    <w:p w14:paraId="554D03C6" w14:textId="77777777" w:rsidR="00A765D4" w:rsidRPr="00EF77A4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EF77A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данные: </w:t>
      </w:r>
      <w:r w:rsidRPr="00EF77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хранит параметры парольной политики.</w:t>
      </w:r>
    </w:p>
    <w:p w14:paraId="0696A0F8" w14:textId="77777777" w:rsidR="00A765D4" w:rsidRPr="001902BC" w:rsidRDefault="00A765D4" w:rsidP="00A765D4">
      <w:pPr>
        <w:pStyle w:val="af"/>
        <w:keepNext/>
        <w:ind w:left="360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46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config_properties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12"/>
        <w:gridCol w:w="2456"/>
        <w:gridCol w:w="1682"/>
        <w:gridCol w:w="3033"/>
        <w:gridCol w:w="1787"/>
      </w:tblGrid>
      <w:tr w:rsidR="00A765D4" w:rsidRPr="005C7FFA" w14:paraId="0ACB7023" w14:textId="77777777" w:rsidTr="00880F48">
        <w:tc>
          <w:tcPr>
            <w:tcW w:w="612" w:type="dxa"/>
          </w:tcPr>
          <w:p w14:paraId="5BA9FBFF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456" w:type="dxa"/>
          </w:tcPr>
          <w:p w14:paraId="23353E6E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682" w:type="dxa"/>
          </w:tcPr>
          <w:p w14:paraId="4CA8BECD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033" w:type="dxa"/>
          </w:tcPr>
          <w:p w14:paraId="00ACAB33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787" w:type="dxa"/>
          </w:tcPr>
          <w:p w14:paraId="7B30662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1902BC" w14:paraId="7046C649" w14:textId="77777777" w:rsidTr="00880F48">
        <w:tc>
          <w:tcPr>
            <w:tcW w:w="612" w:type="dxa"/>
          </w:tcPr>
          <w:p w14:paraId="3999B3E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456" w:type="dxa"/>
          </w:tcPr>
          <w:p w14:paraId="589664F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682" w:type="dxa"/>
          </w:tcPr>
          <w:p w14:paraId="1CABB08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01A09E6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записи</w:t>
            </w:r>
            <w:proofErr w:type="spellEnd"/>
          </w:p>
        </w:tc>
        <w:tc>
          <w:tcPr>
            <w:tcW w:w="1787" w:type="dxa"/>
          </w:tcPr>
          <w:p w14:paraId="09E9FAC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1902BC" w14:paraId="7B2C2FA6" w14:textId="77777777" w:rsidTr="00880F48">
        <w:tc>
          <w:tcPr>
            <w:tcW w:w="612" w:type="dxa"/>
          </w:tcPr>
          <w:p w14:paraId="6631DEF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2456" w:type="dxa"/>
          </w:tcPr>
          <w:p w14:paraId="2244408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pwd_sym_to_change</w:t>
            </w:r>
            <w:proofErr w:type="spellEnd"/>
          </w:p>
        </w:tc>
        <w:tc>
          <w:tcPr>
            <w:tcW w:w="1682" w:type="dxa"/>
          </w:tcPr>
          <w:p w14:paraId="2F6CC38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7A96D4C1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кол-во символов, на которое новый пароль пользователя должен отличаться от старого при смене пароля пользователем</w:t>
            </w:r>
          </w:p>
        </w:tc>
        <w:tc>
          <w:tcPr>
            <w:tcW w:w="1787" w:type="dxa"/>
          </w:tcPr>
          <w:p w14:paraId="076CFCD5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0CBAB40A" w14:textId="77777777" w:rsidTr="00880F48">
        <w:tc>
          <w:tcPr>
            <w:tcW w:w="612" w:type="dxa"/>
          </w:tcPr>
          <w:p w14:paraId="692CDCF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2456" w:type="dxa"/>
          </w:tcPr>
          <w:p w14:paraId="79255AF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pwd_exp_days</w:t>
            </w:r>
            <w:proofErr w:type="spellEnd"/>
          </w:p>
        </w:tc>
        <w:tc>
          <w:tcPr>
            <w:tcW w:w="1682" w:type="dxa"/>
          </w:tcPr>
          <w:p w14:paraId="291FF69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4A44140A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срок действия пароля пользователя в днях</w:t>
            </w:r>
          </w:p>
        </w:tc>
        <w:tc>
          <w:tcPr>
            <w:tcW w:w="1787" w:type="dxa"/>
          </w:tcPr>
          <w:p w14:paraId="30C18FE9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28217C74" w14:textId="77777777" w:rsidTr="00880F48">
        <w:tc>
          <w:tcPr>
            <w:tcW w:w="612" w:type="dxa"/>
          </w:tcPr>
          <w:p w14:paraId="7199A7A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2456" w:type="dxa"/>
          </w:tcPr>
          <w:p w14:paraId="2EC2224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pwd_ban_last_used</w:t>
            </w:r>
            <w:proofErr w:type="spellEnd"/>
          </w:p>
        </w:tc>
        <w:tc>
          <w:tcPr>
            <w:tcW w:w="1682" w:type="dxa"/>
          </w:tcPr>
          <w:p w14:paraId="68A947C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41332BD4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кол-во последних введенных паролей, запрещенных к использованию при смене пароля пользователем</w:t>
            </w:r>
          </w:p>
        </w:tc>
        <w:tc>
          <w:tcPr>
            <w:tcW w:w="1787" w:type="dxa"/>
          </w:tcPr>
          <w:p w14:paraId="632546FE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400D3DFD" w14:textId="77777777" w:rsidTr="00880F48">
        <w:tc>
          <w:tcPr>
            <w:tcW w:w="612" w:type="dxa"/>
          </w:tcPr>
          <w:p w14:paraId="27B0437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2456" w:type="dxa"/>
          </w:tcPr>
          <w:p w14:paraId="3019C19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max_auth_attempts</w:t>
            </w:r>
            <w:proofErr w:type="spellEnd"/>
          </w:p>
        </w:tc>
        <w:tc>
          <w:tcPr>
            <w:tcW w:w="1682" w:type="dxa"/>
          </w:tcPr>
          <w:p w14:paraId="67258E8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26D8EF5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максимальное кол-во попыток входа в систему, после которого блокируется учетная запись пользователя</w:t>
            </w:r>
          </w:p>
        </w:tc>
        <w:tc>
          <w:tcPr>
            <w:tcW w:w="1787" w:type="dxa"/>
          </w:tcPr>
          <w:p w14:paraId="6B629579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2831A268" w14:textId="77777777" w:rsidTr="00880F48">
        <w:tc>
          <w:tcPr>
            <w:tcW w:w="612" w:type="dxa"/>
          </w:tcPr>
          <w:p w14:paraId="570FF6A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2456" w:type="dxa"/>
          </w:tcPr>
          <w:p w14:paraId="1A75C25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auth_attempts_timer</w:t>
            </w:r>
            <w:proofErr w:type="spellEnd"/>
          </w:p>
        </w:tc>
        <w:tc>
          <w:tcPr>
            <w:tcW w:w="1682" w:type="dxa"/>
          </w:tcPr>
          <w:p w14:paraId="32ADC93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500C361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время фиксации последовательных неудачных попыток входа пользователя в систему, в секундах</w:t>
            </w:r>
          </w:p>
        </w:tc>
        <w:tc>
          <w:tcPr>
            <w:tcW w:w="1787" w:type="dxa"/>
          </w:tcPr>
          <w:p w14:paraId="7F84E42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5519BECB" w14:textId="77777777" w:rsidTr="00880F48">
        <w:tc>
          <w:tcPr>
            <w:tcW w:w="612" w:type="dxa"/>
          </w:tcPr>
          <w:p w14:paraId="13303B8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2456" w:type="dxa"/>
          </w:tcPr>
          <w:p w14:paraId="3C68C2B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user_ban_timer</w:t>
            </w:r>
            <w:proofErr w:type="spellEnd"/>
          </w:p>
        </w:tc>
        <w:tc>
          <w:tcPr>
            <w:tcW w:w="1682" w:type="dxa"/>
          </w:tcPr>
          <w:p w14:paraId="1A03FA4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25A4FD96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время, на которое блокируется учетная запись пользователя после превышения максимального количества неудачных попыток входа, в секундах</w:t>
            </w:r>
          </w:p>
        </w:tc>
        <w:tc>
          <w:tcPr>
            <w:tcW w:w="1787" w:type="dxa"/>
          </w:tcPr>
          <w:p w14:paraId="45A13923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1C700694" w14:textId="77777777" w:rsidTr="00880F48">
        <w:tc>
          <w:tcPr>
            <w:tcW w:w="612" w:type="dxa"/>
          </w:tcPr>
          <w:p w14:paraId="57B94BB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lastRenderedPageBreak/>
              <w:t>8.</w:t>
            </w:r>
          </w:p>
        </w:tc>
        <w:tc>
          <w:tcPr>
            <w:tcW w:w="2456" w:type="dxa"/>
          </w:tcPr>
          <w:p w14:paraId="7A9B4AE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pwd_pattern</w:t>
            </w:r>
            <w:proofErr w:type="spellEnd"/>
          </w:p>
        </w:tc>
        <w:tc>
          <w:tcPr>
            <w:tcW w:w="1682" w:type="dxa"/>
          </w:tcPr>
          <w:p w14:paraId="3295776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300)</w:t>
            </w:r>
          </w:p>
        </w:tc>
        <w:tc>
          <w:tcPr>
            <w:tcW w:w="3033" w:type="dxa"/>
          </w:tcPr>
          <w:p w14:paraId="2B138603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REGEXP</w:t>
            </w:r>
            <w:r w:rsidRPr="0096482B">
              <w:rPr>
                <w:rFonts w:ascii="Times New Roman" w:hAnsi="Times New Roman" w:cs="Times New Roman"/>
              </w:rPr>
              <w:t>-выражение, описывающее минимально допустимый набор символов и минимальную длину пароля пользователя при создании нового пользователя или смене пароля пользователем</w:t>
            </w:r>
          </w:p>
        </w:tc>
        <w:tc>
          <w:tcPr>
            <w:tcW w:w="1787" w:type="dxa"/>
          </w:tcPr>
          <w:p w14:paraId="2708ECC5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5C7FFA" w14:paraId="7D898A76" w14:textId="77777777" w:rsidTr="00880F48">
        <w:tc>
          <w:tcPr>
            <w:tcW w:w="612" w:type="dxa"/>
          </w:tcPr>
          <w:p w14:paraId="10B91A6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2456" w:type="dxa"/>
          </w:tcPr>
          <w:p w14:paraId="2836DBE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pwd_exp_days_remind</w:t>
            </w:r>
            <w:proofErr w:type="spellEnd"/>
          </w:p>
        </w:tc>
        <w:tc>
          <w:tcPr>
            <w:tcW w:w="1682" w:type="dxa"/>
          </w:tcPr>
          <w:p w14:paraId="5B9FEC4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2137A607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за сколько дней необходимо начать напоминать пользователю об истечении пароля</w:t>
            </w:r>
          </w:p>
        </w:tc>
        <w:tc>
          <w:tcPr>
            <w:tcW w:w="1787" w:type="dxa"/>
          </w:tcPr>
          <w:p w14:paraId="6EE90C4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</w:tbl>
    <w:p w14:paraId="2091BC64" w14:textId="77777777" w:rsidR="00A765D4" w:rsidRPr="00C917C7" w:rsidRDefault="00A765D4" w:rsidP="00A765D4"/>
    <w:p w14:paraId="11F514FC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8" w:name="_Toc153188747"/>
      <w:bookmarkStart w:id="149" w:name="_Toc153212159"/>
      <w:proofErr w:type="spellStart"/>
      <w:r w:rsidRPr="00C917C7">
        <w:rPr>
          <w:rFonts w:ascii="Times New Roman" w:hAnsi="Times New Roman" w:cs="Times New Roman"/>
          <w:b/>
          <w:bCs/>
          <w:color w:val="auto"/>
          <w:sz w:val="28"/>
          <w:szCs w:val="28"/>
        </w:rPr>
        <w:t>core_properties</w:t>
      </w:r>
      <w:bookmarkEnd w:id="148"/>
      <w:bookmarkEnd w:id="149"/>
      <w:proofErr w:type="spellEnd"/>
    </w:p>
    <w:p w14:paraId="0232B40F" w14:textId="77777777" w:rsidR="00A765D4" w:rsidRDefault="00A765D4" w:rsidP="00A765D4">
      <w:pPr>
        <w:pStyle w:val="a9"/>
        <w:ind w:left="360"/>
        <w:jc w:val="both"/>
      </w:pPr>
      <w:r w:rsidRPr="00C917C7">
        <w:rPr>
          <w:rFonts w:ascii="Times New Roman" w:hAnsi="Times New Roman" w:cs="Times New Roman"/>
          <w:b/>
          <w:sz w:val="24"/>
          <w:szCs w:val="24"/>
        </w:rPr>
        <w:t>Хранимые данные:</w:t>
      </w:r>
      <w:r w:rsidRPr="00EF77A4">
        <w:rPr>
          <w:rFonts w:ascii="Times New Roman" w:hAnsi="Times New Roman" w:cs="Times New Roman"/>
          <w:sz w:val="24"/>
          <w:szCs w:val="24"/>
        </w:rPr>
        <w:t xml:space="preserve"> используется для хранения служебных данных, характерных для всех пользователей сервиса.</w:t>
      </w:r>
    </w:p>
    <w:p w14:paraId="6E3252E0" w14:textId="77777777" w:rsidR="00A765D4" w:rsidRPr="001A2F99" w:rsidRDefault="00A765D4" w:rsidP="00A765D4">
      <w:pPr>
        <w:pStyle w:val="af"/>
        <w:keepNext/>
        <w:ind w:left="360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1A2F9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47</w:t>
      </w:r>
      <w:r w:rsidRPr="001A2F9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1A2F9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core_properties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12"/>
        <w:gridCol w:w="2456"/>
        <w:gridCol w:w="1682"/>
        <w:gridCol w:w="3033"/>
        <w:gridCol w:w="1787"/>
      </w:tblGrid>
      <w:tr w:rsidR="00A765D4" w:rsidRPr="005C7FFA" w14:paraId="5DA1AAB3" w14:textId="77777777" w:rsidTr="00880F48">
        <w:tc>
          <w:tcPr>
            <w:tcW w:w="612" w:type="dxa"/>
          </w:tcPr>
          <w:p w14:paraId="1BA25AC2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456" w:type="dxa"/>
          </w:tcPr>
          <w:p w14:paraId="3E8086F0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682" w:type="dxa"/>
          </w:tcPr>
          <w:p w14:paraId="63C58372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033" w:type="dxa"/>
          </w:tcPr>
          <w:p w14:paraId="2B509996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787" w:type="dxa"/>
          </w:tcPr>
          <w:p w14:paraId="4E20DBEB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1902BC" w14:paraId="362EA325" w14:textId="77777777" w:rsidTr="00880F48">
        <w:tc>
          <w:tcPr>
            <w:tcW w:w="612" w:type="dxa"/>
          </w:tcPr>
          <w:p w14:paraId="1E1E773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456" w:type="dxa"/>
          </w:tcPr>
          <w:p w14:paraId="11CF1DF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682" w:type="dxa"/>
          </w:tcPr>
          <w:p w14:paraId="51BD690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6A739C7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записи</w:t>
            </w:r>
            <w:proofErr w:type="spellEnd"/>
          </w:p>
        </w:tc>
        <w:tc>
          <w:tcPr>
            <w:tcW w:w="1787" w:type="dxa"/>
          </w:tcPr>
          <w:p w14:paraId="704585E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1902BC" w14:paraId="4C07784D" w14:textId="77777777" w:rsidTr="00880F48">
        <w:tc>
          <w:tcPr>
            <w:tcW w:w="612" w:type="dxa"/>
          </w:tcPr>
          <w:p w14:paraId="36358D2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2456" w:type="dxa"/>
          </w:tcPr>
          <w:p w14:paraId="3F74A1F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al_rows_limit_default</w:t>
            </w:r>
            <w:proofErr w:type="spellEnd"/>
          </w:p>
        </w:tc>
        <w:tc>
          <w:tcPr>
            <w:tcW w:w="1682" w:type="dxa"/>
          </w:tcPr>
          <w:p w14:paraId="7875DB7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5C72400C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Лимит количества записей активного списка </w:t>
            </w:r>
          </w:p>
        </w:tc>
        <w:tc>
          <w:tcPr>
            <w:tcW w:w="1787" w:type="dxa"/>
          </w:tcPr>
          <w:p w14:paraId="260FED18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1902BC" w14:paraId="1F69F184" w14:textId="77777777" w:rsidTr="00880F48">
        <w:tc>
          <w:tcPr>
            <w:tcW w:w="612" w:type="dxa"/>
          </w:tcPr>
          <w:p w14:paraId="559EFFD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2456" w:type="dxa"/>
          </w:tcPr>
          <w:p w14:paraId="4FCA654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user_inactivity_timeout</w:t>
            </w:r>
            <w:proofErr w:type="spellEnd"/>
          </w:p>
        </w:tc>
        <w:tc>
          <w:tcPr>
            <w:tcW w:w="1682" w:type="dxa"/>
          </w:tcPr>
          <w:p w14:paraId="229B294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033" w:type="dxa"/>
          </w:tcPr>
          <w:p w14:paraId="358B919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Таймаут бездействия пользователя в сессии</w:t>
            </w:r>
          </w:p>
        </w:tc>
        <w:tc>
          <w:tcPr>
            <w:tcW w:w="1787" w:type="dxa"/>
          </w:tcPr>
          <w:p w14:paraId="465E0170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</w:tbl>
    <w:p w14:paraId="3E6327E6" w14:textId="77777777" w:rsidR="00A765D4" w:rsidRPr="00C917C7" w:rsidRDefault="00A765D4" w:rsidP="00A765D4"/>
    <w:p w14:paraId="624BC618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0" w:name="_Toc137733026"/>
      <w:bookmarkStart w:id="151" w:name="_Toc153188749"/>
      <w:bookmarkStart w:id="152" w:name="_Toc153212160"/>
      <w:proofErr w:type="spellStart"/>
      <w:r w:rsidRPr="003C01CD">
        <w:rPr>
          <w:rFonts w:ascii="Times New Roman" w:hAnsi="Times New Roman" w:cs="Times New Roman"/>
          <w:b/>
          <w:bCs/>
          <w:color w:val="auto"/>
          <w:sz w:val="28"/>
          <w:szCs w:val="28"/>
        </w:rPr>
        <w:t>roles</w:t>
      </w:r>
      <w:bookmarkEnd w:id="150"/>
      <w:bookmarkEnd w:id="151"/>
      <w:bookmarkEnd w:id="152"/>
      <w:proofErr w:type="spellEnd"/>
    </w:p>
    <w:p w14:paraId="0FFB844D" w14:textId="0B0BD20F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Данная таблица служит хранения данных о существующих в системе </w:t>
      </w:r>
      <w:r w:rsidR="000B713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U-SIEM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ролях пользователей.</w:t>
      </w:r>
    </w:p>
    <w:p w14:paraId="3F0F41EF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47613DFF" w14:textId="23403AC8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8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roles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1536"/>
        <w:gridCol w:w="1843"/>
        <w:gridCol w:w="3539"/>
        <w:gridCol w:w="1869"/>
      </w:tblGrid>
      <w:tr w:rsidR="00A765D4" w:rsidRPr="0095394D" w14:paraId="4AB0BDF6" w14:textId="77777777" w:rsidTr="00880F48">
        <w:tc>
          <w:tcPr>
            <w:tcW w:w="675" w:type="dxa"/>
          </w:tcPr>
          <w:p w14:paraId="7894471C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418" w:type="dxa"/>
          </w:tcPr>
          <w:p w14:paraId="6B78F77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843" w:type="dxa"/>
          </w:tcPr>
          <w:p w14:paraId="1ABA07C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539" w:type="dxa"/>
          </w:tcPr>
          <w:p w14:paraId="6DC8AFF5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9" w:type="dxa"/>
          </w:tcPr>
          <w:p w14:paraId="47134E5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95394D" w14:paraId="57320E55" w14:textId="77777777" w:rsidTr="00880F48">
        <w:tc>
          <w:tcPr>
            <w:tcW w:w="675" w:type="dxa"/>
          </w:tcPr>
          <w:p w14:paraId="7974713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418" w:type="dxa"/>
          </w:tcPr>
          <w:p w14:paraId="0328259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843" w:type="dxa"/>
          </w:tcPr>
          <w:p w14:paraId="36361CB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539" w:type="dxa"/>
          </w:tcPr>
          <w:p w14:paraId="54F9828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69" w:type="dxa"/>
          </w:tcPr>
          <w:p w14:paraId="0311A6A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95394D" w14:paraId="6049A72E" w14:textId="77777777" w:rsidTr="00880F48">
        <w:tc>
          <w:tcPr>
            <w:tcW w:w="675" w:type="dxa"/>
          </w:tcPr>
          <w:p w14:paraId="365CB44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418" w:type="dxa"/>
          </w:tcPr>
          <w:p w14:paraId="1D7D4A7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1843" w:type="dxa"/>
          </w:tcPr>
          <w:p w14:paraId="6A9E409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128)</w:t>
            </w:r>
          </w:p>
        </w:tc>
        <w:tc>
          <w:tcPr>
            <w:tcW w:w="3539" w:type="dxa"/>
          </w:tcPr>
          <w:p w14:paraId="5420FC1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Имя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роли</w:t>
            </w:r>
            <w:proofErr w:type="spellEnd"/>
          </w:p>
        </w:tc>
        <w:tc>
          <w:tcPr>
            <w:tcW w:w="1869" w:type="dxa"/>
          </w:tcPr>
          <w:p w14:paraId="10747F7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95394D" w14:paraId="6D1A6DC3" w14:textId="77777777" w:rsidTr="00880F48">
        <w:tc>
          <w:tcPr>
            <w:tcW w:w="675" w:type="dxa"/>
          </w:tcPr>
          <w:p w14:paraId="049F721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418" w:type="dxa"/>
          </w:tcPr>
          <w:p w14:paraId="73E8C92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parent_id</w:t>
            </w:r>
            <w:proofErr w:type="spellEnd"/>
          </w:p>
        </w:tc>
        <w:tc>
          <w:tcPr>
            <w:tcW w:w="1843" w:type="dxa"/>
          </w:tcPr>
          <w:p w14:paraId="4479AD1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539" w:type="dxa"/>
          </w:tcPr>
          <w:p w14:paraId="0AF32A8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Ссылка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на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родителя</w:t>
            </w:r>
            <w:proofErr w:type="spellEnd"/>
          </w:p>
        </w:tc>
        <w:tc>
          <w:tcPr>
            <w:tcW w:w="1869" w:type="dxa"/>
          </w:tcPr>
          <w:p w14:paraId="2DB3FDC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95394D" w14:paraId="0DD357B3" w14:textId="77777777" w:rsidTr="00880F48">
        <w:tc>
          <w:tcPr>
            <w:tcW w:w="675" w:type="dxa"/>
          </w:tcPr>
          <w:p w14:paraId="29F1C8D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418" w:type="dxa"/>
          </w:tcPr>
          <w:p w14:paraId="3BB2319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roleFilter</w:t>
            </w:r>
            <w:proofErr w:type="spellEnd"/>
          </w:p>
        </w:tc>
        <w:tc>
          <w:tcPr>
            <w:tcW w:w="1843" w:type="dxa"/>
          </w:tcPr>
          <w:p w14:paraId="3E24B5F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50)</w:t>
            </w:r>
          </w:p>
        </w:tc>
        <w:tc>
          <w:tcPr>
            <w:tcW w:w="3539" w:type="dxa"/>
          </w:tcPr>
          <w:p w14:paraId="216564E0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Идентификатор фильтра, прикрепленного к роли</w:t>
            </w:r>
          </w:p>
        </w:tc>
        <w:tc>
          <w:tcPr>
            <w:tcW w:w="1869" w:type="dxa"/>
          </w:tcPr>
          <w:p w14:paraId="49DBBC4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95394D" w14:paraId="3761CE1F" w14:textId="77777777" w:rsidTr="00880F48">
        <w:tc>
          <w:tcPr>
            <w:tcW w:w="675" w:type="dxa"/>
          </w:tcPr>
          <w:p w14:paraId="7FD8285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1418" w:type="dxa"/>
          </w:tcPr>
          <w:p w14:paraId="228FB7C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rolePermission</w:t>
            </w:r>
            <w:proofErr w:type="spellEnd"/>
          </w:p>
        </w:tc>
        <w:tc>
          <w:tcPr>
            <w:tcW w:w="1843" w:type="dxa"/>
          </w:tcPr>
          <w:p w14:paraId="7E89BC4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539" w:type="dxa"/>
          </w:tcPr>
          <w:p w14:paraId="05090D7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Дополнительные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привилегии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роли</w:t>
            </w:r>
            <w:proofErr w:type="spellEnd"/>
          </w:p>
        </w:tc>
        <w:tc>
          <w:tcPr>
            <w:tcW w:w="1869" w:type="dxa"/>
          </w:tcPr>
          <w:p w14:paraId="4755887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E2D4345" w14:textId="77777777" w:rsidR="00A765D4" w:rsidRPr="009166E7" w:rsidRDefault="00A765D4" w:rsidP="00A765D4">
      <w:pPr>
        <w:spacing w:after="120"/>
        <w:ind w:firstLine="709"/>
        <w:rPr>
          <w:rFonts w:ascii="Times New Roman" w:hAnsi="Times New Roman" w:cs="Times New Roman"/>
          <w:color w:val="7030A0"/>
          <w:sz w:val="24"/>
          <w:szCs w:val="24"/>
        </w:rPr>
      </w:pPr>
    </w:p>
    <w:p w14:paraId="1A301E50" w14:textId="46856075" w:rsidR="00A765D4" w:rsidRPr="00865ABC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3" w:name="_Toc153212161"/>
      <w:bookmarkStart w:id="154" w:name="_Toc137733027"/>
      <w:bookmarkStart w:id="155" w:name="_Toc153188750"/>
      <w:proofErr w:type="spellStart"/>
      <w:r w:rsidRPr="003C01C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roles_access</w:t>
      </w:r>
      <w:bookmarkEnd w:id="153"/>
      <w:proofErr w:type="spellEnd"/>
      <w:r w:rsidRPr="003C01C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154"/>
      <w:bookmarkEnd w:id="155"/>
    </w:p>
    <w:p w14:paraId="4307A4DA" w14:textId="77777777" w:rsidR="00A765D4" w:rsidRPr="00EF77A4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9643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Хранимые данные:</w:t>
      </w:r>
      <w:r w:rsidRPr="00EF77A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F77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   описания прав роли пользователя на выполнение действий над определенным типом ресурсов.</w:t>
      </w:r>
    </w:p>
    <w:p w14:paraId="174C051B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5A6CA257" w14:textId="5ABCAD95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9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.</w:t>
      </w:r>
      <w:proofErr w:type="spellStart"/>
      <w:r w:rsidRPr="0095394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roles_access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"/>
        <w:gridCol w:w="1442"/>
        <w:gridCol w:w="1811"/>
        <w:gridCol w:w="2730"/>
        <w:gridCol w:w="2828"/>
      </w:tblGrid>
      <w:tr w:rsidR="00A765D4" w:rsidRPr="0095394D" w14:paraId="361E5499" w14:textId="77777777" w:rsidTr="00880F48">
        <w:tc>
          <w:tcPr>
            <w:tcW w:w="533" w:type="dxa"/>
          </w:tcPr>
          <w:p w14:paraId="149CD307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442" w:type="dxa"/>
          </w:tcPr>
          <w:p w14:paraId="5F586AD7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811" w:type="dxa"/>
          </w:tcPr>
          <w:p w14:paraId="5E0795E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2730" w:type="dxa"/>
          </w:tcPr>
          <w:p w14:paraId="640E3939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2828" w:type="dxa"/>
          </w:tcPr>
          <w:p w14:paraId="10B6210B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95394D" w14:paraId="6EE20633" w14:textId="77777777" w:rsidTr="00880F48">
        <w:tc>
          <w:tcPr>
            <w:tcW w:w="533" w:type="dxa"/>
          </w:tcPr>
          <w:p w14:paraId="44A054D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442" w:type="dxa"/>
          </w:tcPr>
          <w:p w14:paraId="55E46F9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roleid</w:t>
            </w:r>
            <w:proofErr w:type="spellEnd"/>
          </w:p>
        </w:tc>
        <w:tc>
          <w:tcPr>
            <w:tcW w:w="1811" w:type="dxa"/>
          </w:tcPr>
          <w:p w14:paraId="379A9EE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730" w:type="dxa"/>
          </w:tcPr>
          <w:p w14:paraId="41CE8E4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роли</w:t>
            </w:r>
            <w:proofErr w:type="spellEnd"/>
          </w:p>
        </w:tc>
        <w:tc>
          <w:tcPr>
            <w:tcW w:w="2828" w:type="dxa"/>
          </w:tcPr>
          <w:p w14:paraId="2C34565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95394D" w14:paraId="039AAB83" w14:textId="77777777" w:rsidTr="00880F48">
        <w:tc>
          <w:tcPr>
            <w:tcW w:w="533" w:type="dxa"/>
          </w:tcPr>
          <w:p w14:paraId="7014B94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442" w:type="dxa"/>
          </w:tcPr>
          <w:p w14:paraId="6613CDA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resourcetype</w:t>
            </w:r>
            <w:proofErr w:type="spellEnd"/>
          </w:p>
        </w:tc>
        <w:tc>
          <w:tcPr>
            <w:tcW w:w="1811" w:type="dxa"/>
          </w:tcPr>
          <w:p w14:paraId="20C54DD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730" w:type="dxa"/>
          </w:tcPr>
          <w:p w14:paraId="4C47361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ресурса</w:t>
            </w:r>
            <w:proofErr w:type="spellEnd"/>
          </w:p>
        </w:tc>
        <w:tc>
          <w:tcPr>
            <w:tcW w:w="2828" w:type="dxa"/>
          </w:tcPr>
          <w:p w14:paraId="62F24700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Тип ресурса, на который определяются права </w:t>
            </w:r>
          </w:p>
        </w:tc>
      </w:tr>
      <w:tr w:rsidR="00A765D4" w:rsidRPr="0095394D" w14:paraId="6DC59EFC" w14:textId="77777777" w:rsidTr="00880F48">
        <w:tc>
          <w:tcPr>
            <w:tcW w:w="533" w:type="dxa"/>
          </w:tcPr>
          <w:p w14:paraId="5FB2724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442" w:type="dxa"/>
          </w:tcPr>
          <w:p w14:paraId="5BD684F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CREATE</w:t>
            </w:r>
          </w:p>
        </w:tc>
        <w:tc>
          <w:tcPr>
            <w:tcW w:w="1811" w:type="dxa"/>
          </w:tcPr>
          <w:p w14:paraId="4FB74DD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0" w:type="dxa"/>
          </w:tcPr>
          <w:p w14:paraId="4632431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Создан</w:t>
            </w:r>
            <w:proofErr w:type="spellEnd"/>
          </w:p>
        </w:tc>
        <w:tc>
          <w:tcPr>
            <w:tcW w:w="2828" w:type="dxa"/>
          </w:tcPr>
          <w:p w14:paraId="1143B6B9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«Создать»</w:t>
            </w:r>
          </w:p>
        </w:tc>
      </w:tr>
      <w:tr w:rsidR="00A765D4" w:rsidRPr="0095394D" w14:paraId="374F0490" w14:textId="77777777" w:rsidTr="00880F48">
        <w:tc>
          <w:tcPr>
            <w:tcW w:w="533" w:type="dxa"/>
          </w:tcPr>
          <w:p w14:paraId="51712A3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442" w:type="dxa"/>
          </w:tcPr>
          <w:p w14:paraId="7D6CBBB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OPEN</w:t>
            </w:r>
          </w:p>
        </w:tc>
        <w:tc>
          <w:tcPr>
            <w:tcW w:w="1811" w:type="dxa"/>
          </w:tcPr>
          <w:p w14:paraId="4F6A6FD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0" w:type="dxa"/>
          </w:tcPr>
          <w:p w14:paraId="4151577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Открыт</w:t>
            </w:r>
            <w:proofErr w:type="spellEnd"/>
          </w:p>
        </w:tc>
        <w:tc>
          <w:tcPr>
            <w:tcW w:w="2828" w:type="dxa"/>
          </w:tcPr>
          <w:p w14:paraId="689500D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«Открыть»</w:t>
            </w:r>
          </w:p>
        </w:tc>
      </w:tr>
      <w:tr w:rsidR="00A765D4" w:rsidRPr="0095394D" w14:paraId="77842D49" w14:textId="77777777" w:rsidTr="00880F48">
        <w:tc>
          <w:tcPr>
            <w:tcW w:w="533" w:type="dxa"/>
          </w:tcPr>
          <w:p w14:paraId="6D6EDFD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1442" w:type="dxa"/>
          </w:tcPr>
          <w:p w14:paraId="518DA7D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SAVE</w:t>
            </w:r>
          </w:p>
        </w:tc>
        <w:tc>
          <w:tcPr>
            <w:tcW w:w="1811" w:type="dxa"/>
          </w:tcPr>
          <w:p w14:paraId="426D15F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0" w:type="dxa"/>
          </w:tcPr>
          <w:p w14:paraId="6DF047F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Сохранён</w:t>
            </w:r>
            <w:proofErr w:type="spellEnd"/>
          </w:p>
        </w:tc>
        <w:tc>
          <w:tcPr>
            <w:tcW w:w="2828" w:type="dxa"/>
          </w:tcPr>
          <w:p w14:paraId="3604F6FE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«Сохранить»</w:t>
            </w:r>
          </w:p>
        </w:tc>
      </w:tr>
      <w:tr w:rsidR="00A765D4" w:rsidRPr="0095394D" w14:paraId="22EEBFB7" w14:textId="77777777" w:rsidTr="00880F48">
        <w:tc>
          <w:tcPr>
            <w:tcW w:w="533" w:type="dxa"/>
          </w:tcPr>
          <w:p w14:paraId="24CA408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1442" w:type="dxa"/>
          </w:tcPr>
          <w:p w14:paraId="7E197FC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DEL</w:t>
            </w:r>
          </w:p>
        </w:tc>
        <w:tc>
          <w:tcPr>
            <w:tcW w:w="1811" w:type="dxa"/>
          </w:tcPr>
          <w:p w14:paraId="3348239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0" w:type="dxa"/>
          </w:tcPr>
          <w:p w14:paraId="7189AB6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Удален</w:t>
            </w:r>
            <w:proofErr w:type="spellEnd"/>
          </w:p>
        </w:tc>
        <w:tc>
          <w:tcPr>
            <w:tcW w:w="2828" w:type="dxa"/>
          </w:tcPr>
          <w:p w14:paraId="49823316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«Удалить»</w:t>
            </w:r>
          </w:p>
        </w:tc>
      </w:tr>
    </w:tbl>
    <w:p w14:paraId="3C3D9876" w14:textId="77777777" w:rsidR="00A765D4" w:rsidRPr="004E63A8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6" w:name="_Toc153188751"/>
      <w:bookmarkStart w:id="157" w:name="_Toc153212162"/>
      <w:bookmarkStart w:id="158" w:name="_Toc137733029"/>
      <w:proofErr w:type="spellStart"/>
      <w:r w:rsidRPr="004E63A8">
        <w:rPr>
          <w:rFonts w:ascii="Times New Roman" w:hAnsi="Times New Roman" w:cs="Times New Roman"/>
          <w:b/>
          <w:bCs/>
          <w:color w:val="auto"/>
          <w:sz w:val="28"/>
          <w:szCs w:val="28"/>
        </w:rPr>
        <w:t>roles_resources</w:t>
      </w:r>
      <w:bookmarkEnd w:id="156"/>
      <w:bookmarkEnd w:id="157"/>
      <w:proofErr w:type="spellEnd"/>
    </w:p>
    <w:p w14:paraId="220EBD90" w14:textId="77777777" w:rsidR="00A765D4" w:rsidRPr="009643F4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9643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данные: </w:t>
      </w:r>
      <w:r w:rsidRPr="004E63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4E63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описания прав роли пользователя на выполнение действий над определенным типом ресурсов.</w:t>
      </w:r>
    </w:p>
    <w:p w14:paraId="2A8AF6DC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302D1C95" w14:textId="4DE72B6C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SEQ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>Таблица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instrText xml:space="preserve"> \* ARABIC </w:instrTex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DA09FB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10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9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.</w:t>
      </w:r>
      <w:proofErr w:type="spellStart"/>
      <w:r w:rsidRPr="0095394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roles_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resource</w:t>
      </w:r>
      <w:r w:rsidRPr="0095394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3"/>
        <w:gridCol w:w="1440"/>
        <w:gridCol w:w="1812"/>
        <w:gridCol w:w="2731"/>
        <w:gridCol w:w="2828"/>
      </w:tblGrid>
      <w:tr w:rsidR="00A765D4" w:rsidRPr="0095394D" w14:paraId="3699FAC0" w14:textId="77777777" w:rsidTr="00880F48">
        <w:tc>
          <w:tcPr>
            <w:tcW w:w="533" w:type="dxa"/>
          </w:tcPr>
          <w:p w14:paraId="4DAE3E9E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440" w:type="dxa"/>
          </w:tcPr>
          <w:p w14:paraId="30A51FF9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812" w:type="dxa"/>
          </w:tcPr>
          <w:p w14:paraId="49C84E80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9539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2731" w:type="dxa"/>
          </w:tcPr>
          <w:p w14:paraId="24786370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2828" w:type="dxa"/>
          </w:tcPr>
          <w:p w14:paraId="398B787C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95394D" w14:paraId="3B466B43" w14:textId="77777777" w:rsidTr="00880F48">
        <w:tc>
          <w:tcPr>
            <w:tcW w:w="533" w:type="dxa"/>
          </w:tcPr>
          <w:p w14:paraId="4C35591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440" w:type="dxa"/>
          </w:tcPr>
          <w:p w14:paraId="35A789D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role_id</w:t>
            </w:r>
            <w:proofErr w:type="spellEnd"/>
          </w:p>
        </w:tc>
        <w:tc>
          <w:tcPr>
            <w:tcW w:w="1812" w:type="dxa"/>
          </w:tcPr>
          <w:p w14:paraId="775EF52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731" w:type="dxa"/>
          </w:tcPr>
          <w:p w14:paraId="10F0F93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роли</w:t>
            </w:r>
            <w:proofErr w:type="spellEnd"/>
          </w:p>
        </w:tc>
        <w:tc>
          <w:tcPr>
            <w:tcW w:w="2828" w:type="dxa"/>
          </w:tcPr>
          <w:p w14:paraId="0796B26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Роль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</w:tr>
      <w:tr w:rsidR="00A765D4" w:rsidRPr="0095394D" w14:paraId="74921159" w14:textId="77777777" w:rsidTr="00880F48">
        <w:tc>
          <w:tcPr>
            <w:tcW w:w="533" w:type="dxa"/>
          </w:tcPr>
          <w:p w14:paraId="178DC76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440" w:type="dxa"/>
          </w:tcPr>
          <w:p w14:paraId="3526862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res_id</w:t>
            </w:r>
            <w:proofErr w:type="spellEnd"/>
          </w:p>
        </w:tc>
        <w:tc>
          <w:tcPr>
            <w:tcW w:w="1812" w:type="dxa"/>
          </w:tcPr>
          <w:p w14:paraId="21F4EBD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731" w:type="dxa"/>
          </w:tcPr>
          <w:p w14:paraId="4C0986D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 xml:space="preserve">ИД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ресурса</w:t>
            </w:r>
            <w:proofErr w:type="spellEnd"/>
          </w:p>
        </w:tc>
        <w:tc>
          <w:tcPr>
            <w:tcW w:w="2828" w:type="dxa"/>
          </w:tcPr>
          <w:p w14:paraId="248745E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 xml:space="preserve">Ресурса, на который определяются права (папка в дереве ресурсов) </w:t>
            </w:r>
          </w:p>
        </w:tc>
      </w:tr>
      <w:tr w:rsidR="00A765D4" w:rsidRPr="0095394D" w14:paraId="71563422" w14:textId="77777777" w:rsidTr="00880F48">
        <w:tc>
          <w:tcPr>
            <w:tcW w:w="533" w:type="dxa"/>
          </w:tcPr>
          <w:p w14:paraId="22B0806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440" w:type="dxa"/>
          </w:tcPr>
          <w:p w14:paraId="683A35F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CREATE</w:t>
            </w:r>
          </w:p>
        </w:tc>
        <w:tc>
          <w:tcPr>
            <w:tcW w:w="1812" w:type="dxa"/>
          </w:tcPr>
          <w:p w14:paraId="1C3478E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1" w:type="dxa"/>
          </w:tcPr>
          <w:p w14:paraId="240F16A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Создан</w:t>
            </w:r>
            <w:proofErr w:type="spellEnd"/>
          </w:p>
        </w:tc>
        <w:tc>
          <w:tcPr>
            <w:tcW w:w="2828" w:type="dxa"/>
          </w:tcPr>
          <w:p w14:paraId="71E4CB3F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«Создать»</w:t>
            </w:r>
          </w:p>
        </w:tc>
      </w:tr>
      <w:tr w:rsidR="00A765D4" w:rsidRPr="0095394D" w14:paraId="59AB0D1B" w14:textId="77777777" w:rsidTr="00880F48">
        <w:tc>
          <w:tcPr>
            <w:tcW w:w="533" w:type="dxa"/>
          </w:tcPr>
          <w:p w14:paraId="131AED1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440" w:type="dxa"/>
          </w:tcPr>
          <w:p w14:paraId="0B077FF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OPEN</w:t>
            </w:r>
          </w:p>
        </w:tc>
        <w:tc>
          <w:tcPr>
            <w:tcW w:w="1812" w:type="dxa"/>
          </w:tcPr>
          <w:p w14:paraId="39C558C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1" w:type="dxa"/>
          </w:tcPr>
          <w:p w14:paraId="62EAFA7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Открыт</w:t>
            </w:r>
            <w:proofErr w:type="spellEnd"/>
          </w:p>
        </w:tc>
        <w:tc>
          <w:tcPr>
            <w:tcW w:w="2828" w:type="dxa"/>
          </w:tcPr>
          <w:p w14:paraId="6B98A2D1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«Открыть»</w:t>
            </w:r>
          </w:p>
        </w:tc>
      </w:tr>
      <w:tr w:rsidR="00A765D4" w:rsidRPr="0095394D" w14:paraId="7761AA6D" w14:textId="77777777" w:rsidTr="00880F48">
        <w:tc>
          <w:tcPr>
            <w:tcW w:w="533" w:type="dxa"/>
          </w:tcPr>
          <w:p w14:paraId="1222B54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1440" w:type="dxa"/>
          </w:tcPr>
          <w:p w14:paraId="589130E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SAVE</w:t>
            </w:r>
          </w:p>
        </w:tc>
        <w:tc>
          <w:tcPr>
            <w:tcW w:w="1812" w:type="dxa"/>
          </w:tcPr>
          <w:p w14:paraId="550E963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1" w:type="dxa"/>
          </w:tcPr>
          <w:p w14:paraId="2BA4A21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Сохранён</w:t>
            </w:r>
            <w:proofErr w:type="spellEnd"/>
          </w:p>
        </w:tc>
        <w:tc>
          <w:tcPr>
            <w:tcW w:w="2828" w:type="dxa"/>
          </w:tcPr>
          <w:p w14:paraId="65EAAFA8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«Сохранить»</w:t>
            </w:r>
          </w:p>
        </w:tc>
      </w:tr>
      <w:tr w:rsidR="00A765D4" w:rsidRPr="0095394D" w14:paraId="7F58B29E" w14:textId="77777777" w:rsidTr="00880F48">
        <w:tc>
          <w:tcPr>
            <w:tcW w:w="533" w:type="dxa"/>
          </w:tcPr>
          <w:p w14:paraId="78D4151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1440" w:type="dxa"/>
          </w:tcPr>
          <w:p w14:paraId="7B3A69D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DEL</w:t>
            </w:r>
          </w:p>
        </w:tc>
        <w:tc>
          <w:tcPr>
            <w:tcW w:w="1812" w:type="dxa"/>
          </w:tcPr>
          <w:p w14:paraId="0AFC91B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731" w:type="dxa"/>
          </w:tcPr>
          <w:p w14:paraId="166EDD2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Удален</w:t>
            </w:r>
            <w:proofErr w:type="spellEnd"/>
          </w:p>
        </w:tc>
        <w:tc>
          <w:tcPr>
            <w:tcW w:w="2828" w:type="dxa"/>
          </w:tcPr>
          <w:p w14:paraId="362688BE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Право роли выполнять команду «Удалить»</w:t>
            </w:r>
          </w:p>
        </w:tc>
      </w:tr>
    </w:tbl>
    <w:p w14:paraId="08C95030" w14:textId="77777777" w:rsidR="00A765D4" w:rsidRPr="00DB5DB7" w:rsidRDefault="00A765D4" w:rsidP="00A765D4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2E15ED6C" w14:textId="77777777" w:rsidR="00A765D4" w:rsidRPr="00C917C7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9" w:name="_Toc153188752"/>
      <w:bookmarkStart w:id="160" w:name="_Toc153212163"/>
      <w:bookmarkEnd w:id="158"/>
      <w:proofErr w:type="spellStart"/>
      <w:r w:rsidRPr="00C917C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user_auth_attempts</w:t>
      </w:r>
      <w:bookmarkEnd w:id="159"/>
      <w:bookmarkEnd w:id="160"/>
      <w:proofErr w:type="spellEnd"/>
    </w:p>
    <w:p w14:paraId="1A42139D" w14:textId="77777777" w:rsidR="00A765D4" w:rsidRPr="00EF77A4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EF77A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данные: </w:t>
      </w:r>
      <w:r w:rsidRPr="00EF77A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используется для хранения данных о неудачных попытках входа пользователя в систему.</w:t>
      </w:r>
    </w:p>
    <w:p w14:paraId="73F73D88" w14:textId="77777777" w:rsidR="00A765D4" w:rsidRPr="001902BC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5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3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user_auth_attempts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1683"/>
        <w:gridCol w:w="1773"/>
        <w:gridCol w:w="3467"/>
        <w:gridCol w:w="1869"/>
      </w:tblGrid>
      <w:tr w:rsidR="00A765D4" w:rsidRPr="005C7FFA" w14:paraId="6C939438" w14:textId="77777777" w:rsidTr="00880F48">
        <w:tc>
          <w:tcPr>
            <w:tcW w:w="675" w:type="dxa"/>
          </w:tcPr>
          <w:p w14:paraId="6F007FE4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683" w:type="dxa"/>
          </w:tcPr>
          <w:p w14:paraId="013746D7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773" w:type="dxa"/>
          </w:tcPr>
          <w:p w14:paraId="40A56712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467" w:type="dxa"/>
          </w:tcPr>
          <w:p w14:paraId="246FE386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9" w:type="dxa"/>
          </w:tcPr>
          <w:p w14:paraId="737863A5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5C7FFA" w14:paraId="077013B8" w14:textId="77777777" w:rsidTr="00880F48">
        <w:tc>
          <w:tcPr>
            <w:tcW w:w="675" w:type="dxa"/>
          </w:tcPr>
          <w:p w14:paraId="74AA1C1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683" w:type="dxa"/>
          </w:tcPr>
          <w:p w14:paraId="3D052A1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user_id</w:t>
            </w:r>
            <w:proofErr w:type="spellEnd"/>
          </w:p>
        </w:tc>
        <w:tc>
          <w:tcPr>
            <w:tcW w:w="1773" w:type="dxa"/>
          </w:tcPr>
          <w:p w14:paraId="0A2BF4E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467" w:type="dxa"/>
          </w:tcPr>
          <w:p w14:paraId="535EAE7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69" w:type="dxa"/>
          </w:tcPr>
          <w:p w14:paraId="7256CFD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7EAC649D" w14:textId="77777777" w:rsidTr="00880F48">
        <w:tc>
          <w:tcPr>
            <w:tcW w:w="675" w:type="dxa"/>
          </w:tcPr>
          <w:p w14:paraId="71B13EB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683" w:type="dxa"/>
          </w:tcPr>
          <w:p w14:paraId="37BF567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attempts_count</w:t>
            </w:r>
            <w:proofErr w:type="spellEnd"/>
          </w:p>
        </w:tc>
        <w:tc>
          <w:tcPr>
            <w:tcW w:w="1773" w:type="dxa"/>
          </w:tcPr>
          <w:p w14:paraId="4264A30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467" w:type="dxa"/>
          </w:tcPr>
          <w:p w14:paraId="29CF9CFD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Количество неудачных попыток входа за контролируемый промежуток времени</w:t>
            </w:r>
          </w:p>
        </w:tc>
        <w:tc>
          <w:tcPr>
            <w:tcW w:w="1869" w:type="dxa"/>
          </w:tcPr>
          <w:p w14:paraId="1CC64E09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:rsidRPr="005C7FFA" w14:paraId="27C67821" w14:textId="77777777" w:rsidTr="00880F48">
        <w:tc>
          <w:tcPr>
            <w:tcW w:w="675" w:type="dxa"/>
          </w:tcPr>
          <w:p w14:paraId="369CE7D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683" w:type="dxa"/>
          </w:tcPr>
          <w:p w14:paraId="3C766F2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attempts_start</w:t>
            </w:r>
            <w:proofErr w:type="spellEnd"/>
          </w:p>
        </w:tc>
        <w:tc>
          <w:tcPr>
            <w:tcW w:w="1773" w:type="dxa"/>
          </w:tcPr>
          <w:p w14:paraId="2694164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timestamp</w:t>
            </w:r>
          </w:p>
        </w:tc>
        <w:tc>
          <w:tcPr>
            <w:tcW w:w="3467" w:type="dxa"/>
          </w:tcPr>
          <w:p w14:paraId="1A2737C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Время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первой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неудачной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попытки</w:t>
            </w:r>
            <w:proofErr w:type="spellEnd"/>
          </w:p>
        </w:tc>
        <w:tc>
          <w:tcPr>
            <w:tcW w:w="1869" w:type="dxa"/>
          </w:tcPr>
          <w:p w14:paraId="6D927CB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5A233361" w14:textId="77777777" w:rsidTr="00880F48">
        <w:tc>
          <w:tcPr>
            <w:tcW w:w="675" w:type="dxa"/>
          </w:tcPr>
          <w:p w14:paraId="03FB5E2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683" w:type="dxa"/>
          </w:tcPr>
          <w:p w14:paraId="5D57178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banned_until</w:t>
            </w:r>
            <w:proofErr w:type="spellEnd"/>
          </w:p>
        </w:tc>
        <w:tc>
          <w:tcPr>
            <w:tcW w:w="1773" w:type="dxa"/>
          </w:tcPr>
          <w:p w14:paraId="712E02A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timestamp</w:t>
            </w:r>
          </w:p>
        </w:tc>
        <w:tc>
          <w:tcPr>
            <w:tcW w:w="3467" w:type="dxa"/>
          </w:tcPr>
          <w:p w14:paraId="0D27FF55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Время окончания блокировки входа по количеству неудачных попыток входа</w:t>
            </w:r>
          </w:p>
        </w:tc>
        <w:tc>
          <w:tcPr>
            <w:tcW w:w="1869" w:type="dxa"/>
          </w:tcPr>
          <w:p w14:paraId="527B2ABB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</w:tbl>
    <w:p w14:paraId="1376FC37" w14:textId="77777777" w:rsidR="00A765D4" w:rsidRPr="00C917C7" w:rsidRDefault="00A765D4" w:rsidP="00A765D4">
      <w:pPr>
        <w:spacing w:after="120"/>
        <w:ind w:firstLine="709"/>
        <w:rPr>
          <w:rFonts w:ascii="Times New Roman" w:hAnsi="Times New Roman" w:cs="Times New Roman"/>
          <w:color w:val="7030A0"/>
          <w:sz w:val="24"/>
          <w:szCs w:val="24"/>
        </w:rPr>
      </w:pPr>
    </w:p>
    <w:p w14:paraId="56B673A4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1" w:name="_Toc137733030"/>
      <w:bookmarkStart w:id="162" w:name="_Toc153188753"/>
      <w:bookmarkStart w:id="163" w:name="_Toc153212164"/>
      <w:proofErr w:type="spellStart"/>
      <w:r w:rsidRPr="003C01CD">
        <w:rPr>
          <w:rFonts w:ascii="Times New Roman" w:hAnsi="Times New Roman" w:cs="Times New Roman"/>
          <w:b/>
          <w:bCs/>
          <w:color w:val="auto"/>
          <w:sz w:val="28"/>
          <w:szCs w:val="28"/>
        </w:rPr>
        <w:t>users</w:t>
      </w:r>
      <w:bookmarkEnd w:id="161"/>
      <w:bookmarkEnd w:id="162"/>
      <w:bookmarkEnd w:id="163"/>
      <w:proofErr w:type="spellEnd"/>
    </w:p>
    <w:p w14:paraId="307F341E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Хранимые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данные</w:t>
      </w:r>
      <w:r w:rsidRPr="00C149C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служащее для описания пользователей</w:t>
      </w:r>
      <w:r w:rsidRPr="0054677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1AFF3F10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4D230C53" w14:textId="77777777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51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users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1843"/>
        <w:gridCol w:w="2457"/>
        <w:gridCol w:w="1817"/>
      </w:tblGrid>
      <w:tr w:rsidR="00A765D4" w14:paraId="0F046C87" w14:textId="77777777" w:rsidTr="00880F48">
        <w:tc>
          <w:tcPr>
            <w:tcW w:w="675" w:type="dxa"/>
          </w:tcPr>
          <w:p w14:paraId="549C98E1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552" w:type="dxa"/>
          </w:tcPr>
          <w:p w14:paraId="16A1C995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843" w:type="dxa"/>
          </w:tcPr>
          <w:p w14:paraId="57BF0470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B414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2457" w:type="dxa"/>
          </w:tcPr>
          <w:p w14:paraId="561A1613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17" w:type="dxa"/>
          </w:tcPr>
          <w:p w14:paraId="41CDCB7E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14:paraId="3336748A" w14:textId="77777777" w:rsidTr="00880F48">
        <w:tc>
          <w:tcPr>
            <w:tcW w:w="675" w:type="dxa"/>
          </w:tcPr>
          <w:p w14:paraId="37C4430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2552" w:type="dxa"/>
          </w:tcPr>
          <w:p w14:paraId="7F4BF7B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843" w:type="dxa"/>
          </w:tcPr>
          <w:p w14:paraId="206A628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457" w:type="dxa"/>
          </w:tcPr>
          <w:p w14:paraId="2C536A8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</w:p>
        </w:tc>
        <w:tc>
          <w:tcPr>
            <w:tcW w:w="1817" w:type="dxa"/>
          </w:tcPr>
          <w:p w14:paraId="1729A1F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08D32653" w14:textId="77777777" w:rsidTr="00880F48">
        <w:tc>
          <w:tcPr>
            <w:tcW w:w="675" w:type="dxa"/>
          </w:tcPr>
          <w:p w14:paraId="4B21B1B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2552" w:type="dxa"/>
          </w:tcPr>
          <w:p w14:paraId="66AC972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FIO</w:t>
            </w:r>
          </w:p>
        </w:tc>
        <w:tc>
          <w:tcPr>
            <w:tcW w:w="1843" w:type="dxa"/>
          </w:tcPr>
          <w:p w14:paraId="063041F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45)</w:t>
            </w:r>
          </w:p>
        </w:tc>
        <w:tc>
          <w:tcPr>
            <w:tcW w:w="2457" w:type="dxa"/>
          </w:tcPr>
          <w:p w14:paraId="045F3F1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Фамилия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имя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отчество</w:t>
            </w:r>
            <w:proofErr w:type="spellEnd"/>
          </w:p>
        </w:tc>
        <w:tc>
          <w:tcPr>
            <w:tcW w:w="1817" w:type="dxa"/>
          </w:tcPr>
          <w:p w14:paraId="5503AB6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78234EEA" w14:textId="77777777" w:rsidTr="00880F48">
        <w:tc>
          <w:tcPr>
            <w:tcW w:w="675" w:type="dxa"/>
          </w:tcPr>
          <w:p w14:paraId="2771EF7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2552" w:type="dxa"/>
          </w:tcPr>
          <w:p w14:paraId="58FC22E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UserLogin</w:t>
            </w:r>
            <w:proofErr w:type="spellEnd"/>
          </w:p>
        </w:tc>
        <w:tc>
          <w:tcPr>
            <w:tcW w:w="1843" w:type="dxa"/>
          </w:tcPr>
          <w:p w14:paraId="5BD4227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45)</w:t>
            </w:r>
          </w:p>
        </w:tc>
        <w:tc>
          <w:tcPr>
            <w:tcW w:w="2457" w:type="dxa"/>
          </w:tcPr>
          <w:p w14:paraId="743AA5D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Логин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17" w:type="dxa"/>
          </w:tcPr>
          <w:p w14:paraId="08F9F47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257ABAC" w14:textId="77777777" w:rsidTr="00880F48">
        <w:tc>
          <w:tcPr>
            <w:tcW w:w="675" w:type="dxa"/>
          </w:tcPr>
          <w:p w14:paraId="7D976C3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2552" w:type="dxa"/>
          </w:tcPr>
          <w:p w14:paraId="351FEBC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Active</w:t>
            </w:r>
          </w:p>
        </w:tc>
        <w:tc>
          <w:tcPr>
            <w:tcW w:w="1843" w:type="dxa"/>
          </w:tcPr>
          <w:p w14:paraId="24A4EAC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457" w:type="dxa"/>
          </w:tcPr>
          <w:p w14:paraId="65CF20E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Является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ли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пользователь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активным</w:t>
            </w:r>
            <w:proofErr w:type="spellEnd"/>
          </w:p>
        </w:tc>
        <w:tc>
          <w:tcPr>
            <w:tcW w:w="1817" w:type="dxa"/>
          </w:tcPr>
          <w:p w14:paraId="562DB3C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745DE6E6" w14:textId="77777777" w:rsidTr="00880F48">
        <w:tc>
          <w:tcPr>
            <w:tcW w:w="675" w:type="dxa"/>
          </w:tcPr>
          <w:p w14:paraId="6861A40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2552" w:type="dxa"/>
          </w:tcPr>
          <w:p w14:paraId="04DF53E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EMail</w:t>
            </w:r>
            <w:proofErr w:type="spellEnd"/>
          </w:p>
        </w:tc>
        <w:tc>
          <w:tcPr>
            <w:tcW w:w="1843" w:type="dxa"/>
          </w:tcPr>
          <w:p w14:paraId="06A27BD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255)</w:t>
            </w:r>
          </w:p>
        </w:tc>
        <w:tc>
          <w:tcPr>
            <w:tcW w:w="2457" w:type="dxa"/>
          </w:tcPr>
          <w:p w14:paraId="2275C66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Электронная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почта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17" w:type="dxa"/>
          </w:tcPr>
          <w:p w14:paraId="1B49AC2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50288B1A" w14:textId="77777777" w:rsidTr="00880F48">
        <w:tc>
          <w:tcPr>
            <w:tcW w:w="675" w:type="dxa"/>
          </w:tcPr>
          <w:p w14:paraId="516FEF2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2552" w:type="dxa"/>
          </w:tcPr>
          <w:p w14:paraId="4E359C4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Deleted</w:t>
            </w:r>
          </w:p>
        </w:tc>
        <w:tc>
          <w:tcPr>
            <w:tcW w:w="1843" w:type="dxa"/>
          </w:tcPr>
          <w:p w14:paraId="79B9411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457" w:type="dxa"/>
          </w:tcPr>
          <w:p w14:paraId="5302B50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Является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ли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пользователь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удалённым</w:t>
            </w:r>
            <w:proofErr w:type="spellEnd"/>
          </w:p>
        </w:tc>
        <w:tc>
          <w:tcPr>
            <w:tcW w:w="1817" w:type="dxa"/>
          </w:tcPr>
          <w:p w14:paraId="29E84EE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4C8F065" w14:textId="77777777" w:rsidTr="00880F48">
        <w:tc>
          <w:tcPr>
            <w:tcW w:w="675" w:type="dxa"/>
          </w:tcPr>
          <w:p w14:paraId="3E6D365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2552" w:type="dxa"/>
          </w:tcPr>
          <w:p w14:paraId="7ECA95E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</w:t>
            </w:r>
            <w:proofErr w:type="spellEnd"/>
          </w:p>
        </w:tc>
        <w:tc>
          <w:tcPr>
            <w:tcW w:w="1843" w:type="dxa"/>
          </w:tcPr>
          <w:p w14:paraId="3CE580C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300)</w:t>
            </w:r>
          </w:p>
        </w:tc>
        <w:tc>
          <w:tcPr>
            <w:tcW w:w="2457" w:type="dxa"/>
          </w:tcPr>
          <w:p w14:paraId="4B8A459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пароля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17" w:type="dxa"/>
          </w:tcPr>
          <w:p w14:paraId="129D3A0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32ED3CDA" w14:textId="77777777" w:rsidTr="00880F48">
        <w:tc>
          <w:tcPr>
            <w:tcW w:w="675" w:type="dxa"/>
          </w:tcPr>
          <w:p w14:paraId="1BBB2D3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2552" w:type="dxa"/>
          </w:tcPr>
          <w:p w14:paraId="76C20DE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userRole</w:t>
            </w:r>
            <w:proofErr w:type="spellEnd"/>
          </w:p>
        </w:tc>
        <w:tc>
          <w:tcPr>
            <w:tcW w:w="1843" w:type="dxa"/>
          </w:tcPr>
          <w:p w14:paraId="0D9CA4A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2457" w:type="dxa"/>
          </w:tcPr>
          <w:p w14:paraId="4D662C3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Роль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17" w:type="dxa"/>
          </w:tcPr>
          <w:p w14:paraId="63BBB3CA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4E21C275" w14:textId="77777777" w:rsidTr="00880F48">
        <w:tc>
          <w:tcPr>
            <w:tcW w:w="675" w:type="dxa"/>
          </w:tcPr>
          <w:p w14:paraId="5244435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2552" w:type="dxa"/>
          </w:tcPr>
          <w:p w14:paraId="1FD78F9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needChangePass</w:t>
            </w:r>
            <w:proofErr w:type="spellEnd"/>
          </w:p>
        </w:tc>
        <w:tc>
          <w:tcPr>
            <w:tcW w:w="1843" w:type="dxa"/>
          </w:tcPr>
          <w:p w14:paraId="2BAD1FF3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457" w:type="dxa"/>
          </w:tcPr>
          <w:p w14:paraId="2BAF83AC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 необходимости смены пароля пользователем</w:t>
            </w:r>
          </w:p>
        </w:tc>
        <w:tc>
          <w:tcPr>
            <w:tcW w:w="1817" w:type="dxa"/>
          </w:tcPr>
          <w:p w14:paraId="075B2186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70FC2E99" w14:textId="77777777" w:rsidTr="00880F48">
        <w:tc>
          <w:tcPr>
            <w:tcW w:w="675" w:type="dxa"/>
          </w:tcPr>
          <w:p w14:paraId="002DE5D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2552" w:type="dxa"/>
          </w:tcPr>
          <w:p w14:paraId="7BD7FD3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showDeletedResources</w:t>
            </w:r>
            <w:proofErr w:type="spellEnd"/>
          </w:p>
        </w:tc>
        <w:tc>
          <w:tcPr>
            <w:tcW w:w="1843" w:type="dxa"/>
          </w:tcPr>
          <w:p w14:paraId="281A0E1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457" w:type="dxa"/>
          </w:tcPr>
          <w:p w14:paraId="0A9B2176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  <w:r w:rsidRPr="0096482B">
              <w:rPr>
                <w:rFonts w:ascii="Times New Roman" w:hAnsi="Times New Roman" w:cs="Times New Roman"/>
              </w:rPr>
              <w:t>Показывать ли пользователю удалённые ресурсы</w:t>
            </w:r>
          </w:p>
        </w:tc>
        <w:tc>
          <w:tcPr>
            <w:tcW w:w="1817" w:type="dxa"/>
          </w:tcPr>
          <w:p w14:paraId="7C5F5992" w14:textId="77777777" w:rsidR="00A765D4" w:rsidRPr="0096482B" w:rsidRDefault="00A765D4" w:rsidP="00880F48">
            <w:pPr>
              <w:rPr>
                <w:rFonts w:ascii="Times New Roman" w:hAnsi="Times New Roman" w:cs="Times New Roman"/>
              </w:rPr>
            </w:pPr>
          </w:p>
        </w:tc>
      </w:tr>
      <w:tr w:rsidR="00A765D4" w14:paraId="7B7F3ED1" w14:textId="77777777" w:rsidTr="00880F48">
        <w:tc>
          <w:tcPr>
            <w:tcW w:w="675" w:type="dxa"/>
          </w:tcPr>
          <w:p w14:paraId="1594877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lastRenderedPageBreak/>
              <w:t>11.</w:t>
            </w:r>
          </w:p>
        </w:tc>
        <w:tc>
          <w:tcPr>
            <w:tcW w:w="2552" w:type="dxa"/>
          </w:tcPr>
          <w:p w14:paraId="7E1D98A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adAuth</w:t>
            </w:r>
            <w:proofErr w:type="spellEnd"/>
          </w:p>
        </w:tc>
        <w:tc>
          <w:tcPr>
            <w:tcW w:w="1843" w:type="dxa"/>
          </w:tcPr>
          <w:p w14:paraId="50760FE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tinyint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2457" w:type="dxa"/>
          </w:tcPr>
          <w:p w14:paraId="5C4C73C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Пользователь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использует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доменную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аутентификацию</w:t>
            </w:r>
            <w:proofErr w:type="spellEnd"/>
          </w:p>
        </w:tc>
        <w:tc>
          <w:tcPr>
            <w:tcW w:w="1817" w:type="dxa"/>
          </w:tcPr>
          <w:p w14:paraId="7C02338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14:paraId="2AB89BA1" w14:textId="77777777" w:rsidTr="00880F48">
        <w:tc>
          <w:tcPr>
            <w:tcW w:w="675" w:type="dxa"/>
          </w:tcPr>
          <w:p w14:paraId="5B99DF7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2552" w:type="dxa"/>
          </w:tcPr>
          <w:p w14:paraId="391EEF1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userFilter</w:t>
            </w:r>
            <w:proofErr w:type="spellEnd"/>
          </w:p>
        </w:tc>
        <w:tc>
          <w:tcPr>
            <w:tcW w:w="1843" w:type="dxa"/>
          </w:tcPr>
          <w:p w14:paraId="72C604F0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50)</w:t>
            </w:r>
          </w:p>
        </w:tc>
        <w:tc>
          <w:tcPr>
            <w:tcW w:w="2457" w:type="dxa"/>
          </w:tcPr>
          <w:p w14:paraId="31B85A02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Фильтр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17" w:type="dxa"/>
          </w:tcPr>
          <w:p w14:paraId="0861CB1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Сейчас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не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используется</w:t>
            </w:r>
            <w:proofErr w:type="spellEnd"/>
          </w:p>
        </w:tc>
      </w:tr>
    </w:tbl>
    <w:p w14:paraId="07372F68" w14:textId="77777777" w:rsidR="00A765D4" w:rsidRDefault="00A765D4" w:rsidP="009B6B16">
      <w:pPr>
        <w:pStyle w:val="3"/>
        <w:numPr>
          <w:ilvl w:val="1"/>
          <w:numId w:val="15"/>
        </w:numPr>
        <w:spacing w:before="120" w:after="120"/>
        <w:ind w:left="1440" w:hanging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4" w:name="_Toc137733031"/>
      <w:bookmarkStart w:id="165" w:name="_Toc153188754"/>
      <w:bookmarkStart w:id="166" w:name="_Toc153212165"/>
      <w:proofErr w:type="spellStart"/>
      <w:r w:rsidRPr="003C01CD">
        <w:rPr>
          <w:rFonts w:ascii="Times New Roman" w:hAnsi="Times New Roman" w:cs="Times New Roman"/>
          <w:b/>
          <w:bCs/>
          <w:color w:val="auto"/>
          <w:sz w:val="28"/>
          <w:szCs w:val="28"/>
        </w:rPr>
        <w:t>usersPasswords</w:t>
      </w:r>
      <w:bookmarkEnd w:id="164"/>
      <w:bookmarkEnd w:id="165"/>
      <w:bookmarkEnd w:id="166"/>
      <w:proofErr w:type="spellEnd"/>
    </w:p>
    <w:p w14:paraId="6B2259EF" w14:textId="77777777" w:rsidR="00A765D4" w:rsidRPr="00411B4A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4E63A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Хранимые данные:</w:t>
      </w:r>
      <w:r w:rsidRPr="004E63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служащее для   хранения хэш значения введенных ранее паролей. Используется для реализации требования парольной политики не допускать использование последних </w:t>
      </w:r>
      <w:r w:rsidRPr="004E63A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N</w:t>
      </w:r>
      <w:r w:rsidRPr="004E63A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введенных паролей.</w:t>
      </w:r>
    </w:p>
    <w:p w14:paraId="1FE105A9" w14:textId="77777777" w:rsidR="00A765D4" w:rsidRPr="00C149C6" w:rsidRDefault="00A765D4" w:rsidP="00A765D4">
      <w:pPr>
        <w:pStyle w:val="af"/>
        <w:keepNext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149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Ниже представлено описание полей таблицы.</w:t>
      </w:r>
    </w:p>
    <w:p w14:paraId="16A2E429" w14:textId="77777777" w:rsidR="00A765D4" w:rsidRPr="00A06F3B" w:rsidRDefault="00A765D4" w:rsidP="00A765D4">
      <w:pPr>
        <w:pStyle w:val="af"/>
        <w:keepNext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Таблица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52</w:t>
      </w:r>
      <w:r w:rsidRPr="00A06F3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userPasswords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1629"/>
        <w:gridCol w:w="1773"/>
        <w:gridCol w:w="3467"/>
        <w:gridCol w:w="1869"/>
      </w:tblGrid>
      <w:tr w:rsidR="00A765D4" w:rsidRPr="005C7FFA" w14:paraId="23BC2288" w14:textId="77777777" w:rsidTr="00880F48">
        <w:tc>
          <w:tcPr>
            <w:tcW w:w="675" w:type="dxa"/>
          </w:tcPr>
          <w:p w14:paraId="0217C27A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629" w:type="dxa"/>
          </w:tcPr>
          <w:p w14:paraId="648C8408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Имя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1773" w:type="dxa"/>
          </w:tcPr>
          <w:p w14:paraId="7DB20C35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Формат</w:t>
            </w:r>
            <w:proofErr w:type="spellEnd"/>
            <w:r w:rsidRPr="005C7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поля</w:t>
            </w:r>
            <w:proofErr w:type="spellEnd"/>
          </w:p>
        </w:tc>
        <w:tc>
          <w:tcPr>
            <w:tcW w:w="3467" w:type="dxa"/>
          </w:tcPr>
          <w:p w14:paraId="328B5447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</w:p>
        </w:tc>
        <w:tc>
          <w:tcPr>
            <w:tcW w:w="1869" w:type="dxa"/>
          </w:tcPr>
          <w:p w14:paraId="262CE78F" w14:textId="77777777" w:rsidR="00A765D4" w:rsidRPr="009643F4" w:rsidRDefault="00A765D4" w:rsidP="00880F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A765D4" w:rsidRPr="005C7FFA" w14:paraId="18D33C75" w14:textId="77777777" w:rsidTr="00880F48">
        <w:tc>
          <w:tcPr>
            <w:tcW w:w="675" w:type="dxa"/>
          </w:tcPr>
          <w:p w14:paraId="03857D1F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1629" w:type="dxa"/>
          </w:tcPr>
          <w:p w14:paraId="331DCD3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1773" w:type="dxa"/>
          </w:tcPr>
          <w:p w14:paraId="19560D8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467" w:type="dxa"/>
          </w:tcPr>
          <w:p w14:paraId="15527C8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пароля</w:t>
            </w:r>
            <w:proofErr w:type="spellEnd"/>
          </w:p>
        </w:tc>
        <w:tc>
          <w:tcPr>
            <w:tcW w:w="1869" w:type="dxa"/>
          </w:tcPr>
          <w:p w14:paraId="18809B5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2A3EFAC7" w14:textId="77777777" w:rsidTr="00880F48">
        <w:tc>
          <w:tcPr>
            <w:tcW w:w="675" w:type="dxa"/>
          </w:tcPr>
          <w:p w14:paraId="7AC319A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1629" w:type="dxa"/>
          </w:tcPr>
          <w:p w14:paraId="29BC5B5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userId</w:t>
            </w:r>
            <w:proofErr w:type="spellEnd"/>
          </w:p>
        </w:tc>
        <w:tc>
          <w:tcPr>
            <w:tcW w:w="1773" w:type="dxa"/>
          </w:tcPr>
          <w:p w14:paraId="3A08BE4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467" w:type="dxa"/>
          </w:tcPr>
          <w:p w14:paraId="7C792B1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Уникальный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идентификатор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пользователя</w:t>
            </w:r>
            <w:proofErr w:type="spellEnd"/>
          </w:p>
        </w:tc>
        <w:tc>
          <w:tcPr>
            <w:tcW w:w="1869" w:type="dxa"/>
          </w:tcPr>
          <w:p w14:paraId="4F772E7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50E40F64" w14:textId="77777777" w:rsidTr="00880F48">
        <w:tc>
          <w:tcPr>
            <w:tcW w:w="675" w:type="dxa"/>
          </w:tcPr>
          <w:p w14:paraId="4D2772D1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1629" w:type="dxa"/>
          </w:tcPr>
          <w:p w14:paraId="7D6CA38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pwd</w:t>
            </w:r>
            <w:proofErr w:type="spellEnd"/>
          </w:p>
        </w:tc>
        <w:tc>
          <w:tcPr>
            <w:tcW w:w="1773" w:type="dxa"/>
          </w:tcPr>
          <w:p w14:paraId="4BCB3A1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varchar(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300)</w:t>
            </w:r>
          </w:p>
        </w:tc>
        <w:tc>
          <w:tcPr>
            <w:tcW w:w="3467" w:type="dxa"/>
          </w:tcPr>
          <w:p w14:paraId="4E7FF3C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пароля</w:t>
            </w:r>
            <w:proofErr w:type="spellEnd"/>
          </w:p>
        </w:tc>
        <w:tc>
          <w:tcPr>
            <w:tcW w:w="1869" w:type="dxa"/>
          </w:tcPr>
          <w:p w14:paraId="1DB8AD7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465A68D3" w14:textId="77777777" w:rsidTr="00880F48">
        <w:tc>
          <w:tcPr>
            <w:tcW w:w="675" w:type="dxa"/>
          </w:tcPr>
          <w:p w14:paraId="582F42A6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1629" w:type="dxa"/>
          </w:tcPr>
          <w:p w14:paraId="281CB38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dateCreation</w:t>
            </w:r>
            <w:proofErr w:type="spellEnd"/>
          </w:p>
        </w:tc>
        <w:tc>
          <w:tcPr>
            <w:tcW w:w="1773" w:type="dxa"/>
          </w:tcPr>
          <w:p w14:paraId="7020C225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datetime</w:t>
            </w:r>
          </w:p>
        </w:tc>
        <w:tc>
          <w:tcPr>
            <w:tcW w:w="3467" w:type="dxa"/>
          </w:tcPr>
          <w:p w14:paraId="33C4FFC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создания</w:t>
            </w:r>
            <w:proofErr w:type="spellEnd"/>
          </w:p>
        </w:tc>
        <w:tc>
          <w:tcPr>
            <w:tcW w:w="1869" w:type="dxa"/>
          </w:tcPr>
          <w:p w14:paraId="279626C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09D531E4" w14:textId="77777777" w:rsidTr="00880F48">
        <w:tc>
          <w:tcPr>
            <w:tcW w:w="675" w:type="dxa"/>
          </w:tcPr>
          <w:p w14:paraId="157439E7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1629" w:type="dxa"/>
          </w:tcPr>
          <w:p w14:paraId="26DDFED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dateExpiration</w:t>
            </w:r>
            <w:proofErr w:type="spellEnd"/>
          </w:p>
        </w:tc>
        <w:tc>
          <w:tcPr>
            <w:tcW w:w="1773" w:type="dxa"/>
          </w:tcPr>
          <w:p w14:paraId="2D85CF6D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datetime</w:t>
            </w:r>
          </w:p>
        </w:tc>
        <w:tc>
          <w:tcPr>
            <w:tcW w:w="3467" w:type="dxa"/>
          </w:tcPr>
          <w:p w14:paraId="01735C3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истечения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пароля</w:t>
            </w:r>
            <w:proofErr w:type="spellEnd"/>
          </w:p>
        </w:tc>
        <w:tc>
          <w:tcPr>
            <w:tcW w:w="1869" w:type="dxa"/>
          </w:tcPr>
          <w:p w14:paraId="41A59F18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65D4" w:rsidRPr="005C7FFA" w14:paraId="5A99A853" w14:textId="77777777" w:rsidTr="00880F48">
        <w:tc>
          <w:tcPr>
            <w:tcW w:w="675" w:type="dxa"/>
          </w:tcPr>
          <w:p w14:paraId="52E7B26C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1629" w:type="dxa"/>
          </w:tcPr>
          <w:p w14:paraId="1DB4B4B9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r w:rsidRPr="009643F4">
              <w:rPr>
                <w:rFonts w:ascii="Times New Roman" w:hAnsi="Times New Roman" w:cs="Times New Roman"/>
                <w:lang w:val="en-US"/>
              </w:rPr>
              <w:t>active</w:t>
            </w:r>
          </w:p>
        </w:tc>
        <w:tc>
          <w:tcPr>
            <w:tcW w:w="1773" w:type="dxa"/>
          </w:tcPr>
          <w:p w14:paraId="3885EEBB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9643F4">
              <w:rPr>
                <w:rFonts w:ascii="Times New Roman" w:hAnsi="Times New Roman" w:cs="Times New Roman"/>
                <w:lang w:val="en-US"/>
              </w:rPr>
              <w:t>int(</w:t>
            </w:r>
            <w:proofErr w:type="gramEnd"/>
            <w:r w:rsidRPr="009643F4">
              <w:rPr>
                <w:rFonts w:ascii="Times New Roman" w:hAnsi="Times New Roman" w:cs="Times New Roman"/>
                <w:lang w:val="en-US"/>
              </w:rPr>
              <w:t>11)</w:t>
            </w:r>
          </w:p>
        </w:tc>
        <w:tc>
          <w:tcPr>
            <w:tcW w:w="3467" w:type="dxa"/>
          </w:tcPr>
          <w:p w14:paraId="05244764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Пароль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активен</w:t>
            </w:r>
            <w:proofErr w:type="spellEnd"/>
          </w:p>
        </w:tc>
        <w:tc>
          <w:tcPr>
            <w:tcW w:w="1869" w:type="dxa"/>
          </w:tcPr>
          <w:p w14:paraId="5BD3776E" w14:textId="77777777" w:rsidR="00A765D4" w:rsidRPr="009643F4" w:rsidRDefault="00A765D4" w:rsidP="00880F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Текущий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используемый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хэш</w:t>
            </w:r>
            <w:proofErr w:type="spellEnd"/>
            <w:r w:rsidRPr="009643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643F4">
              <w:rPr>
                <w:rFonts w:ascii="Times New Roman" w:hAnsi="Times New Roman" w:cs="Times New Roman"/>
                <w:lang w:val="en-US"/>
              </w:rPr>
              <w:t>пароля</w:t>
            </w:r>
            <w:proofErr w:type="spellEnd"/>
          </w:p>
        </w:tc>
      </w:tr>
    </w:tbl>
    <w:p w14:paraId="53DB7189" w14:textId="77777777" w:rsidR="00A765D4" w:rsidRDefault="00A765D4" w:rsidP="00A765D4">
      <w:pPr>
        <w:spacing w:after="120"/>
        <w:ind w:firstLine="709"/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14:paraId="249F7880" w14:textId="77777777" w:rsidR="00A765D4" w:rsidRDefault="00A765D4" w:rsidP="00A765D4">
      <w:pPr>
        <w:spacing w:after="120"/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14:paraId="14DE9747" w14:textId="77777777" w:rsidR="00A765D4" w:rsidRPr="005C0603" w:rsidRDefault="00A765D4" w:rsidP="00A765D4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</w:p>
    <w:p w14:paraId="239E468D" w14:textId="77777777" w:rsidR="00A765D4" w:rsidRPr="00FD72FA" w:rsidRDefault="00A765D4" w:rsidP="009B05D2"/>
    <w:sectPr w:rsidR="00A765D4" w:rsidRPr="00FD72FA" w:rsidSect="0058477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2552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9259E" w14:textId="77777777" w:rsidR="00D95EE7" w:rsidRDefault="00D95EE7" w:rsidP="003E347F">
      <w:pPr>
        <w:spacing w:after="0" w:line="240" w:lineRule="auto"/>
      </w:pPr>
      <w:r>
        <w:separator/>
      </w:r>
    </w:p>
  </w:endnote>
  <w:endnote w:type="continuationSeparator" w:id="0">
    <w:p w14:paraId="0DD52373" w14:textId="77777777" w:rsidR="00D95EE7" w:rsidRDefault="00D95EE7" w:rsidP="003E3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3F30" w14:textId="77777777" w:rsidR="009F1CBB" w:rsidRDefault="009F1CBB">
    <w:pPr>
      <w:pStyle w:val="a7"/>
    </w:pPr>
  </w:p>
  <w:p w14:paraId="3A88E2A1" w14:textId="77777777" w:rsidR="009F1CBB" w:rsidRDefault="009F1CBB"/>
  <w:p w14:paraId="77F658F1" w14:textId="77777777" w:rsidR="009F1CBB" w:rsidRDefault="009F1CBB"/>
  <w:p w14:paraId="2C258FBB" w14:textId="77777777" w:rsidR="009F1CBB" w:rsidRDefault="009F1CB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FFB03" w14:textId="77777777" w:rsidR="000B7137" w:rsidRPr="00BB4439" w:rsidRDefault="000B7137" w:rsidP="000B7137">
    <w:pPr>
      <w:pStyle w:val="a7"/>
      <w:pBdr>
        <w:top w:val="single" w:sz="18" w:space="1" w:color="C00000"/>
      </w:pBdr>
      <w:jc w:val="center"/>
      <w:rPr>
        <w:sz w:val="18"/>
        <w:szCs w:val="18"/>
      </w:rPr>
    </w:pPr>
    <w:r w:rsidRPr="00BB4439">
      <w:rPr>
        <w:sz w:val="18"/>
        <w:szCs w:val="18"/>
      </w:rPr>
      <w:t>ООО «</w:t>
    </w:r>
    <w:proofErr w:type="spellStart"/>
    <w:r w:rsidRPr="00BB4439">
      <w:rPr>
        <w:sz w:val="18"/>
        <w:szCs w:val="18"/>
      </w:rPr>
      <w:t>Амбрелла</w:t>
    </w:r>
    <w:proofErr w:type="spellEnd"/>
    <w:r w:rsidRPr="00BB4439">
      <w:rPr>
        <w:sz w:val="18"/>
        <w:szCs w:val="18"/>
      </w:rPr>
      <w:t>», ИНН 7751526657, 108852, г. Москва, г. Щербинка, ул. Железнодорожная, д.39, стр.1</w:t>
    </w:r>
  </w:p>
  <w:p w14:paraId="68DDAF07" w14:textId="77777777" w:rsidR="000B7137" w:rsidRPr="00BB4439" w:rsidRDefault="000B7137" w:rsidP="000B7137">
    <w:pPr>
      <w:pStyle w:val="a7"/>
      <w:jc w:val="center"/>
      <w:rPr>
        <w:rStyle w:val="af1"/>
        <w:color w:val="C00000"/>
        <w:sz w:val="18"/>
        <w:szCs w:val="18"/>
      </w:rPr>
    </w:pPr>
    <w:r w:rsidRPr="00BB4439">
      <w:rPr>
        <w:rStyle w:val="af1"/>
        <w:color w:val="C00000"/>
        <w:sz w:val="18"/>
        <w:szCs w:val="18"/>
        <w:lang w:val="en-US"/>
      </w:rPr>
      <w:t>www</w:t>
    </w:r>
    <w:r w:rsidRPr="00BB4439">
      <w:rPr>
        <w:rStyle w:val="af1"/>
        <w:color w:val="C00000"/>
        <w:sz w:val="18"/>
        <w:szCs w:val="18"/>
      </w:rPr>
      <w:t>.</w:t>
    </w:r>
    <w:r w:rsidRPr="00BB4439">
      <w:rPr>
        <w:rStyle w:val="af1"/>
        <w:color w:val="C00000"/>
        <w:sz w:val="18"/>
        <w:szCs w:val="18"/>
        <w:lang w:val="en-US"/>
      </w:rPr>
      <w:t>umbrella</w:t>
    </w:r>
    <w:r w:rsidRPr="00BB4439">
      <w:rPr>
        <w:rStyle w:val="af1"/>
        <w:color w:val="C00000"/>
        <w:sz w:val="18"/>
        <w:szCs w:val="18"/>
      </w:rPr>
      <w:t>-</w:t>
    </w:r>
    <w:r w:rsidRPr="00BB4439">
      <w:rPr>
        <w:rStyle w:val="af1"/>
        <w:color w:val="C00000"/>
        <w:sz w:val="18"/>
        <w:szCs w:val="18"/>
        <w:lang w:val="en-US"/>
      </w:rPr>
      <w:t>sis</w:t>
    </w:r>
    <w:r w:rsidRPr="00BB4439">
      <w:rPr>
        <w:rStyle w:val="af1"/>
        <w:color w:val="C00000"/>
        <w:sz w:val="18"/>
        <w:szCs w:val="18"/>
      </w:rPr>
      <w:t>.</w:t>
    </w:r>
    <w:proofErr w:type="spellStart"/>
    <w:r w:rsidRPr="00BB4439">
      <w:rPr>
        <w:rStyle w:val="af1"/>
        <w:color w:val="C00000"/>
        <w:sz w:val="18"/>
        <w:szCs w:val="18"/>
        <w:lang w:val="en-US"/>
      </w:rPr>
      <w:t>ru</w:t>
    </w:r>
    <w:proofErr w:type="spellEnd"/>
    <w:r w:rsidRPr="00BB4439">
      <w:rPr>
        <w:rStyle w:val="af1"/>
        <w:color w:val="C00000"/>
        <w:sz w:val="18"/>
        <w:szCs w:val="18"/>
      </w:rPr>
      <w:t xml:space="preserve">, </w:t>
    </w:r>
    <w:r w:rsidRPr="00BB4439">
      <w:rPr>
        <w:rStyle w:val="af1"/>
        <w:color w:val="C00000"/>
        <w:sz w:val="18"/>
        <w:szCs w:val="18"/>
        <w:lang w:val="en-US"/>
      </w:rPr>
      <w:t>info</w:t>
    </w:r>
    <w:r w:rsidRPr="00BB4439">
      <w:rPr>
        <w:rStyle w:val="af1"/>
        <w:color w:val="C00000"/>
        <w:sz w:val="18"/>
        <w:szCs w:val="18"/>
      </w:rPr>
      <w:t>@</w:t>
    </w:r>
    <w:r w:rsidRPr="00BB4439">
      <w:rPr>
        <w:rStyle w:val="af1"/>
        <w:color w:val="C00000"/>
        <w:sz w:val="18"/>
        <w:szCs w:val="18"/>
        <w:lang w:val="en-US"/>
      </w:rPr>
      <w:t>umbrella</w:t>
    </w:r>
    <w:r w:rsidRPr="00BB4439">
      <w:rPr>
        <w:rStyle w:val="af1"/>
        <w:color w:val="C00000"/>
        <w:sz w:val="18"/>
        <w:szCs w:val="18"/>
      </w:rPr>
      <w:t>-</w:t>
    </w:r>
    <w:r w:rsidRPr="00BB4439">
      <w:rPr>
        <w:rStyle w:val="af1"/>
        <w:color w:val="C00000"/>
        <w:sz w:val="18"/>
        <w:szCs w:val="18"/>
        <w:lang w:val="en-US"/>
      </w:rPr>
      <w:t>sis</w:t>
    </w:r>
    <w:r w:rsidRPr="00BB4439">
      <w:rPr>
        <w:rStyle w:val="af1"/>
        <w:color w:val="C00000"/>
        <w:sz w:val="18"/>
        <w:szCs w:val="18"/>
      </w:rPr>
      <w:t>.</w:t>
    </w:r>
    <w:proofErr w:type="spellStart"/>
    <w:r w:rsidRPr="00BB4439">
      <w:rPr>
        <w:rStyle w:val="af1"/>
        <w:color w:val="C00000"/>
        <w:sz w:val="18"/>
        <w:szCs w:val="18"/>
        <w:lang w:val="en-US"/>
      </w:rPr>
      <w:t>ru</w:t>
    </w:r>
    <w:proofErr w:type="spellEnd"/>
    <w:r w:rsidRPr="00BB4439">
      <w:rPr>
        <w:rStyle w:val="af1"/>
        <w:color w:val="C00000"/>
        <w:sz w:val="18"/>
        <w:szCs w:val="18"/>
      </w:rPr>
      <w:t xml:space="preserve"> </w:t>
    </w:r>
  </w:p>
  <w:p w14:paraId="1B909303" w14:textId="77777777" w:rsidR="000B7137" w:rsidRPr="00BB4439" w:rsidRDefault="000B7137" w:rsidP="000B7137">
    <w:pPr>
      <w:pStyle w:val="a7"/>
      <w:jc w:val="center"/>
      <w:rPr>
        <w:sz w:val="18"/>
        <w:szCs w:val="18"/>
      </w:rPr>
    </w:pPr>
    <w:r w:rsidRPr="00BB4439">
      <w:rPr>
        <w:sz w:val="18"/>
        <w:szCs w:val="18"/>
      </w:rPr>
      <w:t>+7 (495) 255-11-31</w:t>
    </w:r>
  </w:p>
  <w:p w14:paraId="0440A069" w14:textId="317E70A7" w:rsidR="009F1CBB" w:rsidRPr="005334D6" w:rsidRDefault="009F1CBB" w:rsidP="005334D6">
    <w:pPr>
      <w:pStyle w:val="a7"/>
      <w:jc w:val="right"/>
      <w:rPr>
        <w:i/>
        <w:sz w:val="18"/>
        <w:szCs w:val="18"/>
      </w:rPr>
    </w:pPr>
    <w:r w:rsidRPr="003E347F">
      <w:rPr>
        <w:rFonts w:ascii="Times New Roman" w:hAnsi="Times New Roman" w:cs="Times New Roman"/>
        <w:caps/>
      </w:rPr>
      <w:fldChar w:fldCharType="begin"/>
    </w:r>
    <w:r w:rsidRPr="003E347F">
      <w:rPr>
        <w:rFonts w:ascii="Times New Roman" w:hAnsi="Times New Roman" w:cs="Times New Roman"/>
        <w:caps/>
      </w:rPr>
      <w:instrText>PAGE   \* MERGEFORMAT</w:instrText>
    </w:r>
    <w:r w:rsidRPr="003E347F">
      <w:rPr>
        <w:rFonts w:ascii="Times New Roman" w:hAnsi="Times New Roman" w:cs="Times New Roman"/>
        <w:caps/>
      </w:rPr>
      <w:fldChar w:fldCharType="separate"/>
    </w:r>
    <w:r w:rsidR="006B20EB">
      <w:rPr>
        <w:rFonts w:ascii="Times New Roman" w:hAnsi="Times New Roman" w:cs="Times New Roman"/>
        <w:caps/>
        <w:noProof/>
      </w:rPr>
      <w:t>54</w:t>
    </w:r>
    <w:r w:rsidRPr="003E347F">
      <w:rPr>
        <w:rFonts w:ascii="Times New Roman" w:hAnsi="Times New Roman" w:cs="Times New Roman"/>
        <w:cap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5581B" w14:textId="77777777" w:rsidR="000B7137" w:rsidRPr="00BB4439" w:rsidRDefault="000B7137" w:rsidP="000B7137">
    <w:pPr>
      <w:pStyle w:val="a7"/>
      <w:pBdr>
        <w:top w:val="single" w:sz="18" w:space="1" w:color="C00000"/>
      </w:pBdr>
      <w:jc w:val="center"/>
      <w:rPr>
        <w:sz w:val="18"/>
        <w:szCs w:val="18"/>
      </w:rPr>
    </w:pPr>
    <w:r w:rsidRPr="00BB4439">
      <w:rPr>
        <w:sz w:val="18"/>
        <w:szCs w:val="18"/>
      </w:rPr>
      <w:t>ООО «</w:t>
    </w:r>
    <w:proofErr w:type="spellStart"/>
    <w:r w:rsidRPr="00BB4439">
      <w:rPr>
        <w:sz w:val="18"/>
        <w:szCs w:val="18"/>
      </w:rPr>
      <w:t>Амбрелла</w:t>
    </w:r>
    <w:proofErr w:type="spellEnd"/>
    <w:r w:rsidRPr="00BB4439">
      <w:rPr>
        <w:sz w:val="18"/>
        <w:szCs w:val="18"/>
      </w:rPr>
      <w:t>», ИНН 7751526657, 108852, г. Москва, г. Щербинка, ул. Железнодорожная, д.39, стр.1</w:t>
    </w:r>
  </w:p>
  <w:p w14:paraId="6FE1C5F8" w14:textId="77777777" w:rsidR="000B7137" w:rsidRPr="00BB4439" w:rsidRDefault="000B7137" w:rsidP="000B7137">
    <w:pPr>
      <w:pStyle w:val="a7"/>
      <w:jc w:val="center"/>
      <w:rPr>
        <w:rStyle w:val="af1"/>
        <w:color w:val="C00000"/>
        <w:sz w:val="18"/>
        <w:szCs w:val="18"/>
      </w:rPr>
    </w:pPr>
    <w:r w:rsidRPr="00BB4439">
      <w:rPr>
        <w:rStyle w:val="af1"/>
        <w:color w:val="C00000"/>
        <w:sz w:val="18"/>
        <w:szCs w:val="18"/>
        <w:lang w:val="en-US"/>
      </w:rPr>
      <w:t>www</w:t>
    </w:r>
    <w:r w:rsidRPr="00BB4439">
      <w:rPr>
        <w:rStyle w:val="af1"/>
        <w:color w:val="C00000"/>
        <w:sz w:val="18"/>
        <w:szCs w:val="18"/>
      </w:rPr>
      <w:t>.</w:t>
    </w:r>
    <w:r w:rsidRPr="00BB4439">
      <w:rPr>
        <w:rStyle w:val="af1"/>
        <w:color w:val="C00000"/>
        <w:sz w:val="18"/>
        <w:szCs w:val="18"/>
        <w:lang w:val="en-US"/>
      </w:rPr>
      <w:t>umbrella</w:t>
    </w:r>
    <w:r w:rsidRPr="00BB4439">
      <w:rPr>
        <w:rStyle w:val="af1"/>
        <w:color w:val="C00000"/>
        <w:sz w:val="18"/>
        <w:szCs w:val="18"/>
      </w:rPr>
      <w:t>-</w:t>
    </w:r>
    <w:r w:rsidRPr="00BB4439">
      <w:rPr>
        <w:rStyle w:val="af1"/>
        <w:color w:val="C00000"/>
        <w:sz w:val="18"/>
        <w:szCs w:val="18"/>
        <w:lang w:val="en-US"/>
      </w:rPr>
      <w:t>sis</w:t>
    </w:r>
    <w:r w:rsidRPr="00BB4439">
      <w:rPr>
        <w:rStyle w:val="af1"/>
        <w:color w:val="C00000"/>
        <w:sz w:val="18"/>
        <w:szCs w:val="18"/>
      </w:rPr>
      <w:t>.</w:t>
    </w:r>
    <w:proofErr w:type="spellStart"/>
    <w:r w:rsidRPr="00BB4439">
      <w:rPr>
        <w:rStyle w:val="af1"/>
        <w:color w:val="C00000"/>
        <w:sz w:val="18"/>
        <w:szCs w:val="18"/>
        <w:lang w:val="en-US"/>
      </w:rPr>
      <w:t>ru</w:t>
    </w:r>
    <w:proofErr w:type="spellEnd"/>
    <w:r w:rsidRPr="00BB4439">
      <w:rPr>
        <w:rStyle w:val="af1"/>
        <w:color w:val="C00000"/>
        <w:sz w:val="18"/>
        <w:szCs w:val="18"/>
      </w:rPr>
      <w:t xml:space="preserve">, </w:t>
    </w:r>
    <w:r w:rsidRPr="00BB4439">
      <w:rPr>
        <w:rStyle w:val="af1"/>
        <w:color w:val="C00000"/>
        <w:sz w:val="18"/>
        <w:szCs w:val="18"/>
        <w:lang w:val="en-US"/>
      </w:rPr>
      <w:t>info</w:t>
    </w:r>
    <w:r w:rsidRPr="00BB4439">
      <w:rPr>
        <w:rStyle w:val="af1"/>
        <w:color w:val="C00000"/>
        <w:sz w:val="18"/>
        <w:szCs w:val="18"/>
      </w:rPr>
      <w:t>@</w:t>
    </w:r>
    <w:r w:rsidRPr="00BB4439">
      <w:rPr>
        <w:rStyle w:val="af1"/>
        <w:color w:val="C00000"/>
        <w:sz w:val="18"/>
        <w:szCs w:val="18"/>
        <w:lang w:val="en-US"/>
      </w:rPr>
      <w:t>umbrella</w:t>
    </w:r>
    <w:r w:rsidRPr="00BB4439">
      <w:rPr>
        <w:rStyle w:val="af1"/>
        <w:color w:val="C00000"/>
        <w:sz w:val="18"/>
        <w:szCs w:val="18"/>
      </w:rPr>
      <w:t>-</w:t>
    </w:r>
    <w:r w:rsidRPr="00BB4439">
      <w:rPr>
        <w:rStyle w:val="af1"/>
        <w:color w:val="C00000"/>
        <w:sz w:val="18"/>
        <w:szCs w:val="18"/>
        <w:lang w:val="en-US"/>
      </w:rPr>
      <w:t>sis</w:t>
    </w:r>
    <w:r w:rsidRPr="00BB4439">
      <w:rPr>
        <w:rStyle w:val="af1"/>
        <w:color w:val="C00000"/>
        <w:sz w:val="18"/>
        <w:szCs w:val="18"/>
      </w:rPr>
      <w:t>.</w:t>
    </w:r>
    <w:proofErr w:type="spellStart"/>
    <w:r w:rsidRPr="00BB4439">
      <w:rPr>
        <w:rStyle w:val="af1"/>
        <w:color w:val="C00000"/>
        <w:sz w:val="18"/>
        <w:szCs w:val="18"/>
        <w:lang w:val="en-US"/>
      </w:rPr>
      <w:t>ru</w:t>
    </w:r>
    <w:proofErr w:type="spellEnd"/>
    <w:r w:rsidRPr="00BB4439">
      <w:rPr>
        <w:rStyle w:val="af1"/>
        <w:color w:val="C00000"/>
        <w:sz w:val="18"/>
        <w:szCs w:val="18"/>
      </w:rPr>
      <w:t xml:space="preserve"> </w:t>
    </w:r>
  </w:p>
  <w:p w14:paraId="4374A3D8" w14:textId="77777777" w:rsidR="000B7137" w:rsidRPr="00BB4439" w:rsidRDefault="000B7137" w:rsidP="000B7137">
    <w:pPr>
      <w:pStyle w:val="a7"/>
      <w:jc w:val="center"/>
      <w:rPr>
        <w:sz w:val="18"/>
        <w:szCs w:val="18"/>
      </w:rPr>
    </w:pPr>
    <w:r w:rsidRPr="00BB4439">
      <w:rPr>
        <w:sz w:val="18"/>
        <w:szCs w:val="18"/>
      </w:rPr>
      <w:t>+7 (495) 255-11-31</w:t>
    </w:r>
  </w:p>
  <w:p w14:paraId="725C2DDB" w14:textId="55581841" w:rsidR="000B7137" w:rsidRPr="000B7137" w:rsidRDefault="000B7137" w:rsidP="000B7137">
    <w:pPr>
      <w:pStyle w:val="a7"/>
      <w:jc w:val="center"/>
      <w:rPr>
        <w:i/>
        <w:sz w:val="18"/>
        <w:szCs w:val="18"/>
      </w:rPr>
    </w:pPr>
    <w:r w:rsidRPr="00BB4439">
      <w:rPr>
        <w:i/>
        <w:noProof/>
        <w:sz w:val="18"/>
        <w:szCs w:val="18"/>
        <w:lang w:eastAsia="ru-RU"/>
      </w:rPr>
      <w:drawing>
        <wp:inline distT="0" distB="0" distL="0" distR="0" wp14:anchorId="605F3FC4" wp14:editId="411E349E">
          <wp:extent cx="583200" cy="446400"/>
          <wp:effectExtent l="0" t="0" r="7620" b="0"/>
          <wp:docPr id="353652935" name="Рисунок 353652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Знак на печать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00" cy="44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CE6D8" w14:textId="77777777" w:rsidR="00D95EE7" w:rsidRDefault="00D95EE7" w:rsidP="003E347F">
      <w:pPr>
        <w:spacing w:after="0" w:line="240" w:lineRule="auto"/>
      </w:pPr>
      <w:r>
        <w:separator/>
      </w:r>
    </w:p>
  </w:footnote>
  <w:footnote w:type="continuationSeparator" w:id="0">
    <w:p w14:paraId="692E30A3" w14:textId="77777777" w:rsidR="00D95EE7" w:rsidRDefault="00D95EE7" w:rsidP="003E3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3B12" w14:textId="77777777" w:rsidR="009F1CBB" w:rsidRDefault="009F1CBB">
    <w:pPr>
      <w:pStyle w:val="a5"/>
    </w:pPr>
  </w:p>
  <w:p w14:paraId="6C80D048" w14:textId="77777777" w:rsidR="009F1CBB" w:rsidRDefault="009F1CBB"/>
  <w:p w14:paraId="3DBC1724" w14:textId="77777777" w:rsidR="009F1CBB" w:rsidRDefault="009F1CBB"/>
  <w:p w14:paraId="22E2937C" w14:textId="77777777" w:rsidR="009F1CBB" w:rsidRDefault="009F1C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1D9D" w14:textId="73474D01" w:rsidR="009F1CBB" w:rsidRDefault="0062205B" w:rsidP="003300D0">
    <w:pPr>
      <w:pStyle w:val="a5"/>
    </w:pPr>
    <w:r w:rsidRPr="005C1E57">
      <w:rPr>
        <w:noProof/>
        <w:sz w:val="24"/>
        <w:szCs w:val="24"/>
        <w:lang w:eastAsia="ru-RU"/>
      </w:rPr>
      <w:drawing>
        <wp:anchor distT="0" distB="0" distL="114300" distR="114300" simplePos="0" relativeHeight="251658240" behindDoc="1" locked="0" layoutInCell="1" allowOverlap="1" wp14:anchorId="0EBB2F26" wp14:editId="1EEB5B82">
          <wp:simplePos x="0" y="0"/>
          <wp:positionH relativeFrom="page">
            <wp:posOffset>45720</wp:posOffset>
          </wp:positionH>
          <wp:positionV relativeFrom="paragraph">
            <wp:posOffset>-389255</wp:posOffset>
          </wp:positionV>
          <wp:extent cx="7531100" cy="1454150"/>
          <wp:effectExtent l="0" t="0" r="0" b="0"/>
          <wp:wrapNone/>
          <wp:docPr id="11084580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34D6" w:rsidRPr="005C1E57"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75BB970E" wp14:editId="017C69DB">
          <wp:simplePos x="0" y="0"/>
          <wp:positionH relativeFrom="page">
            <wp:posOffset>160020</wp:posOffset>
          </wp:positionH>
          <wp:positionV relativeFrom="paragraph">
            <wp:posOffset>-389255</wp:posOffset>
          </wp:positionV>
          <wp:extent cx="7531100" cy="1454150"/>
          <wp:effectExtent l="0" t="0" r="0" b="0"/>
          <wp:wrapNone/>
          <wp:docPr id="11506316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AF562" w14:textId="5945155B" w:rsidR="000B7137" w:rsidRDefault="000B7137">
    <w:pPr>
      <w:pStyle w:val="a5"/>
    </w:pPr>
    <w:r w:rsidRPr="005C1E57">
      <w:rPr>
        <w:noProof/>
        <w:sz w:val="24"/>
        <w:szCs w:val="24"/>
        <w:lang w:eastAsia="ru-RU"/>
      </w:rPr>
      <w:drawing>
        <wp:anchor distT="0" distB="0" distL="114300" distR="114300" simplePos="0" relativeHeight="251656192" behindDoc="1" locked="0" layoutInCell="1" allowOverlap="1" wp14:anchorId="4107ACF0" wp14:editId="0A5BE759">
          <wp:simplePos x="0" y="0"/>
          <wp:positionH relativeFrom="page">
            <wp:posOffset>175260</wp:posOffset>
          </wp:positionH>
          <wp:positionV relativeFrom="paragraph">
            <wp:posOffset>-252095</wp:posOffset>
          </wp:positionV>
          <wp:extent cx="7531100" cy="1454150"/>
          <wp:effectExtent l="0" t="0" r="0" b="0"/>
          <wp:wrapNone/>
          <wp:docPr id="1639694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50FB70"/>
    <w:lvl w:ilvl="0">
      <w:start w:val="1"/>
      <w:numFmt w:val="bullet"/>
      <w:pStyle w:val="a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1" w15:restartNumberingAfterBreak="0">
    <w:nsid w:val="01C222D3"/>
    <w:multiLevelType w:val="multilevel"/>
    <w:tmpl w:val="0419001F"/>
    <w:lvl w:ilvl="0">
      <w:start w:val="1"/>
      <w:numFmt w:val="decimal"/>
      <w:lvlText w:val="%1."/>
      <w:lvlJc w:val="left"/>
      <w:pPr>
        <w:ind w:left="2629" w:hanging="360"/>
      </w:pPr>
    </w:lvl>
    <w:lvl w:ilvl="1">
      <w:start w:val="1"/>
      <w:numFmt w:val="decimal"/>
      <w:lvlText w:val="%1.%2."/>
      <w:lvlJc w:val="left"/>
      <w:pPr>
        <w:ind w:left="3061" w:hanging="432"/>
      </w:pPr>
    </w:lvl>
    <w:lvl w:ilvl="2">
      <w:start w:val="1"/>
      <w:numFmt w:val="decimal"/>
      <w:lvlText w:val="%1.%2.%3."/>
      <w:lvlJc w:val="left"/>
      <w:pPr>
        <w:ind w:left="3493" w:hanging="504"/>
      </w:pPr>
    </w:lvl>
    <w:lvl w:ilvl="3">
      <w:start w:val="1"/>
      <w:numFmt w:val="decimal"/>
      <w:lvlText w:val="%1.%2.%3.%4."/>
      <w:lvlJc w:val="left"/>
      <w:pPr>
        <w:ind w:left="3997" w:hanging="648"/>
      </w:pPr>
    </w:lvl>
    <w:lvl w:ilvl="4">
      <w:start w:val="1"/>
      <w:numFmt w:val="decimal"/>
      <w:lvlText w:val="%1.%2.%3.%4.%5."/>
      <w:lvlJc w:val="left"/>
      <w:pPr>
        <w:ind w:left="4501" w:hanging="792"/>
      </w:pPr>
    </w:lvl>
    <w:lvl w:ilvl="5">
      <w:start w:val="1"/>
      <w:numFmt w:val="decimal"/>
      <w:lvlText w:val="%1.%2.%3.%4.%5.%6."/>
      <w:lvlJc w:val="left"/>
      <w:pPr>
        <w:ind w:left="5005" w:hanging="936"/>
      </w:pPr>
    </w:lvl>
    <w:lvl w:ilvl="6">
      <w:start w:val="1"/>
      <w:numFmt w:val="decimal"/>
      <w:lvlText w:val="%1.%2.%3.%4.%5.%6.%7."/>
      <w:lvlJc w:val="left"/>
      <w:pPr>
        <w:ind w:left="5509" w:hanging="1080"/>
      </w:pPr>
    </w:lvl>
    <w:lvl w:ilvl="7">
      <w:start w:val="1"/>
      <w:numFmt w:val="decimal"/>
      <w:lvlText w:val="%1.%2.%3.%4.%5.%6.%7.%8."/>
      <w:lvlJc w:val="left"/>
      <w:pPr>
        <w:ind w:left="6013" w:hanging="1224"/>
      </w:pPr>
    </w:lvl>
    <w:lvl w:ilvl="8">
      <w:start w:val="1"/>
      <w:numFmt w:val="decimal"/>
      <w:lvlText w:val="%1.%2.%3.%4.%5.%6.%7.%8.%9."/>
      <w:lvlJc w:val="left"/>
      <w:pPr>
        <w:ind w:left="6589" w:hanging="1440"/>
      </w:pPr>
    </w:lvl>
  </w:abstractNum>
  <w:abstractNum w:abstractNumId="2" w15:restartNumberingAfterBreak="0">
    <w:nsid w:val="059F5F89"/>
    <w:multiLevelType w:val="hybridMultilevel"/>
    <w:tmpl w:val="99CA5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0648E"/>
    <w:multiLevelType w:val="hybridMultilevel"/>
    <w:tmpl w:val="D68AF4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03B29C0"/>
    <w:multiLevelType w:val="hybridMultilevel"/>
    <w:tmpl w:val="99CA57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87147"/>
    <w:multiLevelType w:val="hybridMultilevel"/>
    <w:tmpl w:val="25D01A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C30B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87E23A7"/>
    <w:multiLevelType w:val="multilevel"/>
    <w:tmpl w:val="0419001F"/>
    <w:lvl w:ilvl="0">
      <w:start w:val="1"/>
      <w:numFmt w:val="decimal"/>
      <w:lvlText w:val="%1."/>
      <w:lvlJc w:val="left"/>
      <w:pPr>
        <w:ind w:left="2629" w:hanging="360"/>
      </w:pPr>
    </w:lvl>
    <w:lvl w:ilvl="1">
      <w:start w:val="1"/>
      <w:numFmt w:val="decimal"/>
      <w:lvlText w:val="%1.%2."/>
      <w:lvlJc w:val="left"/>
      <w:pPr>
        <w:ind w:left="3061" w:hanging="432"/>
      </w:pPr>
    </w:lvl>
    <w:lvl w:ilvl="2">
      <w:start w:val="1"/>
      <w:numFmt w:val="decimal"/>
      <w:lvlText w:val="%1.%2.%3."/>
      <w:lvlJc w:val="left"/>
      <w:pPr>
        <w:ind w:left="3493" w:hanging="504"/>
      </w:pPr>
    </w:lvl>
    <w:lvl w:ilvl="3">
      <w:start w:val="1"/>
      <w:numFmt w:val="decimal"/>
      <w:lvlText w:val="%1.%2.%3.%4."/>
      <w:lvlJc w:val="left"/>
      <w:pPr>
        <w:ind w:left="3997" w:hanging="648"/>
      </w:pPr>
    </w:lvl>
    <w:lvl w:ilvl="4">
      <w:start w:val="1"/>
      <w:numFmt w:val="decimal"/>
      <w:lvlText w:val="%1.%2.%3.%4.%5."/>
      <w:lvlJc w:val="left"/>
      <w:pPr>
        <w:ind w:left="4501" w:hanging="792"/>
      </w:pPr>
    </w:lvl>
    <w:lvl w:ilvl="5">
      <w:start w:val="1"/>
      <w:numFmt w:val="decimal"/>
      <w:lvlText w:val="%1.%2.%3.%4.%5.%6."/>
      <w:lvlJc w:val="left"/>
      <w:pPr>
        <w:ind w:left="5005" w:hanging="936"/>
      </w:pPr>
    </w:lvl>
    <w:lvl w:ilvl="6">
      <w:start w:val="1"/>
      <w:numFmt w:val="decimal"/>
      <w:lvlText w:val="%1.%2.%3.%4.%5.%6.%7."/>
      <w:lvlJc w:val="left"/>
      <w:pPr>
        <w:ind w:left="5509" w:hanging="1080"/>
      </w:pPr>
    </w:lvl>
    <w:lvl w:ilvl="7">
      <w:start w:val="1"/>
      <w:numFmt w:val="decimal"/>
      <w:lvlText w:val="%1.%2.%3.%4.%5.%6.%7.%8."/>
      <w:lvlJc w:val="left"/>
      <w:pPr>
        <w:ind w:left="6013" w:hanging="1224"/>
      </w:pPr>
    </w:lvl>
    <w:lvl w:ilvl="8">
      <w:start w:val="1"/>
      <w:numFmt w:val="decimal"/>
      <w:lvlText w:val="%1.%2.%3.%4.%5.%6.%7.%8.%9."/>
      <w:lvlJc w:val="left"/>
      <w:pPr>
        <w:ind w:left="6589" w:hanging="1440"/>
      </w:pPr>
    </w:lvl>
  </w:abstractNum>
  <w:abstractNum w:abstractNumId="8" w15:restartNumberingAfterBreak="0">
    <w:nsid w:val="28CA01BF"/>
    <w:multiLevelType w:val="multilevel"/>
    <w:tmpl w:val="B7E668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4345E5E"/>
    <w:multiLevelType w:val="hybridMultilevel"/>
    <w:tmpl w:val="239C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A5F6E"/>
    <w:multiLevelType w:val="multilevel"/>
    <w:tmpl w:val="18780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C014405"/>
    <w:multiLevelType w:val="hybridMultilevel"/>
    <w:tmpl w:val="875A04A2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2" w15:restartNumberingAfterBreak="0">
    <w:nsid w:val="4ABC5DDB"/>
    <w:multiLevelType w:val="hybridMultilevel"/>
    <w:tmpl w:val="AA8EA7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BC870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10447F7"/>
    <w:multiLevelType w:val="hybridMultilevel"/>
    <w:tmpl w:val="101EA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CEB67D3"/>
    <w:multiLevelType w:val="multilevel"/>
    <w:tmpl w:val="0419001F"/>
    <w:lvl w:ilvl="0">
      <w:start w:val="1"/>
      <w:numFmt w:val="decimal"/>
      <w:lvlText w:val="%1."/>
      <w:lvlJc w:val="left"/>
      <w:pPr>
        <w:ind w:left="2629" w:hanging="360"/>
      </w:pPr>
    </w:lvl>
    <w:lvl w:ilvl="1">
      <w:start w:val="1"/>
      <w:numFmt w:val="decimal"/>
      <w:lvlText w:val="%1.%2."/>
      <w:lvlJc w:val="left"/>
      <w:pPr>
        <w:ind w:left="3061" w:hanging="432"/>
      </w:pPr>
    </w:lvl>
    <w:lvl w:ilvl="2">
      <w:start w:val="1"/>
      <w:numFmt w:val="decimal"/>
      <w:lvlText w:val="%1.%2.%3."/>
      <w:lvlJc w:val="left"/>
      <w:pPr>
        <w:ind w:left="3493" w:hanging="504"/>
      </w:pPr>
    </w:lvl>
    <w:lvl w:ilvl="3">
      <w:start w:val="1"/>
      <w:numFmt w:val="decimal"/>
      <w:lvlText w:val="%1.%2.%3.%4."/>
      <w:lvlJc w:val="left"/>
      <w:pPr>
        <w:ind w:left="3997" w:hanging="648"/>
      </w:pPr>
    </w:lvl>
    <w:lvl w:ilvl="4">
      <w:start w:val="1"/>
      <w:numFmt w:val="decimal"/>
      <w:lvlText w:val="%1.%2.%3.%4.%5."/>
      <w:lvlJc w:val="left"/>
      <w:pPr>
        <w:ind w:left="4501" w:hanging="792"/>
      </w:pPr>
    </w:lvl>
    <w:lvl w:ilvl="5">
      <w:start w:val="1"/>
      <w:numFmt w:val="decimal"/>
      <w:lvlText w:val="%1.%2.%3.%4.%5.%6."/>
      <w:lvlJc w:val="left"/>
      <w:pPr>
        <w:ind w:left="5005" w:hanging="936"/>
      </w:pPr>
    </w:lvl>
    <w:lvl w:ilvl="6">
      <w:start w:val="1"/>
      <w:numFmt w:val="decimal"/>
      <w:lvlText w:val="%1.%2.%3.%4.%5.%6.%7."/>
      <w:lvlJc w:val="left"/>
      <w:pPr>
        <w:ind w:left="5509" w:hanging="1080"/>
      </w:pPr>
    </w:lvl>
    <w:lvl w:ilvl="7">
      <w:start w:val="1"/>
      <w:numFmt w:val="decimal"/>
      <w:lvlText w:val="%1.%2.%3.%4.%5.%6.%7.%8."/>
      <w:lvlJc w:val="left"/>
      <w:pPr>
        <w:ind w:left="6013" w:hanging="1224"/>
      </w:pPr>
    </w:lvl>
    <w:lvl w:ilvl="8">
      <w:start w:val="1"/>
      <w:numFmt w:val="decimal"/>
      <w:lvlText w:val="%1.%2.%3.%4.%5.%6.%7.%8.%9."/>
      <w:lvlJc w:val="left"/>
      <w:pPr>
        <w:ind w:left="6589" w:hanging="1440"/>
      </w:pPr>
    </w:lvl>
  </w:abstractNum>
  <w:abstractNum w:abstractNumId="16" w15:restartNumberingAfterBreak="0">
    <w:nsid w:val="69BB6D11"/>
    <w:multiLevelType w:val="multilevel"/>
    <w:tmpl w:val="D45086AC"/>
    <w:lvl w:ilvl="0">
      <w:start w:val="1"/>
      <w:numFmt w:val="decimal"/>
      <w:pStyle w:val="a0"/>
      <w:lvlText w:val="%1)"/>
      <w:lvlJc w:val="left"/>
      <w:pPr>
        <w:tabs>
          <w:tab w:val="num" w:pos="1077"/>
        </w:tabs>
        <w:ind w:left="0" w:firstLine="72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pStyle w:val="2"/>
      <w:lvlText w:val="%2)"/>
      <w:lvlJc w:val="left"/>
      <w:pPr>
        <w:tabs>
          <w:tab w:val="num" w:pos="1440"/>
        </w:tabs>
        <w:ind w:left="1440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2121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2235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2235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2201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505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7" w15:restartNumberingAfterBreak="0">
    <w:nsid w:val="6EA61DD6"/>
    <w:multiLevelType w:val="hybridMultilevel"/>
    <w:tmpl w:val="C7A462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7106135"/>
    <w:multiLevelType w:val="hybridMultilevel"/>
    <w:tmpl w:val="EA7A0F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1"/>
  </w:num>
  <w:num w:numId="5">
    <w:abstractNumId w:val="1"/>
  </w:num>
  <w:num w:numId="6">
    <w:abstractNumId w:val="18"/>
  </w:num>
  <w:num w:numId="7">
    <w:abstractNumId w:val="4"/>
  </w:num>
  <w:num w:numId="8">
    <w:abstractNumId w:val="3"/>
  </w:num>
  <w:num w:numId="9">
    <w:abstractNumId w:val="12"/>
  </w:num>
  <w:num w:numId="10">
    <w:abstractNumId w:val="10"/>
  </w:num>
  <w:num w:numId="11">
    <w:abstractNumId w:val="17"/>
  </w:num>
  <w:num w:numId="12">
    <w:abstractNumId w:val="9"/>
  </w:num>
  <w:num w:numId="13">
    <w:abstractNumId w:val="16"/>
  </w:num>
  <w:num w:numId="14">
    <w:abstractNumId w:val="0"/>
  </w:num>
  <w:num w:numId="15">
    <w:abstractNumId w:val="8"/>
  </w:num>
  <w:num w:numId="16">
    <w:abstractNumId w:val="7"/>
  </w:num>
  <w:num w:numId="17">
    <w:abstractNumId w:val="15"/>
  </w:num>
  <w:num w:numId="18">
    <w:abstractNumId w:val="5"/>
  </w:num>
  <w:num w:numId="19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8C7"/>
    <w:rsid w:val="00016B7B"/>
    <w:rsid w:val="00020384"/>
    <w:rsid w:val="00024E0F"/>
    <w:rsid w:val="00031678"/>
    <w:rsid w:val="00036F63"/>
    <w:rsid w:val="00043618"/>
    <w:rsid w:val="00043FC1"/>
    <w:rsid w:val="00067A8D"/>
    <w:rsid w:val="00067E03"/>
    <w:rsid w:val="00085AA7"/>
    <w:rsid w:val="00087958"/>
    <w:rsid w:val="00093D2D"/>
    <w:rsid w:val="00094A03"/>
    <w:rsid w:val="000970B5"/>
    <w:rsid w:val="000A21F1"/>
    <w:rsid w:val="000B7137"/>
    <w:rsid w:val="000B713D"/>
    <w:rsid w:val="000B7916"/>
    <w:rsid w:val="000C24D9"/>
    <w:rsid w:val="000C6F27"/>
    <w:rsid w:val="000D1138"/>
    <w:rsid w:val="000D3061"/>
    <w:rsid w:val="000D6A05"/>
    <w:rsid w:val="000E3F18"/>
    <w:rsid w:val="001172C8"/>
    <w:rsid w:val="001232E3"/>
    <w:rsid w:val="001343DD"/>
    <w:rsid w:val="00134C99"/>
    <w:rsid w:val="00141C6A"/>
    <w:rsid w:val="0015489B"/>
    <w:rsid w:val="00165DBD"/>
    <w:rsid w:val="00171F46"/>
    <w:rsid w:val="00172F1D"/>
    <w:rsid w:val="0017449B"/>
    <w:rsid w:val="001862D0"/>
    <w:rsid w:val="00186C31"/>
    <w:rsid w:val="00197D66"/>
    <w:rsid w:val="001A6971"/>
    <w:rsid w:val="001A74F1"/>
    <w:rsid w:val="001B30DC"/>
    <w:rsid w:val="001C2AFC"/>
    <w:rsid w:val="001C31DC"/>
    <w:rsid w:val="001C47A7"/>
    <w:rsid w:val="001D6B6D"/>
    <w:rsid w:val="001E33D5"/>
    <w:rsid w:val="001E4146"/>
    <w:rsid w:val="001E4237"/>
    <w:rsid w:val="001E6484"/>
    <w:rsid w:val="001F67B4"/>
    <w:rsid w:val="001F6DE7"/>
    <w:rsid w:val="00202973"/>
    <w:rsid w:val="0020627F"/>
    <w:rsid w:val="00215175"/>
    <w:rsid w:val="00225F16"/>
    <w:rsid w:val="0023551F"/>
    <w:rsid w:val="002356C5"/>
    <w:rsid w:val="0023783B"/>
    <w:rsid w:val="0024516F"/>
    <w:rsid w:val="00261C7D"/>
    <w:rsid w:val="0027205E"/>
    <w:rsid w:val="002728AF"/>
    <w:rsid w:val="002801F4"/>
    <w:rsid w:val="002826F2"/>
    <w:rsid w:val="00283092"/>
    <w:rsid w:val="00283E0C"/>
    <w:rsid w:val="00295F96"/>
    <w:rsid w:val="002A19DA"/>
    <w:rsid w:val="002A1F7A"/>
    <w:rsid w:val="002B77A0"/>
    <w:rsid w:val="002C19E0"/>
    <w:rsid w:val="002C3734"/>
    <w:rsid w:val="002E4A50"/>
    <w:rsid w:val="002E5BCE"/>
    <w:rsid w:val="002F2431"/>
    <w:rsid w:val="002F6E8C"/>
    <w:rsid w:val="002F7187"/>
    <w:rsid w:val="00302AA0"/>
    <w:rsid w:val="00311146"/>
    <w:rsid w:val="00315683"/>
    <w:rsid w:val="0032152B"/>
    <w:rsid w:val="0032356B"/>
    <w:rsid w:val="00323C16"/>
    <w:rsid w:val="003300D0"/>
    <w:rsid w:val="00335DA1"/>
    <w:rsid w:val="00336868"/>
    <w:rsid w:val="00364333"/>
    <w:rsid w:val="00367E58"/>
    <w:rsid w:val="003721DE"/>
    <w:rsid w:val="003741C2"/>
    <w:rsid w:val="00376171"/>
    <w:rsid w:val="0039635E"/>
    <w:rsid w:val="003A3D29"/>
    <w:rsid w:val="003A46C2"/>
    <w:rsid w:val="003A5256"/>
    <w:rsid w:val="003A5FEF"/>
    <w:rsid w:val="003A78C3"/>
    <w:rsid w:val="003C0496"/>
    <w:rsid w:val="003C25B5"/>
    <w:rsid w:val="003C58B9"/>
    <w:rsid w:val="003D084A"/>
    <w:rsid w:val="003D20F0"/>
    <w:rsid w:val="003E2307"/>
    <w:rsid w:val="003E347F"/>
    <w:rsid w:val="003F426C"/>
    <w:rsid w:val="0041397C"/>
    <w:rsid w:val="00420B74"/>
    <w:rsid w:val="00421D79"/>
    <w:rsid w:val="0042243D"/>
    <w:rsid w:val="00426254"/>
    <w:rsid w:val="004331D9"/>
    <w:rsid w:val="00446712"/>
    <w:rsid w:val="00446885"/>
    <w:rsid w:val="00450E88"/>
    <w:rsid w:val="00455636"/>
    <w:rsid w:val="00457B8A"/>
    <w:rsid w:val="00482780"/>
    <w:rsid w:val="004856F9"/>
    <w:rsid w:val="004902AC"/>
    <w:rsid w:val="00491CF3"/>
    <w:rsid w:val="00491EF8"/>
    <w:rsid w:val="00492B69"/>
    <w:rsid w:val="00497566"/>
    <w:rsid w:val="004A39E9"/>
    <w:rsid w:val="004C2284"/>
    <w:rsid w:val="004C3156"/>
    <w:rsid w:val="004C3FFA"/>
    <w:rsid w:val="004D7FF8"/>
    <w:rsid w:val="004E2CE6"/>
    <w:rsid w:val="004E41AB"/>
    <w:rsid w:val="004E5229"/>
    <w:rsid w:val="004E68C7"/>
    <w:rsid w:val="004F3813"/>
    <w:rsid w:val="005060C0"/>
    <w:rsid w:val="0051155B"/>
    <w:rsid w:val="00517AE4"/>
    <w:rsid w:val="005303F2"/>
    <w:rsid w:val="005334D6"/>
    <w:rsid w:val="00533EBE"/>
    <w:rsid w:val="0053603A"/>
    <w:rsid w:val="00541863"/>
    <w:rsid w:val="0054488B"/>
    <w:rsid w:val="00551239"/>
    <w:rsid w:val="00556E2D"/>
    <w:rsid w:val="0056269F"/>
    <w:rsid w:val="005650CA"/>
    <w:rsid w:val="00565F8A"/>
    <w:rsid w:val="0056676F"/>
    <w:rsid w:val="0057302D"/>
    <w:rsid w:val="00573634"/>
    <w:rsid w:val="005746A9"/>
    <w:rsid w:val="00574E3C"/>
    <w:rsid w:val="00576EBA"/>
    <w:rsid w:val="00584772"/>
    <w:rsid w:val="0058763B"/>
    <w:rsid w:val="005905B6"/>
    <w:rsid w:val="00591DFB"/>
    <w:rsid w:val="005938B0"/>
    <w:rsid w:val="00596A5A"/>
    <w:rsid w:val="005A2F71"/>
    <w:rsid w:val="005A37A7"/>
    <w:rsid w:val="005A4115"/>
    <w:rsid w:val="005A45C7"/>
    <w:rsid w:val="005B2B1E"/>
    <w:rsid w:val="005B2FFD"/>
    <w:rsid w:val="005B37E8"/>
    <w:rsid w:val="005B3E4D"/>
    <w:rsid w:val="005C3CBD"/>
    <w:rsid w:val="005C77E1"/>
    <w:rsid w:val="005D44D7"/>
    <w:rsid w:val="005E11DA"/>
    <w:rsid w:val="006049EE"/>
    <w:rsid w:val="00615149"/>
    <w:rsid w:val="0062205B"/>
    <w:rsid w:val="00625B65"/>
    <w:rsid w:val="00627812"/>
    <w:rsid w:val="006325F1"/>
    <w:rsid w:val="00635D41"/>
    <w:rsid w:val="00636C3B"/>
    <w:rsid w:val="00637782"/>
    <w:rsid w:val="006418AC"/>
    <w:rsid w:val="00663B15"/>
    <w:rsid w:val="00677734"/>
    <w:rsid w:val="00682388"/>
    <w:rsid w:val="006877E1"/>
    <w:rsid w:val="006916FC"/>
    <w:rsid w:val="006939AB"/>
    <w:rsid w:val="006944B5"/>
    <w:rsid w:val="006A7F9C"/>
    <w:rsid w:val="006B20EB"/>
    <w:rsid w:val="006B3E18"/>
    <w:rsid w:val="006B78F2"/>
    <w:rsid w:val="006D3F03"/>
    <w:rsid w:val="006E268C"/>
    <w:rsid w:val="006F0DD6"/>
    <w:rsid w:val="006F485B"/>
    <w:rsid w:val="006F5064"/>
    <w:rsid w:val="006F67DE"/>
    <w:rsid w:val="00712254"/>
    <w:rsid w:val="007131CE"/>
    <w:rsid w:val="00716E33"/>
    <w:rsid w:val="0073033C"/>
    <w:rsid w:val="00732DE4"/>
    <w:rsid w:val="00737BB6"/>
    <w:rsid w:val="0074167B"/>
    <w:rsid w:val="007475F8"/>
    <w:rsid w:val="00762773"/>
    <w:rsid w:val="007702EA"/>
    <w:rsid w:val="00774F13"/>
    <w:rsid w:val="007753AB"/>
    <w:rsid w:val="00787983"/>
    <w:rsid w:val="007907B8"/>
    <w:rsid w:val="007A0402"/>
    <w:rsid w:val="007A2A01"/>
    <w:rsid w:val="007A3695"/>
    <w:rsid w:val="007A3A64"/>
    <w:rsid w:val="007B1410"/>
    <w:rsid w:val="007B3173"/>
    <w:rsid w:val="007C04C9"/>
    <w:rsid w:val="007C1A92"/>
    <w:rsid w:val="007C2964"/>
    <w:rsid w:val="007C5925"/>
    <w:rsid w:val="007E2F55"/>
    <w:rsid w:val="007E6D2F"/>
    <w:rsid w:val="007F2BD8"/>
    <w:rsid w:val="007F32FD"/>
    <w:rsid w:val="0082056B"/>
    <w:rsid w:val="00827088"/>
    <w:rsid w:val="00833B50"/>
    <w:rsid w:val="008524D8"/>
    <w:rsid w:val="0085320D"/>
    <w:rsid w:val="00853E07"/>
    <w:rsid w:val="00857D82"/>
    <w:rsid w:val="00860F20"/>
    <w:rsid w:val="00865ABC"/>
    <w:rsid w:val="00865FB7"/>
    <w:rsid w:val="00876C6A"/>
    <w:rsid w:val="00880F48"/>
    <w:rsid w:val="00884DD4"/>
    <w:rsid w:val="008903E4"/>
    <w:rsid w:val="008952FD"/>
    <w:rsid w:val="008A61A4"/>
    <w:rsid w:val="008C16CD"/>
    <w:rsid w:val="008C6849"/>
    <w:rsid w:val="008D2AB4"/>
    <w:rsid w:val="008E2D50"/>
    <w:rsid w:val="008F05C6"/>
    <w:rsid w:val="008F102F"/>
    <w:rsid w:val="008F3A23"/>
    <w:rsid w:val="008F46FF"/>
    <w:rsid w:val="0090281C"/>
    <w:rsid w:val="00905E1F"/>
    <w:rsid w:val="0091257D"/>
    <w:rsid w:val="00913695"/>
    <w:rsid w:val="00930969"/>
    <w:rsid w:val="0093323A"/>
    <w:rsid w:val="00933A46"/>
    <w:rsid w:val="00955DC8"/>
    <w:rsid w:val="00975799"/>
    <w:rsid w:val="009826A1"/>
    <w:rsid w:val="0098395B"/>
    <w:rsid w:val="00992807"/>
    <w:rsid w:val="00993616"/>
    <w:rsid w:val="00997A1B"/>
    <w:rsid w:val="00997E83"/>
    <w:rsid w:val="009A5027"/>
    <w:rsid w:val="009A707E"/>
    <w:rsid w:val="009B05D2"/>
    <w:rsid w:val="009B6B16"/>
    <w:rsid w:val="009C4A61"/>
    <w:rsid w:val="009C652F"/>
    <w:rsid w:val="009E0077"/>
    <w:rsid w:val="009F05A9"/>
    <w:rsid w:val="009F1CBB"/>
    <w:rsid w:val="009F2C8A"/>
    <w:rsid w:val="009F4396"/>
    <w:rsid w:val="00A051B2"/>
    <w:rsid w:val="00A15806"/>
    <w:rsid w:val="00A23FD6"/>
    <w:rsid w:val="00A364A8"/>
    <w:rsid w:val="00A464F6"/>
    <w:rsid w:val="00A53BD4"/>
    <w:rsid w:val="00A54CCD"/>
    <w:rsid w:val="00A55266"/>
    <w:rsid w:val="00A61837"/>
    <w:rsid w:val="00A63F7E"/>
    <w:rsid w:val="00A64691"/>
    <w:rsid w:val="00A765D4"/>
    <w:rsid w:val="00A8081A"/>
    <w:rsid w:val="00A821F5"/>
    <w:rsid w:val="00A8283F"/>
    <w:rsid w:val="00A86061"/>
    <w:rsid w:val="00A97ED3"/>
    <w:rsid w:val="00AA2BB3"/>
    <w:rsid w:val="00AA384A"/>
    <w:rsid w:val="00AA78EE"/>
    <w:rsid w:val="00AB423A"/>
    <w:rsid w:val="00AB4400"/>
    <w:rsid w:val="00AB6CD5"/>
    <w:rsid w:val="00AC166C"/>
    <w:rsid w:val="00AC28B1"/>
    <w:rsid w:val="00AD51E2"/>
    <w:rsid w:val="00AD5E6D"/>
    <w:rsid w:val="00AD660B"/>
    <w:rsid w:val="00AE2DA2"/>
    <w:rsid w:val="00AE4786"/>
    <w:rsid w:val="00AE58DD"/>
    <w:rsid w:val="00B00844"/>
    <w:rsid w:val="00B031BF"/>
    <w:rsid w:val="00B06B69"/>
    <w:rsid w:val="00B116BA"/>
    <w:rsid w:val="00B127A2"/>
    <w:rsid w:val="00B237FF"/>
    <w:rsid w:val="00B24707"/>
    <w:rsid w:val="00B311A6"/>
    <w:rsid w:val="00B35934"/>
    <w:rsid w:val="00B4007D"/>
    <w:rsid w:val="00B54A50"/>
    <w:rsid w:val="00B67F3A"/>
    <w:rsid w:val="00B73C74"/>
    <w:rsid w:val="00B7710A"/>
    <w:rsid w:val="00B8722C"/>
    <w:rsid w:val="00B932A4"/>
    <w:rsid w:val="00B9594F"/>
    <w:rsid w:val="00B96FD5"/>
    <w:rsid w:val="00BA367B"/>
    <w:rsid w:val="00BA633A"/>
    <w:rsid w:val="00BA7D08"/>
    <w:rsid w:val="00BB280A"/>
    <w:rsid w:val="00BC3484"/>
    <w:rsid w:val="00BC6B95"/>
    <w:rsid w:val="00BD1EF3"/>
    <w:rsid w:val="00BD47AB"/>
    <w:rsid w:val="00BD66D9"/>
    <w:rsid w:val="00BE4741"/>
    <w:rsid w:val="00C00A71"/>
    <w:rsid w:val="00C00AA9"/>
    <w:rsid w:val="00C17137"/>
    <w:rsid w:val="00C2490D"/>
    <w:rsid w:val="00C25CE2"/>
    <w:rsid w:val="00C34713"/>
    <w:rsid w:val="00C361F9"/>
    <w:rsid w:val="00C41740"/>
    <w:rsid w:val="00C510AC"/>
    <w:rsid w:val="00C52D25"/>
    <w:rsid w:val="00C63074"/>
    <w:rsid w:val="00C650FC"/>
    <w:rsid w:val="00C77929"/>
    <w:rsid w:val="00C81E58"/>
    <w:rsid w:val="00C850DB"/>
    <w:rsid w:val="00C87763"/>
    <w:rsid w:val="00C93154"/>
    <w:rsid w:val="00CA0E09"/>
    <w:rsid w:val="00CB2994"/>
    <w:rsid w:val="00CB31AF"/>
    <w:rsid w:val="00CD1FD0"/>
    <w:rsid w:val="00CD46E8"/>
    <w:rsid w:val="00CD52D9"/>
    <w:rsid w:val="00CE5E7D"/>
    <w:rsid w:val="00CF36D6"/>
    <w:rsid w:val="00D02AD4"/>
    <w:rsid w:val="00D105BB"/>
    <w:rsid w:val="00D10B4B"/>
    <w:rsid w:val="00D116BE"/>
    <w:rsid w:val="00D26C62"/>
    <w:rsid w:val="00D37C0A"/>
    <w:rsid w:val="00D42763"/>
    <w:rsid w:val="00D42B2E"/>
    <w:rsid w:val="00D56FEA"/>
    <w:rsid w:val="00D5746A"/>
    <w:rsid w:val="00D600EF"/>
    <w:rsid w:val="00D63BC6"/>
    <w:rsid w:val="00D7364E"/>
    <w:rsid w:val="00D8322D"/>
    <w:rsid w:val="00D849DC"/>
    <w:rsid w:val="00D87290"/>
    <w:rsid w:val="00D87E4F"/>
    <w:rsid w:val="00D95EE7"/>
    <w:rsid w:val="00DA0152"/>
    <w:rsid w:val="00DA09FB"/>
    <w:rsid w:val="00DA58A8"/>
    <w:rsid w:val="00DA7C6C"/>
    <w:rsid w:val="00DB7630"/>
    <w:rsid w:val="00DC5D03"/>
    <w:rsid w:val="00DD0030"/>
    <w:rsid w:val="00DD0E98"/>
    <w:rsid w:val="00DD429B"/>
    <w:rsid w:val="00DD50B2"/>
    <w:rsid w:val="00DD6105"/>
    <w:rsid w:val="00DD697E"/>
    <w:rsid w:val="00DE3267"/>
    <w:rsid w:val="00DE3D9C"/>
    <w:rsid w:val="00DF4FF2"/>
    <w:rsid w:val="00DF7073"/>
    <w:rsid w:val="00DF7275"/>
    <w:rsid w:val="00DF7E4D"/>
    <w:rsid w:val="00E0020F"/>
    <w:rsid w:val="00E02F13"/>
    <w:rsid w:val="00E10367"/>
    <w:rsid w:val="00E12980"/>
    <w:rsid w:val="00E156DD"/>
    <w:rsid w:val="00E15D57"/>
    <w:rsid w:val="00E16135"/>
    <w:rsid w:val="00E24414"/>
    <w:rsid w:val="00E371E8"/>
    <w:rsid w:val="00E40FBC"/>
    <w:rsid w:val="00E51C78"/>
    <w:rsid w:val="00E548C3"/>
    <w:rsid w:val="00E85925"/>
    <w:rsid w:val="00E917F0"/>
    <w:rsid w:val="00E94A43"/>
    <w:rsid w:val="00EA22D3"/>
    <w:rsid w:val="00EA5793"/>
    <w:rsid w:val="00EB009A"/>
    <w:rsid w:val="00ED2283"/>
    <w:rsid w:val="00EF3188"/>
    <w:rsid w:val="00EF67D6"/>
    <w:rsid w:val="00F0573B"/>
    <w:rsid w:val="00F061E7"/>
    <w:rsid w:val="00F15616"/>
    <w:rsid w:val="00F2664F"/>
    <w:rsid w:val="00F26D04"/>
    <w:rsid w:val="00F3294D"/>
    <w:rsid w:val="00F40096"/>
    <w:rsid w:val="00F42B78"/>
    <w:rsid w:val="00F519FC"/>
    <w:rsid w:val="00F6621D"/>
    <w:rsid w:val="00F66E2A"/>
    <w:rsid w:val="00F732BE"/>
    <w:rsid w:val="00F75802"/>
    <w:rsid w:val="00F84832"/>
    <w:rsid w:val="00F86C82"/>
    <w:rsid w:val="00FA7485"/>
    <w:rsid w:val="00FA7F9E"/>
    <w:rsid w:val="00FB6087"/>
    <w:rsid w:val="00FC0FB3"/>
    <w:rsid w:val="00FC3086"/>
    <w:rsid w:val="00FC5B92"/>
    <w:rsid w:val="00FD4A4E"/>
    <w:rsid w:val="00FD72FA"/>
    <w:rsid w:val="00FE5131"/>
    <w:rsid w:val="00FF0FA3"/>
    <w:rsid w:val="00FF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7647D"/>
  <w15:docId w15:val="{221C432C-D9D4-4F65-BE13-460209D0E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E68C7"/>
  </w:style>
  <w:style w:type="paragraph" w:styleId="1">
    <w:name w:val="heading 1"/>
    <w:basedOn w:val="a1"/>
    <w:next w:val="a1"/>
    <w:link w:val="10"/>
    <w:uiPriority w:val="9"/>
    <w:qFormat/>
    <w:rsid w:val="004E68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4E68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E6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4E68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3E3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3E347F"/>
  </w:style>
  <w:style w:type="paragraph" w:styleId="a7">
    <w:name w:val="footer"/>
    <w:basedOn w:val="a1"/>
    <w:link w:val="a8"/>
    <w:unhideWhenUsed/>
    <w:rsid w:val="003E3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rsid w:val="003E347F"/>
  </w:style>
  <w:style w:type="character" w:customStyle="1" w:styleId="10">
    <w:name w:val="Заголовок 1 Знак"/>
    <w:basedOn w:val="a2"/>
    <w:link w:val="1"/>
    <w:uiPriority w:val="9"/>
    <w:rsid w:val="004E68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4E68C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4E68C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9">
    <w:name w:val="List Paragraph"/>
    <w:basedOn w:val="a1"/>
    <w:uiPriority w:val="34"/>
    <w:qFormat/>
    <w:rsid w:val="004E68C7"/>
    <w:pPr>
      <w:ind w:left="720"/>
      <w:contextualSpacing/>
    </w:pPr>
  </w:style>
  <w:style w:type="paragraph" w:styleId="aa">
    <w:name w:val="Body Text"/>
    <w:basedOn w:val="a1"/>
    <w:link w:val="ab"/>
    <w:uiPriority w:val="1"/>
    <w:qFormat/>
    <w:rsid w:val="004E68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b">
    <w:name w:val="Основной текст Знак"/>
    <w:basedOn w:val="a2"/>
    <w:link w:val="aa"/>
    <w:uiPriority w:val="1"/>
    <w:rsid w:val="004E68C7"/>
    <w:rPr>
      <w:rFonts w:ascii="Calibri" w:eastAsia="Calibri" w:hAnsi="Calibri" w:cs="Calibri"/>
      <w:sz w:val="24"/>
      <w:szCs w:val="24"/>
    </w:rPr>
  </w:style>
  <w:style w:type="table" w:styleId="ac">
    <w:name w:val="Table Grid"/>
    <w:basedOn w:val="a3"/>
    <w:uiPriority w:val="39"/>
    <w:rsid w:val="004E6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ГС_Основной_текст"/>
    <w:link w:val="ae"/>
    <w:rsid w:val="004E68C7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e">
    <w:name w:val="ГС_Основной_текст Знак"/>
    <w:link w:val="ad"/>
    <w:rsid w:val="004E68C7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">
    <w:name w:val="caption"/>
    <w:basedOn w:val="a1"/>
    <w:next w:val="a1"/>
    <w:uiPriority w:val="35"/>
    <w:unhideWhenUsed/>
    <w:qFormat/>
    <w:rsid w:val="004E68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2"/>
    <w:link w:val="3"/>
    <w:uiPriority w:val="9"/>
    <w:rsid w:val="004E68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4-Accent11">
    <w:name w:val="Grid Table 4 - Accent 11"/>
    <w:basedOn w:val="a3"/>
    <w:uiPriority w:val="49"/>
    <w:rsid w:val="004E68C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f0">
    <w:name w:val="TOC Heading"/>
    <w:basedOn w:val="1"/>
    <w:next w:val="a1"/>
    <w:uiPriority w:val="39"/>
    <w:unhideWhenUsed/>
    <w:qFormat/>
    <w:rsid w:val="00F86C82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F86C82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F86C82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7A3A64"/>
    <w:pPr>
      <w:tabs>
        <w:tab w:val="left" w:pos="567"/>
        <w:tab w:val="right" w:leader="dot" w:pos="9627"/>
      </w:tabs>
      <w:spacing w:after="100"/>
      <w:ind w:left="284"/>
    </w:pPr>
  </w:style>
  <w:style w:type="character" w:styleId="af1">
    <w:name w:val="Hyperlink"/>
    <w:basedOn w:val="a2"/>
    <w:uiPriority w:val="99"/>
    <w:unhideWhenUsed/>
    <w:rsid w:val="00F86C82"/>
    <w:rPr>
      <w:color w:val="0563C1" w:themeColor="hyperlink"/>
      <w:u w:val="single"/>
    </w:rPr>
  </w:style>
  <w:style w:type="table" w:styleId="-35">
    <w:name w:val="List Table 3 Accent 5"/>
    <w:basedOn w:val="a3"/>
    <w:uiPriority w:val="48"/>
    <w:rsid w:val="0082708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45">
    <w:name w:val="Grid Table 4 Accent 5"/>
    <w:basedOn w:val="a3"/>
    <w:uiPriority w:val="49"/>
    <w:rsid w:val="006B78F2"/>
    <w:pPr>
      <w:spacing w:after="0" w:line="240" w:lineRule="auto"/>
    </w:pPr>
    <w:tblPr>
      <w:tblStyleRowBandSize w:val="1"/>
      <w:tblStyleColBandSize w:val="1"/>
      <w:tblBorders>
        <w:top w:val="single" w:sz="4" w:space="0" w:color="6783D3"/>
        <w:left w:val="single" w:sz="4" w:space="0" w:color="6783D3"/>
        <w:bottom w:val="single" w:sz="4" w:space="0" w:color="6783D3"/>
        <w:right w:val="single" w:sz="4" w:space="0" w:color="6783D3"/>
        <w:insideH w:val="single" w:sz="4" w:space="0" w:color="6783D3"/>
        <w:insideV w:val="single" w:sz="4" w:space="0" w:color="6783D3"/>
      </w:tblBorders>
    </w:tblPr>
    <w:tblStylePr w:type="firstRow">
      <w:rPr>
        <w:rFonts w:ascii="Times New Roman" w:hAnsi="Times New Roman"/>
        <w:b/>
        <w:bCs/>
        <w:color w:val="FFFFFF" w:themeColor="background1"/>
        <w:sz w:val="24"/>
      </w:rPr>
      <w:tblPr/>
      <w:tcPr>
        <w:shd w:val="clear" w:color="auto" w:fill="6783D3"/>
      </w:tcPr>
    </w:tblStylePr>
    <w:tblStylePr w:type="lastRow">
      <w:rPr>
        <w:rFonts w:ascii="Times New Roman" w:hAnsi="Times New Roman"/>
        <w:b/>
        <w:bCs/>
        <w:sz w:val="22"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2F5"/>
      </w:tcPr>
    </w:tblStylePr>
    <w:tblStylePr w:type="band1Horz">
      <w:tblPr/>
      <w:tcPr>
        <w:shd w:val="clear" w:color="auto" w:fill="DBE2F5"/>
      </w:tcPr>
    </w:tblStylePr>
  </w:style>
  <w:style w:type="paragraph" w:customStyle="1" w:styleId="Standard">
    <w:name w:val="Standard"/>
    <w:rsid w:val="00FD72F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af2">
    <w:name w:val="annotation reference"/>
    <w:basedOn w:val="a2"/>
    <w:uiPriority w:val="99"/>
    <w:semiHidden/>
    <w:unhideWhenUsed/>
    <w:qFormat/>
    <w:rsid w:val="0091257D"/>
    <w:rPr>
      <w:sz w:val="16"/>
      <w:szCs w:val="16"/>
    </w:rPr>
  </w:style>
  <w:style w:type="paragraph" w:styleId="af3">
    <w:name w:val="annotation text"/>
    <w:basedOn w:val="a1"/>
    <w:link w:val="af4"/>
    <w:uiPriority w:val="99"/>
    <w:unhideWhenUsed/>
    <w:qFormat/>
    <w:rsid w:val="0091257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2"/>
    <w:link w:val="af3"/>
    <w:uiPriority w:val="99"/>
    <w:qFormat/>
    <w:rsid w:val="0091257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1257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1257D"/>
    <w:rPr>
      <w:b/>
      <w:bCs/>
      <w:sz w:val="20"/>
      <w:szCs w:val="20"/>
    </w:rPr>
  </w:style>
  <w:style w:type="paragraph" w:styleId="af7">
    <w:name w:val="Balloon Text"/>
    <w:basedOn w:val="a1"/>
    <w:link w:val="af8"/>
    <w:uiPriority w:val="99"/>
    <w:semiHidden/>
    <w:unhideWhenUsed/>
    <w:rsid w:val="00912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2"/>
    <w:link w:val="af7"/>
    <w:uiPriority w:val="99"/>
    <w:semiHidden/>
    <w:rsid w:val="0091257D"/>
    <w:rPr>
      <w:rFonts w:ascii="Segoe UI" w:hAnsi="Segoe UI" w:cs="Segoe UI"/>
      <w:sz w:val="18"/>
      <w:szCs w:val="18"/>
    </w:rPr>
  </w:style>
  <w:style w:type="paragraph" w:styleId="af9">
    <w:name w:val="Revision"/>
    <w:hidden/>
    <w:uiPriority w:val="99"/>
    <w:semiHidden/>
    <w:rsid w:val="002A19DA"/>
    <w:pPr>
      <w:spacing w:after="0" w:line="240" w:lineRule="auto"/>
    </w:pPr>
  </w:style>
  <w:style w:type="table" w:styleId="-21">
    <w:name w:val="Grid Table 2 Accent 1"/>
    <w:basedOn w:val="a3"/>
    <w:uiPriority w:val="47"/>
    <w:rsid w:val="001C31D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TML">
    <w:name w:val="HTML Preformatted"/>
    <w:basedOn w:val="a1"/>
    <w:link w:val="HTML0"/>
    <w:uiPriority w:val="99"/>
    <w:unhideWhenUsed/>
    <w:rsid w:val="00A765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sid w:val="00A765D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2"/>
    <w:rsid w:val="00A765D4"/>
  </w:style>
  <w:style w:type="character" w:customStyle="1" w:styleId="markedcontent">
    <w:name w:val="markedcontent"/>
    <w:basedOn w:val="a2"/>
    <w:rsid w:val="00A765D4"/>
  </w:style>
  <w:style w:type="paragraph" w:styleId="a0">
    <w:name w:val="List Number"/>
    <w:aliases w:val="List Number Char"/>
    <w:qFormat/>
    <w:rsid w:val="00A765D4"/>
    <w:pPr>
      <w:numPr>
        <w:numId w:val="13"/>
      </w:numPr>
      <w:spacing w:after="120" w:line="288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Number 2"/>
    <w:basedOn w:val="a0"/>
    <w:rsid w:val="00A765D4"/>
    <w:pPr>
      <w:keepLines/>
      <w:numPr>
        <w:ilvl w:val="1"/>
      </w:numPr>
    </w:pPr>
  </w:style>
  <w:style w:type="paragraph" w:styleId="a">
    <w:name w:val="List Bullet"/>
    <w:basedOn w:val="a1"/>
    <w:rsid w:val="00A765D4"/>
    <w:pPr>
      <w:keepLines/>
      <w:numPr>
        <w:numId w:val="14"/>
      </w:numPr>
      <w:spacing w:after="120" w:line="288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-s">
    <w:name w:val="pl-s"/>
    <w:basedOn w:val="a2"/>
    <w:rsid w:val="00A765D4"/>
  </w:style>
  <w:style w:type="character" w:styleId="HTML1">
    <w:name w:val="HTML Code"/>
    <w:basedOn w:val="a2"/>
    <w:uiPriority w:val="99"/>
    <w:semiHidden/>
    <w:unhideWhenUsed/>
    <w:rsid w:val="00A765D4"/>
    <w:rPr>
      <w:rFonts w:ascii="Courier New" w:eastAsia="Times New Roman" w:hAnsi="Courier New" w:cs="Courier New"/>
      <w:sz w:val="20"/>
      <w:szCs w:val="20"/>
    </w:rPr>
  </w:style>
  <w:style w:type="paragraph" w:styleId="afa">
    <w:name w:val="Normal (Web)"/>
    <w:basedOn w:val="a1"/>
    <w:uiPriority w:val="99"/>
    <w:semiHidden/>
    <w:unhideWhenUsed/>
    <w:rsid w:val="00A7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ite-citeref-number">
    <w:name w:val="scite-citeref-number"/>
    <w:basedOn w:val="a2"/>
    <w:rsid w:val="00A765D4"/>
  </w:style>
  <w:style w:type="character" w:customStyle="1" w:styleId="hwtze">
    <w:name w:val="hwtze"/>
    <w:basedOn w:val="a2"/>
    <w:rsid w:val="00A765D4"/>
  </w:style>
  <w:style w:type="character" w:customStyle="1" w:styleId="rynqvb">
    <w:name w:val="rynqvb"/>
    <w:basedOn w:val="a2"/>
    <w:rsid w:val="00A765D4"/>
  </w:style>
  <w:style w:type="character" w:styleId="afb">
    <w:name w:val="Strong"/>
    <w:basedOn w:val="a2"/>
    <w:uiPriority w:val="22"/>
    <w:qFormat/>
    <w:rsid w:val="00A765D4"/>
    <w:rPr>
      <w:b/>
      <w:bCs/>
    </w:rPr>
  </w:style>
  <w:style w:type="character" w:customStyle="1" w:styleId="pl-ent">
    <w:name w:val="pl-ent"/>
    <w:basedOn w:val="a2"/>
    <w:rsid w:val="00A765D4"/>
  </w:style>
  <w:style w:type="character" w:styleId="afc">
    <w:name w:val="FollowedHyperlink"/>
    <w:basedOn w:val="a2"/>
    <w:uiPriority w:val="99"/>
    <w:semiHidden/>
    <w:unhideWhenUsed/>
    <w:rsid w:val="00A765D4"/>
    <w:rPr>
      <w:color w:val="954F72" w:themeColor="followedHyperlink"/>
      <w:u w:val="single"/>
    </w:rPr>
  </w:style>
  <w:style w:type="paragraph" w:styleId="41">
    <w:name w:val="toc 4"/>
    <w:basedOn w:val="a1"/>
    <w:next w:val="a1"/>
    <w:autoRedefine/>
    <w:uiPriority w:val="39"/>
    <w:unhideWhenUsed/>
    <w:rsid w:val="00A765D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A765D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A765D4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A765D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A765D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A765D4"/>
    <w:pPr>
      <w:spacing w:after="100"/>
      <w:ind w:left="1760"/>
    </w:pPr>
    <w:rPr>
      <w:rFonts w:eastAsiaTheme="minorEastAsia"/>
      <w:lang w:eastAsia="ru-RU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A765D4"/>
    <w:rPr>
      <w:color w:val="605E5C"/>
      <w:shd w:val="clear" w:color="auto" w:fill="E1DFDD"/>
    </w:rPr>
  </w:style>
  <w:style w:type="paragraph" w:styleId="afd">
    <w:name w:val="footnote text"/>
    <w:basedOn w:val="a1"/>
    <w:link w:val="afe"/>
    <w:uiPriority w:val="99"/>
    <w:semiHidden/>
    <w:unhideWhenUsed/>
    <w:rsid w:val="00A765D4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2"/>
    <w:link w:val="afd"/>
    <w:uiPriority w:val="99"/>
    <w:semiHidden/>
    <w:rsid w:val="00A765D4"/>
    <w:rPr>
      <w:sz w:val="20"/>
      <w:szCs w:val="20"/>
    </w:rPr>
  </w:style>
  <w:style w:type="character" w:styleId="aff">
    <w:name w:val="footnote reference"/>
    <w:basedOn w:val="a2"/>
    <w:uiPriority w:val="99"/>
    <w:semiHidden/>
    <w:unhideWhenUsed/>
    <w:rsid w:val="00A765D4"/>
    <w:rPr>
      <w:vertAlign w:val="superscript"/>
    </w:rPr>
  </w:style>
  <w:style w:type="paragraph" w:styleId="aff0">
    <w:name w:val="No Spacing"/>
    <w:uiPriority w:val="1"/>
    <w:qFormat/>
    <w:rsid w:val="00A765D4"/>
    <w:pPr>
      <w:spacing w:after="0" w:line="240" w:lineRule="auto"/>
    </w:pPr>
  </w:style>
  <w:style w:type="character" w:customStyle="1" w:styleId="23">
    <w:name w:val="Неразрешенное упоминание2"/>
    <w:basedOn w:val="a2"/>
    <w:uiPriority w:val="99"/>
    <w:semiHidden/>
    <w:unhideWhenUsed/>
    <w:rsid w:val="00A765D4"/>
    <w:rPr>
      <w:color w:val="605E5C"/>
      <w:shd w:val="clear" w:color="auto" w:fill="E1DFDD"/>
    </w:rPr>
  </w:style>
  <w:style w:type="table" w:styleId="-41">
    <w:name w:val="Grid Table 4 Accent 1"/>
    <w:basedOn w:val="a3"/>
    <w:uiPriority w:val="49"/>
    <w:rsid w:val="007907B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3">
    <w:name w:val="Plain Table 1"/>
    <w:basedOn w:val="a3"/>
    <w:uiPriority w:val="41"/>
    <w:rsid w:val="00591D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1">
    <w:name w:val="page number"/>
    <w:basedOn w:val="a2"/>
    <w:uiPriority w:val="99"/>
    <w:semiHidden/>
    <w:unhideWhenUsed/>
    <w:rsid w:val="00171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c\Desktop\&#1096;&#1072;&#1073;&#1083;&#1086;&#1085;%20&#1089;&#1072;&#1074;&#1088;&#1091;&#1089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EC906-C3BC-4FF4-B7BC-A0F29CC27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саврус.dotm</Template>
  <TotalTime>4</TotalTime>
  <Pages>62</Pages>
  <Words>9890</Words>
  <Characters>56377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</dc:creator>
  <cp:keywords/>
  <dc:description/>
  <cp:lastModifiedBy>Angelina.K</cp:lastModifiedBy>
  <cp:revision>2</cp:revision>
  <cp:lastPrinted>2024-06-19T14:22:00Z</cp:lastPrinted>
  <dcterms:created xsi:type="dcterms:W3CDTF">2024-07-09T13:52:00Z</dcterms:created>
  <dcterms:modified xsi:type="dcterms:W3CDTF">2024-07-09T13:52:00Z</dcterms:modified>
</cp:coreProperties>
</file>